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76765" w14:textId="2990B252" w:rsidR="004A5AFB" w:rsidRDefault="00DE0030" w:rsidP="003A01E8">
      <w:pPr>
        <w:pStyle w:val="Title"/>
        <w:pBdr>
          <w:top w:val="single" w:sz="36" w:space="0" w:color="5B9BD5" w:themeColor="accent1"/>
        </w:pBdr>
      </w:pPr>
      <w:bookmarkStart w:id="0" w:name="_Hlk497916752"/>
      <w:r>
        <w:t xml:space="preserve"> Supervisor</w:t>
      </w:r>
      <w:r w:rsidR="00EA7511">
        <w:t xml:space="preserve"> as Coach</w:t>
      </w:r>
    </w:p>
    <w:p w14:paraId="79D645A9" w14:textId="77777777" w:rsidR="004F10D8" w:rsidRPr="00DB691B" w:rsidRDefault="004F10D8" w:rsidP="004F10D8">
      <w:pPr>
        <w:pStyle w:val="02DivisionName"/>
      </w:pPr>
      <w:r>
        <w:t xml:space="preserve">Division of </w:t>
      </w:r>
      <w:r w:rsidR="001529B8">
        <w:t>Aging and Adult</w:t>
      </w:r>
      <w:r>
        <w:t xml:space="preserve"> Services</w:t>
      </w:r>
    </w:p>
    <w:p w14:paraId="2C3B5889" w14:textId="77777777" w:rsidR="003A01E8" w:rsidRPr="003A01E8" w:rsidRDefault="00BC0EC2" w:rsidP="003A01E8">
      <w:pPr>
        <w:pStyle w:val="02DivisionName"/>
        <w:spacing w:after="360"/>
      </w:pPr>
      <w:r>
        <w:t>Adult Protective Services</w:t>
      </w:r>
    </w:p>
    <w:bookmarkEnd w:id="0"/>
    <w:p w14:paraId="7BC04839" w14:textId="04364ADD" w:rsidR="004A5AFB" w:rsidRPr="005F383B" w:rsidRDefault="004A5AFB" w:rsidP="004F10D8">
      <w:pPr>
        <w:pStyle w:val="03FGPGTitle"/>
        <w:rPr>
          <w:sz w:val="48"/>
          <w:szCs w:val="72"/>
        </w:rPr>
      </w:pPr>
      <w:r w:rsidRPr="005F383B">
        <w:rPr>
          <w:noProof/>
        </w:rPr>
        <mc:AlternateContent>
          <mc:Choice Requires="wpg">
            <w:drawing>
              <wp:anchor distT="0" distB="0" distL="114300" distR="114300" simplePos="0" relativeHeight="251658240" behindDoc="0" locked="0" layoutInCell="1" allowOverlap="1" wp14:anchorId="332D87F9" wp14:editId="5FF1DEB4">
                <wp:simplePos x="0" y="0"/>
                <wp:positionH relativeFrom="margin">
                  <wp:posOffset>-44450</wp:posOffset>
                </wp:positionH>
                <wp:positionV relativeFrom="paragraph">
                  <wp:posOffset>396875</wp:posOffset>
                </wp:positionV>
                <wp:extent cx="6060664" cy="4406748"/>
                <wp:effectExtent l="0" t="0" r="16510" b="1333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8FCFF" w14:textId="77777777" w:rsidR="00AD41AE" w:rsidRPr="005423F5" w:rsidRDefault="00AD41AE" w:rsidP="005423F5">
                                <w:pPr>
                                  <w:pStyle w:val="03FGPGTitle"/>
                                </w:pPr>
                                <w:r>
                                  <w:t>Participant</w:t>
                                </w:r>
                                <w:r w:rsidRPr="005423F5">
                                  <w:t xml:space="preserve"> 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332D87F9" id="Group 7" o:spid="_x0000_s1026" alt="Graphic of Arizona State Seal, the DES Logo, and Instructor Guide Label" style="position:absolute;left:0;text-align:left;margin-left:-3.5pt;margin-top:31.25pt;width:477.2pt;height:347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30D8FCFF" w14:textId="77777777" w:rsidR="00AD41AE" w:rsidRPr="005423F5" w:rsidRDefault="00AD41AE" w:rsidP="005423F5">
                          <w:pPr>
                            <w:pStyle w:val="03FGPGTitle"/>
                          </w:pPr>
                          <w:r>
                            <w:t>Participant</w:t>
                          </w:r>
                          <w:r w:rsidRPr="005423F5">
                            <w:t xml:space="preserve"> 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">
                      <v:imagedata r:id="rId14" o:title=""/>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">
                    <v:imagedata r:id="rId15" o:title=""/>
                  </v:shape>
                </v:group>
                <w10:wrap anchorx="margin"/>
              </v:group>
            </w:pict>
          </mc:Fallback>
        </mc:AlternateContent>
      </w:r>
    </w:p>
    <w:p w14:paraId="1A9FA55A" w14:textId="55C51152" w:rsidR="004A5AFB" w:rsidRPr="005F383B" w:rsidRDefault="004A5AFB" w:rsidP="004A5AFB">
      <w:pPr>
        <w:jc w:val="right"/>
        <w:rPr>
          <w:rFonts w:ascii="Tahoma" w:hAnsi="Tahoma" w:cs="Tahoma"/>
          <w:sz w:val="72"/>
          <w:szCs w:val="72"/>
        </w:rPr>
      </w:pPr>
    </w:p>
    <w:p w14:paraId="79971DDF" w14:textId="77777777" w:rsidR="004A5AFB" w:rsidRPr="005F383B" w:rsidRDefault="004A5AFB" w:rsidP="004A5AFB"/>
    <w:p w14:paraId="3561EC59" w14:textId="77777777" w:rsidR="004A5AFB" w:rsidRPr="005F383B" w:rsidRDefault="004A5AFB" w:rsidP="004A5AFB"/>
    <w:p w14:paraId="08B4E163" w14:textId="77777777" w:rsidR="004A5AFB" w:rsidRPr="005F383B" w:rsidRDefault="004A5AFB" w:rsidP="004A5AFB"/>
    <w:p w14:paraId="1E373848" w14:textId="77777777" w:rsidR="004A5AFB" w:rsidRPr="005F383B" w:rsidRDefault="004A5AFB" w:rsidP="004A5AFB"/>
    <w:p w14:paraId="4776E72A" w14:textId="77777777" w:rsidR="004A5AFB" w:rsidRPr="005F383B" w:rsidRDefault="004A5AFB" w:rsidP="004A5AFB"/>
    <w:p w14:paraId="378F1B43" w14:textId="77777777" w:rsidR="004A5AFB" w:rsidRPr="005F383B" w:rsidRDefault="004A5AFB" w:rsidP="004A5AFB"/>
    <w:p w14:paraId="0815AD7D" w14:textId="77777777" w:rsidR="004A5AFB" w:rsidRPr="005F383B" w:rsidRDefault="004A5AFB" w:rsidP="004A5AFB"/>
    <w:p w14:paraId="42AD4736" w14:textId="77777777" w:rsidR="004A5AFB" w:rsidRPr="005F383B" w:rsidRDefault="004A5AFB" w:rsidP="004A5AFB"/>
    <w:p w14:paraId="0C91C24E" w14:textId="77777777" w:rsidR="004A5AFB" w:rsidRPr="005F383B" w:rsidRDefault="004A5AFB" w:rsidP="004A5AFB"/>
    <w:p w14:paraId="4ED7DC16" w14:textId="77777777" w:rsidR="00B806CF" w:rsidRDefault="00B806CF">
      <w:pPr>
        <w:spacing w:line="259" w:lineRule="auto"/>
        <w:rPr>
          <w:noProof/>
        </w:rPr>
      </w:pPr>
      <w:r>
        <w:rPr>
          <w:noProof/>
        </w:rPr>
        <w:br w:type="page"/>
      </w:r>
    </w:p>
    <w:bookmarkStart w:id="1" w:name="ClassroomSetup" w:displacedByCustomXml="next"/>
    <w:bookmarkStart w:id="2" w:name="_Toc507669323" w:displacedByCustomXml="next"/>
    <w:bookmarkStart w:id="3" w:name="_Toc495047743" w:displacedByCustomXml="next"/>
    <w:bookmarkStart w:id="4" w:name="_Toc5019084" w:displacedByCustomXml="next"/>
    <w:bookmarkStart w:id="5" w:name="_Toc5092985" w:displacedByCustomXml="next"/>
    <w:bookmarkStart w:id="6" w:name="_Toc5094858" w:displacedByCustomXml="next"/>
    <w:bookmarkStart w:id="7" w:name="_Toc5095420" w:displacedByCustomXml="next"/>
    <w:bookmarkStart w:id="8" w:name="_Hlk5106699" w:displacedByCustomXml="next"/>
    <w:sdt>
      <w:sdtPr>
        <w:rPr>
          <w:rFonts w:eastAsiaTheme="minorHAnsi" w:cs="Times New Roman"/>
          <w:b w:val="0"/>
          <w:color w:val="auto"/>
          <w:sz w:val="28"/>
          <w:szCs w:val="20"/>
        </w:rPr>
        <w:id w:val="1630674371"/>
        <w:docPartObj>
          <w:docPartGallery w:val="Table of Contents"/>
          <w:docPartUnique/>
        </w:docPartObj>
      </w:sdtPr>
      <w:sdtEndPr>
        <w:rPr>
          <w:rFonts w:ascii="Arial" w:hAnsi="Arial" w:cs="Arial"/>
          <w:bCs/>
          <w:i/>
          <w:noProof/>
          <w:sz w:val="20"/>
        </w:rPr>
      </w:sdtEndPr>
      <w:sdtContent>
        <w:p w14:paraId="4C43DC00" w14:textId="77777777" w:rsidR="00A4039E" w:rsidRDefault="00A4039E">
          <w:pPr>
            <w:pStyle w:val="TOCHeading"/>
          </w:pPr>
          <w:r>
            <w:t>Table of Contents</w:t>
          </w:r>
        </w:p>
        <w:bookmarkStart w:id="9" w:name="_Hlk90222841" w:displacedByCustomXml="next"/>
        <w:sdt>
          <w:sdtPr>
            <w:rPr>
              <w:rFonts w:eastAsia="Verdana" w:cs="Verdana"/>
            </w:rPr>
            <w:id w:val="-1069502749"/>
            <w:docPartObj>
              <w:docPartGallery w:val="Table of Contents"/>
              <w:docPartUnique/>
            </w:docPartObj>
          </w:sdtPr>
          <w:sdtContent>
            <w:p w14:paraId="165D7582" w14:textId="5710B525" w:rsidR="00D875E7" w:rsidRPr="00D875E7" w:rsidRDefault="00D875E7" w:rsidP="0095393E">
              <w:pPr>
                <w:pBdr>
                  <w:top w:val="nil"/>
                  <w:left w:val="nil"/>
                  <w:bottom w:val="nil"/>
                  <w:right w:val="nil"/>
                  <w:between w:val="nil"/>
                </w:pBdr>
                <w:tabs>
                  <w:tab w:val="right" w:pos="9350"/>
                </w:tabs>
                <w:spacing w:before="120" w:after="0" w:line="240" w:lineRule="auto"/>
                <w:ind w:left="274"/>
                <w:rPr>
                  <w:rFonts w:ascii="Arial" w:eastAsia="Arial" w:hAnsi="Arial" w:cs="Arial"/>
                  <w:i/>
                  <w:color w:val="000000"/>
                  <w:sz w:val="20"/>
                </w:rPr>
              </w:pPr>
              <w:r w:rsidRPr="00D875E7">
                <w:rPr>
                  <w:rFonts w:eastAsia="Verdana" w:cs="Verdana"/>
                </w:rPr>
                <w:fldChar w:fldCharType="begin"/>
              </w:r>
              <w:r w:rsidRPr="00D875E7">
                <w:rPr>
                  <w:rFonts w:eastAsia="Verdana" w:cs="Verdana"/>
                </w:rPr>
                <w:instrText xml:space="preserve"> TOC \h \u \z </w:instrText>
              </w:r>
              <w:r w:rsidRPr="00D875E7">
                <w:rPr>
                  <w:rFonts w:eastAsia="Verdana" w:cs="Verdana"/>
                </w:rPr>
                <w:fldChar w:fldCharType="separate"/>
              </w:r>
              <w:hyperlink w:anchor="Intro">
                <w:r w:rsidRPr="00D875E7">
                  <w:rPr>
                    <w:rFonts w:ascii="Arial" w:eastAsia="Arial" w:hAnsi="Arial" w:cs="Arial"/>
                    <w:i/>
                    <w:color w:val="000000"/>
                    <w:sz w:val="20"/>
                  </w:rPr>
                  <w:t>Introduction……………………………………………………………………………………………………….</w:t>
                </w:r>
                <w:r w:rsidR="0095393E">
                  <w:rPr>
                    <w:rFonts w:ascii="Arial" w:eastAsia="Arial" w:hAnsi="Arial" w:cs="Arial"/>
                    <w:i/>
                    <w:color w:val="000000"/>
                    <w:sz w:val="20"/>
                  </w:rPr>
                  <w:t>3</w:t>
                </w:r>
              </w:hyperlink>
              <w:r w:rsidR="00C23B27">
                <w:rPr>
                  <w:rFonts w:ascii="Arial" w:eastAsia="Arial" w:hAnsi="Arial" w:cs="Arial"/>
                  <w:i/>
                  <w:color w:val="000000"/>
                  <w:sz w:val="20"/>
                </w:rPr>
                <w:br/>
              </w:r>
            </w:p>
            <w:p w14:paraId="19066031" w14:textId="138B0377" w:rsidR="00D875E7" w:rsidRPr="00DC21CB" w:rsidRDefault="00000000" w:rsidP="00C23B27">
              <w:pPr>
                <w:pBdr>
                  <w:top w:val="nil"/>
                  <w:left w:val="nil"/>
                  <w:bottom w:val="nil"/>
                  <w:right w:val="nil"/>
                  <w:between w:val="nil"/>
                </w:pBdr>
                <w:tabs>
                  <w:tab w:val="right" w:pos="9350"/>
                </w:tabs>
                <w:spacing w:after="0" w:line="240" w:lineRule="auto"/>
                <w:ind w:left="274"/>
                <w:rPr>
                  <w:rStyle w:val="Hyperlink"/>
                  <w:rFonts w:ascii="Arial" w:eastAsia="Arial" w:hAnsi="Arial" w:cs="Arial"/>
                  <w:i/>
                  <w:sz w:val="20"/>
                </w:rPr>
              </w:pPr>
              <w:hyperlink w:anchor="Section1" w:history="1">
                <w:r w:rsidR="00D875E7" w:rsidRPr="00DC21CB">
                  <w:rPr>
                    <w:rStyle w:val="Hyperlink"/>
                    <w:rFonts w:ascii="Arial" w:eastAsia="Arial" w:hAnsi="Arial" w:cs="Arial"/>
                    <w:i/>
                    <w:sz w:val="20"/>
                  </w:rPr>
                  <w:t>Section 1-Similarities Between Coaching and Mentoring…………………………………………………</w:t>
                </w:r>
                <w:r w:rsidR="00E62B1D">
                  <w:rPr>
                    <w:rStyle w:val="Hyperlink"/>
                    <w:rFonts w:ascii="Arial" w:eastAsia="Arial" w:hAnsi="Arial" w:cs="Arial"/>
                    <w:i/>
                    <w:sz w:val="20"/>
                  </w:rPr>
                  <w:t xml:space="preserve">   </w:t>
                </w:r>
                <w:r w:rsidR="0095393E" w:rsidRPr="00DC21CB">
                  <w:rPr>
                    <w:rStyle w:val="Hyperlink"/>
                    <w:rFonts w:ascii="Arial" w:eastAsia="Arial" w:hAnsi="Arial" w:cs="Arial"/>
                    <w:i/>
                    <w:sz w:val="20"/>
                  </w:rPr>
                  <w:t>5</w:t>
                </w:r>
                <w:r w:rsidR="002F26AD">
                  <w:rPr>
                    <w:rStyle w:val="Hyperlink"/>
                    <w:rFonts w:ascii="Arial" w:eastAsia="Arial" w:hAnsi="Arial" w:cs="Arial"/>
                    <w:i/>
                    <w:sz w:val="20"/>
                  </w:rPr>
                  <w:br/>
                  <w:t xml:space="preserve">   Hand-Out #1 – Coaching and Mentoring Comparison Chart …………………………………………….8</w:t>
                </w:r>
                <w:r w:rsidR="002F26AD">
                  <w:rPr>
                    <w:rStyle w:val="Hyperlink"/>
                    <w:rFonts w:ascii="Arial" w:eastAsia="Arial" w:hAnsi="Arial" w:cs="Arial"/>
                    <w:i/>
                    <w:sz w:val="20"/>
                  </w:rPr>
                  <w:br/>
                  <w:t xml:space="preserve">  </w:t>
                </w:r>
              </w:hyperlink>
              <w:r w:rsidR="009A1D33">
                <w:rPr>
                  <w:rFonts w:ascii="Arial" w:eastAsia="Arial" w:hAnsi="Arial" w:cs="Arial"/>
                  <w:i/>
                  <w:color w:val="000000"/>
                  <w:sz w:val="20"/>
                </w:rPr>
                <w:br/>
              </w:r>
              <w:r w:rsidR="00DC21CB">
                <w:rPr>
                  <w:rFonts w:ascii="Arial" w:eastAsia="Arial" w:hAnsi="Arial" w:cs="Arial"/>
                  <w:i/>
                  <w:color w:val="000000"/>
                  <w:sz w:val="20"/>
                </w:rPr>
                <w:fldChar w:fldCharType="begin"/>
              </w:r>
              <w:r w:rsidR="00DC21CB">
                <w:rPr>
                  <w:rFonts w:ascii="Arial" w:eastAsia="Arial" w:hAnsi="Arial" w:cs="Arial"/>
                  <w:i/>
                  <w:color w:val="000000"/>
                  <w:sz w:val="20"/>
                </w:rPr>
                <w:instrText xml:space="preserve"> HYPERLINK  \l "Section2" </w:instrText>
              </w:r>
              <w:r w:rsidR="00DC21CB">
                <w:rPr>
                  <w:rFonts w:ascii="Arial" w:eastAsia="Arial" w:hAnsi="Arial" w:cs="Arial"/>
                  <w:i/>
                  <w:color w:val="000000"/>
                  <w:sz w:val="20"/>
                </w:rPr>
              </w:r>
              <w:r w:rsidR="00DC21CB">
                <w:rPr>
                  <w:rFonts w:ascii="Arial" w:eastAsia="Arial" w:hAnsi="Arial" w:cs="Arial"/>
                  <w:i/>
                  <w:color w:val="000000"/>
                  <w:sz w:val="20"/>
                </w:rPr>
                <w:fldChar w:fldCharType="separate"/>
              </w:r>
              <w:r w:rsidR="00D875E7" w:rsidRPr="00DC21CB">
                <w:rPr>
                  <w:rStyle w:val="Hyperlink"/>
                  <w:rFonts w:ascii="Arial" w:eastAsia="Arial" w:hAnsi="Arial" w:cs="Arial"/>
                  <w:i/>
                  <w:sz w:val="20"/>
                </w:rPr>
                <w:t>Section 2-</w:t>
              </w:r>
              <w:r w:rsidR="0095393E" w:rsidRPr="00DC21CB">
                <w:rPr>
                  <w:rStyle w:val="Hyperlink"/>
                  <w:rFonts w:ascii="Arial" w:eastAsia="Arial" w:hAnsi="Arial" w:cs="Arial"/>
                  <w:i/>
                  <w:sz w:val="20"/>
                </w:rPr>
                <w:t>Coaching and Mentoring for Staff Development</w:t>
              </w:r>
              <w:r w:rsidR="000650E2" w:rsidRPr="00DC21CB">
                <w:rPr>
                  <w:rStyle w:val="Hyperlink"/>
                  <w:rFonts w:ascii="Arial" w:eastAsia="Arial" w:hAnsi="Arial" w:cs="Arial"/>
                  <w:i/>
                  <w:sz w:val="20"/>
                </w:rPr>
                <w:t>………………………</w:t>
              </w:r>
              <w:r w:rsidR="00D875E7" w:rsidRPr="00DC21CB">
                <w:rPr>
                  <w:rStyle w:val="Hyperlink"/>
                  <w:rFonts w:ascii="Arial" w:eastAsia="Arial" w:hAnsi="Arial" w:cs="Arial"/>
                  <w:i/>
                  <w:sz w:val="20"/>
                </w:rPr>
                <w:t>………………………...</w:t>
              </w:r>
              <w:r w:rsidR="000650E2" w:rsidRPr="00DC21CB">
                <w:rPr>
                  <w:rStyle w:val="Hyperlink"/>
                  <w:rFonts w:ascii="Arial" w:eastAsia="Arial" w:hAnsi="Arial" w:cs="Arial"/>
                  <w:i/>
                  <w:sz w:val="20"/>
                </w:rPr>
                <w:t>.9</w:t>
              </w:r>
              <w:r w:rsidR="009A1D33">
                <w:rPr>
                  <w:rStyle w:val="Hyperlink"/>
                  <w:rFonts w:ascii="Arial" w:eastAsia="Arial" w:hAnsi="Arial" w:cs="Arial"/>
                  <w:i/>
                  <w:sz w:val="20"/>
                </w:rPr>
                <w:br/>
                <w:t xml:space="preserve">  Small Group Activity – Difficult Conversations …………………………………………………………….13</w:t>
              </w:r>
              <w:r w:rsidR="00C23B27">
                <w:rPr>
                  <w:rStyle w:val="Hyperlink"/>
                  <w:rFonts w:ascii="Arial" w:eastAsia="Arial" w:hAnsi="Arial" w:cs="Arial"/>
                  <w:i/>
                  <w:sz w:val="20"/>
                </w:rPr>
                <w:br/>
              </w:r>
            </w:p>
            <w:p w14:paraId="24A4F1F2" w14:textId="6CBAC94D" w:rsidR="00D875E7" w:rsidRPr="00D875E7" w:rsidRDefault="00DC21CB" w:rsidP="00C23B27">
              <w:pPr>
                <w:pBdr>
                  <w:top w:val="nil"/>
                  <w:left w:val="nil"/>
                  <w:bottom w:val="nil"/>
                  <w:right w:val="nil"/>
                  <w:between w:val="nil"/>
                </w:pBdr>
                <w:tabs>
                  <w:tab w:val="right" w:pos="9350"/>
                </w:tabs>
                <w:spacing w:before="120" w:after="0" w:line="240" w:lineRule="auto"/>
                <w:ind w:left="446" w:hanging="446"/>
                <w:rPr>
                  <w:rFonts w:ascii="Arial" w:eastAsia="Arial" w:hAnsi="Arial" w:cs="Arial"/>
                  <w:i/>
                  <w:color w:val="000000"/>
                  <w:sz w:val="20"/>
                </w:rPr>
              </w:pPr>
              <w:r>
                <w:rPr>
                  <w:rFonts w:ascii="Arial" w:eastAsia="Arial" w:hAnsi="Arial" w:cs="Arial"/>
                  <w:i/>
                  <w:color w:val="000000"/>
                  <w:sz w:val="20"/>
                </w:rPr>
                <w:fldChar w:fldCharType="end"/>
              </w:r>
              <w:r w:rsidR="00D875E7" w:rsidRPr="00D875E7">
                <w:rPr>
                  <w:rFonts w:ascii="Arial" w:eastAsia="Arial" w:hAnsi="Arial" w:cs="Arial"/>
                  <w:i/>
                  <w:color w:val="000000"/>
                  <w:sz w:val="20"/>
                </w:rPr>
                <w:t xml:space="preserve">     </w:t>
              </w:r>
              <w:hyperlink w:anchor="Section3">
                <w:r w:rsidR="00D875E7" w:rsidRPr="00D875E7">
                  <w:rPr>
                    <w:rFonts w:ascii="Arial" w:eastAsia="Arial" w:hAnsi="Arial" w:cs="Arial"/>
                    <w:i/>
                    <w:color w:val="000000"/>
                    <w:sz w:val="20"/>
                  </w:rPr>
                  <w:t xml:space="preserve">Section 3 </w:t>
                </w:r>
                <w:r w:rsidR="000650E2">
                  <w:rPr>
                    <w:rFonts w:ascii="Arial" w:eastAsia="Arial" w:hAnsi="Arial" w:cs="Arial"/>
                    <w:i/>
                    <w:color w:val="000000"/>
                    <w:sz w:val="20"/>
                  </w:rPr>
                  <w:t>Identification of Coaching Strengths through Self-Assessment……………………………….1</w:t>
                </w:r>
                <w:r w:rsidR="00345D96">
                  <w:rPr>
                    <w:rFonts w:ascii="Arial" w:eastAsia="Arial" w:hAnsi="Arial" w:cs="Arial"/>
                    <w:i/>
                    <w:color w:val="000000"/>
                    <w:sz w:val="20"/>
                  </w:rPr>
                  <w:t>4</w:t>
                </w:r>
                <w:r w:rsidR="009A1D33">
                  <w:rPr>
                    <w:rFonts w:ascii="Arial" w:eastAsia="Arial" w:hAnsi="Arial" w:cs="Arial"/>
                    <w:i/>
                    <w:color w:val="000000"/>
                    <w:sz w:val="20"/>
                  </w:rPr>
                  <w:t xml:space="preserve">          Handout #2</w:t>
                </w:r>
                <w:r w:rsidR="00C23B27">
                  <w:rPr>
                    <w:rFonts w:ascii="Arial" w:eastAsia="Arial" w:hAnsi="Arial" w:cs="Arial"/>
                    <w:i/>
                    <w:color w:val="000000"/>
                    <w:sz w:val="20"/>
                  </w:rPr>
                  <w:t xml:space="preserve"> – Coaching Self Assessment Form …………………………………………………………17</w:t>
                </w:r>
                <w:r w:rsidR="00C23B27">
                  <w:rPr>
                    <w:rFonts w:ascii="Arial" w:eastAsia="Arial" w:hAnsi="Arial" w:cs="Arial"/>
                    <w:i/>
                    <w:color w:val="000000"/>
                    <w:sz w:val="20"/>
                  </w:rPr>
                  <w:br/>
                  <w:t>Handout #3 – Strengths Action Planner …………………………………………………………………..18</w:t>
                </w:r>
                <w:r w:rsidR="00C23B27">
                  <w:rPr>
                    <w:rFonts w:ascii="Arial" w:eastAsia="Arial" w:hAnsi="Arial" w:cs="Arial"/>
                    <w:i/>
                    <w:color w:val="000000"/>
                    <w:sz w:val="20"/>
                  </w:rPr>
                  <w:br/>
                  <w:t>Handout #4 – Example of Strengths Action Planner ……………………………………………………</w:t>
                </w:r>
                <w:r w:rsidR="00E62B1D">
                  <w:rPr>
                    <w:rFonts w:ascii="Arial" w:eastAsia="Arial" w:hAnsi="Arial" w:cs="Arial"/>
                    <w:i/>
                    <w:color w:val="000000"/>
                    <w:sz w:val="20"/>
                  </w:rPr>
                  <w:t xml:space="preserve"> </w:t>
                </w:r>
                <w:r w:rsidR="00C23B27">
                  <w:rPr>
                    <w:rFonts w:ascii="Arial" w:eastAsia="Arial" w:hAnsi="Arial" w:cs="Arial"/>
                    <w:i/>
                    <w:color w:val="000000"/>
                    <w:sz w:val="20"/>
                  </w:rPr>
                  <w:t>19</w:t>
                </w:r>
                <w:r w:rsidR="009A1D33">
                  <w:rPr>
                    <w:rFonts w:ascii="Arial" w:eastAsia="Arial" w:hAnsi="Arial" w:cs="Arial"/>
                    <w:i/>
                    <w:color w:val="000000"/>
                    <w:sz w:val="20"/>
                  </w:rPr>
                  <w:br/>
                </w:r>
                <w:r w:rsidR="00D875E7" w:rsidRPr="00D875E7">
                  <w:rPr>
                    <w:rFonts w:ascii="Arial" w:eastAsia="Arial" w:hAnsi="Arial" w:cs="Arial"/>
                    <w:i/>
                    <w:color w:val="000000"/>
                    <w:sz w:val="20"/>
                  </w:rPr>
                  <w:t xml:space="preserve"> </w:t>
                </w:r>
              </w:hyperlink>
              <w:r w:rsidR="00D875E7" w:rsidRPr="00D875E7">
                <w:rPr>
                  <w:rFonts w:ascii="Arial" w:eastAsia="Arial" w:hAnsi="Arial" w:cs="Arial"/>
                  <w:i/>
                  <w:color w:val="000000"/>
                  <w:sz w:val="20"/>
                </w:rPr>
                <w:t xml:space="preserve">   </w:t>
              </w:r>
              <w:r w:rsidR="00D875E7" w:rsidRPr="00C23B27">
                <w:rPr>
                  <w:rFonts w:ascii="Arial" w:eastAsia="Arial" w:hAnsi="Arial" w:cs="Arial"/>
                  <w:i/>
                  <w:color w:val="000000"/>
                  <w:sz w:val="4"/>
                  <w:szCs w:val="4"/>
                </w:rPr>
                <w:t xml:space="preserve">     </w:t>
              </w:r>
              <w:r w:rsidR="00D875E7" w:rsidRPr="00D875E7">
                <w:rPr>
                  <w:rFonts w:ascii="Arial" w:eastAsia="Arial" w:hAnsi="Arial" w:cs="Arial"/>
                  <w:i/>
                  <w:color w:val="000000"/>
                  <w:sz w:val="20"/>
                </w:rPr>
                <w:t xml:space="preserve">                   </w:t>
              </w:r>
              <w:r w:rsidR="00C23B27">
                <w:rPr>
                  <w:rFonts w:ascii="Arial" w:eastAsia="Arial" w:hAnsi="Arial" w:cs="Arial"/>
                  <w:i/>
                  <w:color w:val="000000"/>
                  <w:sz w:val="20"/>
                </w:rPr>
                <w:t xml:space="preserve"> </w:t>
              </w:r>
              <w:r w:rsidR="00D875E7" w:rsidRPr="00D875E7">
                <w:rPr>
                  <w:rFonts w:ascii="Arial" w:eastAsia="Arial" w:hAnsi="Arial" w:cs="Arial"/>
                  <w:i/>
                  <w:color w:val="000000"/>
                  <w:sz w:val="20"/>
                </w:rPr>
                <w:t xml:space="preserve">                 </w:t>
              </w:r>
            </w:p>
            <w:p w14:paraId="66E2A8F4" w14:textId="56A1CB64" w:rsidR="00D875E7" w:rsidRDefault="00D875E7" w:rsidP="00E62B1D">
              <w:pPr>
                <w:pBdr>
                  <w:left w:val="nil"/>
                </w:pBdr>
                <w:spacing w:after="40" w:line="240" w:lineRule="auto"/>
                <w:rPr>
                  <w:rFonts w:ascii="Arial" w:eastAsia="Arial" w:hAnsi="Arial" w:cs="Arial"/>
                  <w:i/>
                  <w:iCs/>
                  <w:sz w:val="20"/>
                </w:rPr>
              </w:pPr>
              <w:r w:rsidRPr="00D875E7">
                <w:rPr>
                  <w:rFonts w:ascii="Arial" w:eastAsia="Arial" w:hAnsi="Arial" w:cs="Arial"/>
                  <w:i/>
                  <w:sz w:val="20"/>
                </w:rPr>
                <w:t xml:space="preserve">    </w:t>
              </w:r>
              <w:r w:rsidRPr="00DC21CB">
                <w:rPr>
                  <w:rFonts w:ascii="Arial" w:eastAsia="Arial" w:hAnsi="Arial" w:cs="Arial"/>
                  <w:i/>
                  <w:sz w:val="20"/>
                </w:rPr>
                <w:t xml:space="preserve"> </w:t>
              </w:r>
              <w:hyperlink w:anchor="Section4" w:history="1">
                <w:hyperlink w:anchor="Section4" w:history="1">
                  <w:r w:rsidRPr="00DC21CB">
                    <w:rPr>
                      <w:rStyle w:val="Hyperlink"/>
                      <w:rFonts w:ascii="Arial" w:eastAsia="Arial" w:hAnsi="Arial" w:cs="Arial"/>
                      <w:i/>
                      <w:color w:val="auto"/>
                      <w:sz w:val="20"/>
                      <w:u w:val="none"/>
                    </w:rPr>
                    <w:t>S</w:t>
                  </w:r>
                </w:hyperlink>
                <w:r w:rsidRPr="00DC21CB">
                  <w:rPr>
                    <w:rStyle w:val="Hyperlink"/>
                    <w:rFonts w:ascii="Arial" w:eastAsia="Arial" w:hAnsi="Arial" w:cs="Arial"/>
                    <w:i/>
                    <w:color w:val="auto"/>
                    <w:sz w:val="20"/>
                    <w:u w:val="none"/>
                  </w:rPr>
                  <w:t>ection</w:t>
                </w:r>
              </w:hyperlink>
              <w:r w:rsidRPr="00D875E7">
                <w:rPr>
                  <w:rFonts w:ascii="Arial" w:eastAsia="Arial" w:hAnsi="Arial" w:cs="Arial"/>
                  <w:i/>
                  <w:sz w:val="20"/>
                </w:rPr>
                <w:t xml:space="preserve"> 4 Strategies for Development and Improvement………</w:t>
              </w:r>
              <w:r w:rsidRPr="00D875E7">
                <w:rPr>
                  <w:rFonts w:ascii="Arial" w:eastAsia="Arial" w:hAnsi="Arial" w:cs="Arial"/>
                  <w:sz w:val="20"/>
                </w:rPr>
                <w:t>………………………………………….</w:t>
              </w:r>
              <w:r w:rsidR="000650E2">
                <w:rPr>
                  <w:rFonts w:ascii="Arial" w:eastAsia="Arial" w:hAnsi="Arial" w:cs="Arial"/>
                  <w:sz w:val="20"/>
                </w:rPr>
                <w:t>21</w:t>
              </w:r>
              <w:r w:rsidR="00C23B27">
                <w:rPr>
                  <w:rFonts w:ascii="Arial" w:eastAsia="Arial" w:hAnsi="Arial" w:cs="Arial"/>
                  <w:sz w:val="20"/>
                </w:rPr>
                <w:br/>
                <w:t xml:space="preserve">       </w:t>
              </w:r>
              <w:r w:rsidR="00C23B27" w:rsidRPr="00C23B27">
                <w:rPr>
                  <w:rFonts w:ascii="Arial" w:eastAsia="Arial" w:hAnsi="Arial" w:cs="Arial"/>
                  <w:i/>
                  <w:iCs/>
                  <w:sz w:val="20"/>
                </w:rPr>
                <w:t>Hand-Out</w:t>
              </w:r>
              <w:r w:rsidR="00C23B27">
                <w:rPr>
                  <w:rFonts w:ascii="Arial" w:eastAsia="Arial" w:hAnsi="Arial" w:cs="Arial"/>
                  <w:i/>
                  <w:iCs/>
                  <w:sz w:val="20"/>
                </w:rPr>
                <w:t xml:space="preserve"> #5 - Example of Coaching Conversation for Development …………………………………23</w:t>
              </w:r>
              <w:r w:rsidR="00C23B27">
                <w:rPr>
                  <w:rFonts w:ascii="Arial" w:eastAsia="Arial" w:hAnsi="Arial" w:cs="Arial"/>
                  <w:i/>
                  <w:iCs/>
                  <w:sz w:val="20"/>
                </w:rPr>
                <w:br/>
                <w:t xml:space="preserve">       Hand-Out #</w:t>
              </w:r>
              <w:r w:rsidR="00E62B1D">
                <w:rPr>
                  <w:rFonts w:ascii="Arial" w:eastAsia="Arial" w:hAnsi="Arial" w:cs="Arial"/>
                  <w:i/>
                  <w:iCs/>
                  <w:sz w:val="20"/>
                </w:rPr>
                <w:t>6 - Example of Coaching Conversation for Performance …………………………………</w:t>
              </w:r>
              <w:r w:rsidR="00100A89">
                <w:rPr>
                  <w:rFonts w:ascii="Arial" w:eastAsia="Arial" w:hAnsi="Arial" w:cs="Arial"/>
                  <w:i/>
                  <w:iCs/>
                  <w:sz w:val="20"/>
                </w:rPr>
                <w:t xml:space="preserve"> </w:t>
              </w:r>
              <w:r w:rsidR="00E62B1D">
                <w:rPr>
                  <w:rFonts w:ascii="Arial" w:eastAsia="Arial" w:hAnsi="Arial" w:cs="Arial"/>
                  <w:i/>
                  <w:iCs/>
                  <w:sz w:val="20"/>
                </w:rPr>
                <w:t>24</w:t>
              </w:r>
              <w:r w:rsidR="00E62B1D">
                <w:rPr>
                  <w:rFonts w:ascii="Arial" w:eastAsia="Arial" w:hAnsi="Arial" w:cs="Arial"/>
                  <w:i/>
                  <w:iCs/>
                  <w:sz w:val="20"/>
                </w:rPr>
                <w:br/>
                <w:t xml:space="preserve">       Hand-Out #7 - Coaching Conversation Planner …………………………………………………………</w:t>
              </w:r>
              <w:r w:rsidR="00100A89">
                <w:rPr>
                  <w:rFonts w:ascii="Arial" w:eastAsia="Arial" w:hAnsi="Arial" w:cs="Arial"/>
                  <w:i/>
                  <w:iCs/>
                  <w:sz w:val="20"/>
                </w:rPr>
                <w:t xml:space="preserve"> </w:t>
              </w:r>
              <w:r w:rsidR="00E62B1D">
                <w:rPr>
                  <w:rFonts w:ascii="Arial" w:eastAsia="Arial" w:hAnsi="Arial" w:cs="Arial"/>
                  <w:i/>
                  <w:iCs/>
                  <w:sz w:val="20"/>
                </w:rPr>
                <w:t>25</w:t>
              </w:r>
              <w:r w:rsidR="00E62B1D">
                <w:rPr>
                  <w:rFonts w:ascii="Arial" w:eastAsia="Arial" w:hAnsi="Arial" w:cs="Arial"/>
                  <w:i/>
                  <w:iCs/>
                  <w:sz w:val="20"/>
                </w:rPr>
                <w:br/>
                <w:t xml:space="preserve">      </w:t>
              </w:r>
              <w:r w:rsidR="00E62B1D">
                <w:rPr>
                  <w:rFonts w:ascii="Arial" w:eastAsia="Arial" w:hAnsi="Arial" w:cs="Arial"/>
                  <w:i/>
                  <w:iCs/>
                  <w:sz w:val="20"/>
                </w:rPr>
                <w:br/>
                <w:t xml:space="preserve">    Transfer of Learning Instructions …………………………………………………………………………….30</w:t>
              </w:r>
              <w:r w:rsidR="00E62B1D">
                <w:rPr>
                  <w:rFonts w:ascii="Arial" w:eastAsia="Arial" w:hAnsi="Arial" w:cs="Arial"/>
                  <w:i/>
                  <w:iCs/>
                  <w:sz w:val="20"/>
                </w:rPr>
                <w:br/>
              </w:r>
              <w:r w:rsidR="00E62B1D">
                <w:rPr>
                  <w:rFonts w:ascii="Arial" w:eastAsia="Arial" w:hAnsi="Arial" w:cs="Arial"/>
                  <w:i/>
                  <w:iCs/>
                  <w:sz w:val="20"/>
                </w:rPr>
                <w:br/>
                <w:t xml:space="preserve">    References ……………………………………………………………………………………………………..32</w:t>
              </w:r>
              <w:r w:rsidR="00E62B1D">
                <w:rPr>
                  <w:rFonts w:ascii="Arial" w:eastAsia="Arial" w:hAnsi="Arial" w:cs="Arial"/>
                  <w:i/>
                  <w:iCs/>
                  <w:sz w:val="20"/>
                </w:rPr>
                <w:br/>
              </w:r>
              <w:r w:rsidR="00E62B1D">
                <w:rPr>
                  <w:rFonts w:ascii="Arial" w:eastAsia="Arial" w:hAnsi="Arial" w:cs="Arial"/>
                  <w:i/>
                  <w:iCs/>
                  <w:sz w:val="20"/>
                </w:rPr>
                <w:br/>
                <w:t xml:space="preserve">   Additional Resources …………………………………………………………………………………………..34</w:t>
              </w:r>
            </w:p>
            <w:p w14:paraId="2513C8F4" w14:textId="33694865" w:rsidR="00E62B1D" w:rsidRPr="00C23B27" w:rsidRDefault="00E62B1D" w:rsidP="00C23B27">
              <w:pPr>
                <w:pBdr>
                  <w:left w:val="nil"/>
                </w:pBdr>
                <w:spacing w:line="240" w:lineRule="auto"/>
                <w:rPr>
                  <w:rFonts w:ascii="Arial" w:eastAsia="Arial" w:hAnsi="Arial" w:cs="Arial"/>
                  <w:i/>
                  <w:iCs/>
                  <w:sz w:val="20"/>
                </w:rPr>
              </w:pPr>
              <w:r>
                <w:rPr>
                  <w:rFonts w:ascii="Arial" w:eastAsia="Arial" w:hAnsi="Arial" w:cs="Arial"/>
                  <w:i/>
                  <w:iCs/>
                  <w:sz w:val="20"/>
                </w:rPr>
                <w:t xml:space="preserve">   </w:t>
              </w:r>
            </w:p>
            <w:p w14:paraId="207882E4" w14:textId="77777777" w:rsidR="00D875E7" w:rsidRPr="00D875E7" w:rsidRDefault="00D875E7" w:rsidP="00D875E7">
              <w:pPr>
                <w:pBdr>
                  <w:top w:val="nil"/>
                  <w:left w:val="nil"/>
                  <w:bottom w:val="nil"/>
                  <w:right w:val="nil"/>
                  <w:between w:val="nil"/>
                </w:pBdr>
                <w:tabs>
                  <w:tab w:val="right" w:pos="9350"/>
                </w:tabs>
                <w:spacing w:before="120" w:after="0" w:line="240" w:lineRule="auto"/>
                <w:ind w:left="274"/>
                <w:rPr>
                  <w:rFonts w:ascii="Arial" w:eastAsia="Arial" w:hAnsi="Arial" w:cs="Arial"/>
                  <w:i/>
                  <w:color w:val="000000"/>
                  <w:sz w:val="20"/>
                </w:rPr>
              </w:pPr>
              <w:r w:rsidRPr="00D875E7">
                <w:rPr>
                  <w:rFonts w:eastAsia="Verdana" w:cs="Verdana"/>
                </w:rPr>
                <w:fldChar w:fldCharType="end"/>
              </w:r>
            </w:p>
          </w:sdtContent>
        </w:sdt>
        <w:p w14:paraId="6EFB618C" w14:textId="2A3AB9C4" w:rsidR="00A4039E" w:rsidRPr="008C5859" w:rsidRDefault="00000000">
          <w:pPr>
            <w:rPr>
              <w:rFonts w:ascii="Arial" w:hAnsi="Arial" w:cs="Arial"/>
              <w:i/>
              <w:sz w:val="20"/>
            </w:rPr>
          </w:pPr>
        </w:p>
      </w:sdtContent>
    </w:sdt>
    <w:bookmarkEnd w:id="9" w:displacedByCustomXml="prev"/>
    <w:p w14:paraId="3CDA378A" w14:textId="77777777" w:rsidR="00A73905" w:rsidRDefault="00A73905">
      <w:pPr>
        <w:spacing w:line="259" w:lineRule="auto"/>
        <w:rPr>
          <w:rFonts w:ascii="Lato Bold" w:eastAsiaTheme="majorEastAsia" w:hAnsi="Lato Bold" w:cstheme="majorBidi"/>
          <w:smallCaps/>
          <w:color w:val="101820"/>
          <w:spacing w:val="80"/>
          <w:sz w:val="40"/>
          <w:szCs w:val="32"/>
          <w:u w:val="single"/>
        </w:rPr>
      </w:pPr>
      <w:r>
        <w:br w:type="page"/>
      </w:r>
    </w:p>
    <w:p w14:paraId="1A917064" w14:textId="3999EF19" w:rsidR="00BC0EC2" w:rsidRDefault="00BC0EC2" w:rsidP="006F5F4C">
      <w:pPr>
        <w:pStyle w:val="08Heading2"/>
      </w:pPr>
      <w:bookmarkStart w:id="10" w:name="_Toc495047745"/>
      <w:bookmarkStart w:id="11" w:name="_Toc64980317"/>
      <w:bookmarkStart w:id="12" w:name="Intro"/>
      <w:bookmarkEnd w:id="8"/>
      <w:bookmarkEnd w:id="7"/>
      <w:bookmarkEnd w:id="6"/>
      <w:bookmarkEnd w:id="5"/>
      <w:bookmarkEnd w:id="4"/>
      <w:bookmarkEnd w:id="3"/>
      <w:bookmarkEnd w:id="2"/>
      <w:bookmarkEnd w:id="1"/>
      <w:r>
        <w:lastRenderedPageBreak/>
        <w:t>Introduction</w:t>
      </w:r>
      <w:bookmarkEnd w:id="10"/>
      <w:bookmarkEnd w:id="11"/>
      <w:bookmarkEnd w:id="12"/>
    </w:p>
    <w:p w14:paraId="58917C33" w14:textId="30A0AA6F" w:rsidR="00BC0EC2" w:rsidRDefault="0089684E" w:rsidP="00516F4D">
      <w:pPr>
        <w:spacing w:line="259" w:lineRule="auto"/>
        <w:jc w:val="center"/>
        <w:rPr>
          <w:b/>
          <w:noProof/>
        </w:rPr>
      </w:pPr>
      <w:r>
        <w:rPr>
          <w:noProof/>
        </w:rPr>
        <w:drawing>
          <wp:inline distT="0" distB="0" distL="0" distR="0" wp14:anchorId="1EB725E4" wp14:editId="44EE3FF3">
            <wp:extent cx="4139033" cy="2631264"/>
            <wp:effectExtent l="0" t="0" r="0" b="0"/>
            <wp:docPr id="323" name="image45.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323" name="image45.png" descr="Graphical user interface, text&#10;&#10;Description automatically generated"/>
                    <pic:cNvPicPr preferRelativeResize="0"/>
                  </pic:nvPicPr>
                  <pic:blipFill>
                    <a:blip r:embed="rId16"/>
                    <a:srcRect/>
                    <a:stretch>
                      <a:fillRect/>
                    </a:stretch>
                  </pic:blipFill>
                  <pic:spPr>
                    <a:xfrm>
                      <a:off x="0" y="0"/>
                      <a:ext cx="4185223" cy="2660628"/>
                    </a:xfrm>
                    <a:prstGeom prst="rect">
                      <a:avLst/>
                    </a:prstGeom>
                    <a:ln/>
                  </pic:spPr>
                </pic:pic>
              </a:graphicData>
            </a:graphic>
          </wp:inline>
        </w:drawing>
      </w:r>
    </w:p>
    <w:p w14:paraId="6056A27E" w14:textId="77777777" w:rsidR="00D15FA2" w:rsidRDefault="00D15FA2" w:rsidP="00516F4D">
      <w:pPr>
        <w:spacing w:line="259" w:lineRule="auto"/>
        <w:jc w:val="center"/>
        <w:rPr>
          <w:b/>
          <w:noProof/>
        </w:rPr>
      </w:pPr>
    </w:p>
    <w:p w14:paraId="76A4A02D" w14:textId="77777777" w:rsidR="00BC0EC2" w:rsidRDefault="00BC0EC2" w:rsidP="00BC0EC2">
      <w:pPr>
        <w:spacing w:line="259" w:lineRule="auto"/>
      </w:pPr>
      <w:r w:rsidRPr="00140510">
        <w:rPr>
          <w:b/>
        </w:rPr>
        <w:t>Notes:</w:t>
      </w:r>
      <w:r>
        <w:t xml:space="preserve">  _____________________________________________</w:t>
      </w:r>
    </w:p>
    <w:p w14:paraId="24A1C779" w14:textId="77777777" w:rsidR="00BC0EC2" w:rsidRDefault="00BC0EC2" w:rsidP="00BC0EC2">
      <w:pPr>
        <w:spacing w:line="259" w:lineRule="auto"/>
      </w:pPr>
      <w:r>
        <w:t>____________________________________________________</w:t>
      </w:r>
    </w:p>
    <w:p w14:paraId="6D6E40CD" w14:textId="77777777" w:rsidR="00BC0EC2" w:rsidRDefault="00BC0EC2" w:rsidP="00BC0EC2">
      <w:pPr>
        <w:spacing w:line="259" w:lineRule="auto"/>
      </w:pPr>
      <w:r>
        <w:t>____________________________________________________</w:t>
      </w:r>
    </w:p>
    <w:p w14:paraId="39B8DC21" w14:textId="42038232" w:rsidR="00B2393E" w:rsidRDefault="0089684E" w:rsidP="00516F4D">
      <w:pPr>
        <w:spacing w:line="259" w:lineRule="auto"/>
        <w:jc w:val="center"/>
      </w:pPr>
      <w:r>
        <w:rPr>
          <w:noProof/>
        </w:rPr>
        <w:drawing>
          <wp:inline distT="0" distB="0" distL="0" distR="0" wp14:anchorId="1BA69A3F" wp14:editId="60D5CA0F">
            <wp:extent cx="4077729" cy="2692725"/>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121434" cy="2721585"/>
                    </a:xfrm>
                    <a:prstGeom prst="rect">
                      <a:avLst/>
                    </a:prstGeom>
                  </pic:spPr>
                </pic:pic>
              </a:graphicData>
            </a:graphic>
          </wp:inline>
        </w:drawing>
      </w:r>
    </w:p>
    <w:p w14:paraId="03E1A7F2" w14:textId="77777777" w:rsidR="00AF39A4" w:rsidRDefault="00AF39A4" w:rsidP="00AF39A4">
      <w:pPr>
        <w:spacing w:line="259" w:lineRule="auto"/>
      </w:pPr>
      <w:r w:rsidRPr="00140510">
        <w:rPr>
          <w:b/>
        </w:rPr>
        <w:t>Notes:</w:t>
      </w:r>
      <w:r>
        <w:t xml:space="preserve">  _____________________________________________</w:t>
      </w:r>
    </w:p>
    <w:p w14:paraId="02F4AD1C" w14:textId="77777777" w:rsidR="00AF39A4" w:rsidRDefault="00AF39A4" w:rsidP="00AF39A4">
      <w:pPr>
        <w:spacing w:line="259" w:lineRule="auto"/>
      </w:pPr>
      <w:r>
        <w:t>____________________________________________________</w:t>
      </w:r>
    </w:p>
    <w:p w14:paraId="7FA1B581" w14:textId="77777777" w:rsidR="00AF39A4" w:rsidRDefault="00AF39A4" w:rsidP="00AF39A4">
      <w:pPr>
        <w:spacing w:line="259" w:lineRule="auto"/>
      </w:pPr>
      <w:r>
        <w:t>____________________________________________________</w:t>
      </w:r>
    </w:p>
    <w:p w14:paraId="79BD07C1" w14:textId="0038BDEE" w:rsidR="00B2393E" w:rsidRDefault="00711B72" w:rsidP="00516F4D">
      <w:pPr>
        <w:spacing w:line="259" w:lineRule="auto"/>
        <w:jc w:val="center"/>
      </w:pPr>
      <w:r>
        <w:rPr>
          <w:noProof/>
        </w:rPr>
        <w:lastRenderedPageBreak/>
        <w:drawing>
          <wp:inline distT="0" distB="0" distL="0" distR="0" wp14:anchorId="1BDAF1A9" wp14:editId="4E73F4C0">
            <wp:extent cx="4250055" cy="2924810"/>
            <wp:effectExtent l="0" t="0" r="0" b="889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275300" cy="2942183"/>
                    </a:xfrm>
                    <a:prstGeom prst="rect">
                      <a:avLst/>
                    </a:prstGeom>
                  </pic:spPr>
                </pic:pic>
              </a:graphicData>
            </a:graphic>
          </wp:inline>
        </w:drawing>
      </w:r>
    </w:p>
    <w:p w14:paraId="63DF6BA0" w14:textId="77777777" w:rsidR="00BC0EC2" w:rsidRDefault="00BC0EC2" w:rsidP="00BC0EC2">
      <w:pPr>
        <w:spacing w:line="259" w:lineRule="auto"/>
      </w:pPr>
      <w:r w:rsidRPr="00140510">
        <w:rPr>
          <w:b/>
        </w:rPr>
        <w:t>Notes:</w:t>
      </w:r>
      <w:r>
        <w:t xml:space="preserve">  _____________________________________________</w:t>
      </w:r>
    </w:p>
    <w:p w14:paraId="0D30C45A" w14:textId="77777777" w:rsidR="00BC0EC2" w:rsidRDefault="00BC0EC2" w:rsidP="00BC0EC2">
      <w:pPr>
        <w:spacing w:line="259" w:lineRule="auto"/>
      </w:pPr>
      <w:r>
        <w:t>____________________________________________________</w:t>
      </w:r>
    </w:p>
    <w:p w14:paraId="22E96167" w14:textId="77777777" w:rsidR="00BC0EC2" w:rsidRDefault="00BC0EC2" w:rsidP="00BC0EC2">
      <w:pPr>
        <w:spacing w:line="259" w:lineRule="auto"/>
      </w:pPr>
      <w:r>
        <w:t>____________________________________________________</w:t>
      </w:r>
    </w:p>
    <w:p w14:paraId="6E4A6270" w14:textId="0887EBA9" w:rsidR="00BC0EC2" w:rsidRDefault="00752CB4" w:rsidP="00516F4D">
      <w:pPr>
        <w:spacing w:line="259" w:lineRule="auto"/>
        <w:jc w:val="center"/>
        <w:rPr>
          <w:b/>
        </w:rPr>
      </w:pPr>
      <w:r>
        <w:rPr>
          <w:noProof/>
        </w:rPr>
        <w:drawing>
          <wp:inline distT="0" distB="0" distL="0" distR="0" wp14:anchorId="61686E43" wp14:editId="1148686C">
            <wp:extent cx="3866725" cy="2900045"/>
            <wp:effectExtent l="0" t="0" r="635"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3880732" cy="2910550"/>
                    </a:xfrm>
                    <a:prstGeom prst="rect">
                      <a:avLst/>
                    </a:prstGeom>
                  </pic:spPr>
                </pic:pic>
              </a:graphicData>
            </a:graphic>
          </wp:inline>
        </w:drawing>
      </w:r>
    </w:p>
    <w:p w14:paraId="36AF6178" w14:textId="77777777" w:rsidR="00BC0EC2" w:rsidRDefault="00BC0EC2" w:rsidP="00BC0EC2">
      <w:pPr>
        <w:spacing w:line="259" w:lineRule="auto"/>
      </w:pPr>
      <w:r w:rsidRPr="00140510">
        <w:rPr>
          <w:b/>
        </w:rPr>
        <w:t>Notes:</w:t>
      </w:r>
      <w:r>
        <w:t xml:space="preserve">  _____________________________________________</w:t>
      </w:r>
    </w:p>
    <w:p w14:paraId="013AF8F6" w14:textId="77777777" w:rsidR="00BC0EC2" w:rsidRDefault="00BC0EC2" w:rsidP="00BC0EC2">
      <w:pPr>
        <w:spacing w:line="259" w:lineRule="auto"/>
      </w:pPr>
      <w:r>
        <w:t>____________________________________________________</w:t>
      </w:r>
    </w:p>
    <w:p w14:paraId="4E6DA9F7" w14:textId="77777777" w:rsidR="00BC0EC2" w:rsidRDefault="00BC0EC2" w:rsidP="00BC0EC2">
      <w:pPr>
        <w:spacing w:line="259" w:lineRule="auto"/>
      </w:pPr>
      <w:r>
        <w:t>____________________________________________________</w:t>
      </w:r>
    </w:p>
    <w:p w14:paraId="601E5633" w14:textId="4BCC3C09" w:rsidR="00637D43" w:rsidRDefault="006C6CFD" w:rsidP="00516F4D">
      <w:pPr>
        <w:jc w:val="center"/>
      </w:pPr>
      <w:r>
        <w:rPr>
          <w:noProof/>
        </w:rPr>
        <w:lastRenderedPageBreak/>
        <w:drawing>
          <wp:inline distT="0" distB="0" distL="0" distR="0" wp14:anchorId="45C863B7" wp14:editId="025D88CC">
            <wp:extent cx="4467225" cy="3350419"/>
            <wp:effectExtent l="0" t="0" r="0" b="254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469478" cy="3352109"/>
                    </a:xfrm>
                    <a:prstGeom prst="rect">
                      <a:avLst/>
                    </a:prstGeom>
                  </pic:spPr>
                </pic:pic>
              </a:graphicData>
            </a:graphic>
          </wp:inline>
        </w:drawing>
      </w:r>
    </w:p>
    <w:p w14:paraId="06DDD64C" w14:textId="1484C352" w:rsidR="005D466D" w:rsidRDefault="005D466D" w:rsidP="005D466D">
      <w:pPr>
        <w:spacing w:line="259" w:lineRule="auto"/>
      </w:pPr>
      <w:r w:rsidRPr="00140510">
        <w:rPr>
          <w:b/>
        </w:rPr>
        <w:t>Notes:</w:t>
      </w:r>
      <w:r>
        <w:t xml:space="preserve">  _____________________________________________</w:t>
      </w:r>
    </w:p>
    <w:p w14:paraId="0772C714" w14:textId="77777777" w:rsidR="005D466D" w:rsidRDefault="005D466D" w:rsidP="005D466D">
      <w:pPr>
        <w:spacing w:line="259" w:lineRule="auto"/>
      </w:pPr>
      <w:r>
        <w:t>____________________________________________________</w:t>
      </w:r>
    </w:p>
    <w:p w14:paraId="5249BF98" w14:textId="5E6AE1C1" w:rsidR="00BC0EC2" w:rsidRDefault="005D466D" w:rsidP="00F97E37">
      <w:pPr>
        <w:spacing w:line="259" w:lineRule="auto"/>
      </w:pPr>
      <w:r>
        <w:t>____________________________________________________</w:t>
      </w:r>
    </w:p>
    <w:p w14:paraId="749010BB" w14:textId="080D02C9" w:rsidR="00F97E37" w:rsidRDefault="00F97E37" w:rsidP="00F97E37">
      <w:pPr>
        <w:pStyle w:val="08Heading2"/>
        <w:rPr>
          <w:noProof/>
        </w:rPr>
      </w:pPr>
      <w:bookmarkStart w:id="13" w:name="_Toc64980318"/>
      <w:bookmarkStart w:id="14" w:name="Section1"/>
      <w:r>
        <w:t xml:space="preserve">Section 1 – </w:t>
      </w:r>
      <w:bookmarkEnd w:id="13"/>
      <w:r w:rsidR="00BB5C23">
        <w:t>Similarities &amp; Differences Between Coaching and Mentoring</w:t>
      </w:r>
    </w:p>
    <w:bookmarkEnd w:id="14"/>
    <w:p w14:paraId="4F12CDA8" w14:textId="4ACD9D68" w:rsidR="00BC0EC2" w:rsidRDefault="00307BAF" w:rsidP="00307BAF">
      <w:r>
        <w:rPr>
          <w:noProof/>
        </w:rPr>
        <w:drawing>
          <wp:inline distT="0" distB="0" distL="0" distR="0" wp14:anchorId="23BBAD26" wp14:editId="035DCC39">
            <wp:extent cx="5252085" cy="2638425"/>
            <wp:effectExtent l="0" t="0" r="5715" b="9525"/>
            <wp:docPr id="329" name="image32.png" descr="Chart, treemap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9" name="image32.png" descr="Chart, treemap chart&#10;&#10;Description automatically generated"/>
                    <pic:cNvPicPr preferRelativeResize="0"/>
                  </pic:nvPicPr>
                  <pic:blipFill>
                    <a:blip r:embed="rId25"/>
                    <a:srcRect/>
                    <a:stretch>
                      <a:fillRect/>
                    </a:stretch>
                  </pic:blipFill>
                  <pic:spPr>
                    <a:xfrm>
                      <a:off x="0" y="0"/>
                      <a:ext cx="5252085" cy="2638425"/>
                    </a:xfrm>
                    <a:prstGeom prst="rect">
                      <a:avLst/>
                    </a:prstGeom>
                    <a:ln/>
                  </pic:spPr>
                </pic:pic>
              </a:graphicData>
            </a:graphic>
          </wp:inline>
        </w:drawing>
      </w:r>
    </w:p>
    <w:p w14:paraId="078E8ECA" w14:textId="714BEA01" w:rsidR="00523B7C" w:rsidRDefault="00523B7C" w:rsidP="00DF12BF">
      <w:pPr>
        <w:spacing w:line="259" w:lineRule="auto"/>
      </w:pPr>
    </w:p>
    <w:p w14:paraId="5299518C" w14:textId="265D8A02" w:rsidR="00DF12BF" w:rsidRDefault="00752CB4" w:rsidP="00DF12BF">
      <w:pPr>
        <w:spacing w:line="259" w:lineRule="auto"/>
        <w:jc w:val="center"/>
        <w:rPr>
          <w:b/>
        </w:rPr>
      </w:pPr>
      <w:r>
        <w:rPr>
          <w:noProof/>
        </w:rPr>
        <w:drawing>
          <wp:inline distT="0" distB="0" distL="0" distR="0" wp14:anchorId="6D843934" wp14:editId="6DA04420">
            <wp:extent cx="3590925" cy="2693194"/>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599096" cy="2699322"/>
                    </a:xfrm>
                    <a:prstGeom prst="rect">
                      <a:avLst/>
                    </a:prstGeom>
                  </pic:spPr>
                </pic:pic>
              </a:graphicData>
            </a:graphic>
          </wp:inline>
        </w:drawing>
      </w:r>
    </w:p>
    <w:p w14:paraId="03089B13" w14:textId="437AA1AD" w:rsidR="005D466D" w:rsidRDefault="005D466D" w:rsidP="005D466D">
      <w:pPr>
        <w:spacing w:line="259" w:lineRule="auto"/>
      </w:pPr>
      <w:r w:rsidRPr="00140510">
        <w:rPr>
          <w:b/>
        </w:rPr>
        <w:t>Notes:</w:t>
      </w:r>
      <w:r>
        <w:t xml:space="preserve">  _____________________________________________</w:t>
      </w:r>
    </w:p>
    <w:p w14:paraId="7C31EA83" w14:textId="77777777" w:rsidR="005D466D" w:rsidRDefault="005D466D" w:rsidP="004D1C32">
      <w:pPr>
        <w:pBdr>
          <w:bottom w:val="single" w:sz="12" w:space="27" w:color="auto"/>
        </w:pBdr>
        <w:spacing w:line="259" w:lineRule="auto"/>
      </w:pPr>
      <w:r>
        <w:t>____________________________________________________</w:t>
      </w:r>
    </w:p>
    <w:p w14:paraId="21FE8FCA" w14:textId="26C26045" w:rsidR="005D466D" w:rsidRDefault="00752CB4" w:rsidP="00BD25E5">
      <w:pPr>
        <w:jc w:val="center"/>
      </w:pPr>
      <w:r>
        <w:rPr>
          <w:noProof/>
        </w:rPr>
        <w:drawing>
          <wp:inline distT="0" distB="0" distL="0" distR="0" wp14:anchorId="09F3F843" wp14:editId="5F739DEF">
            <wp:extent cx="3714750" cy="2786063"/>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717400" cy="2788050"/>
                    </a:xfrm>
                    <a:prstGeom prst="rect">
                      <a:avLst/>
                    </a:prstGeom>
                  </pic:spPr>
                </pic:pic>
              </a:graphicData>
            </a:graphic>
          </wp:inline>
        </w:drawing>
      </w:r>
    </w:p>
    <w:p w14:paraId="3DDF0E07" w14:textId="77777777" w:rsidR="005D466D" w:rsidRDefault="005D466D" w:rsidP="005D466D">
      <w:pPr>
        <w:spacing w:line="259" w:lineRule="auto"/>
      </w:pPr>
      <w:r w:rsidRPr="00140510">
        <w:rPr>
          <w:b/>
        </w:rPr>
        <w:t>Notes:</w:t>
      </w:r>
      <w:r>
        <w:t xml:space="preserve">  _____________________________________________</w:t>
      </w:r>
    </w:p>
    <w:p w14:paraId="3129ED9F" w14:textId="77777777" w:rsidR="005D466D" w:rsidRDefault="005D466D" w:rsidP="005D466D">
      <w:pPr>
        <w:spacing w:line="259" w:lineRule="auto"/>
      </w:pPr>
      <w:r>
        <w:t>____________________________________________________</w:t>
      </w:r>
    </w:p>
    <w:p w14:paraId="308DC6C0" w14:textId="77777777" w:rsidR="005D466D" w:rsidRDefault="005D466D" w:rsidP="005D466D">
      <w:pPr>
        <w:spacing w:line="259" w:lineRule="auto"/>
      </w:pPr>
      <w:r>
        <w:t>____________________________________________________</w:t>
      </w:r>
    </w:p>
    <w:p w14:paraId="4A0E935C" w14:textId="07C03CD1" w:rsidR="00BD25E5" w:rsidRDefault="00BD25E5" w:rsidP="00BD25E5">
      <w:pPr>
        <w:spacing w:line="259" w:lineRule="auto"/>
        <w:jc w:val="center"/>
        <w:rPr>
          <w:noProof/>
        </w:rPr>
      </w:pPr>
    </w:p>
    <w:p w14:paraId="74E9E4CE" w14:textId="26BB4806" w:rsidR="00752CB4" w:rsidRDefault="00752CB4" w:rsidP="00BD25E5">
      <w:pPr>
        <w:spacing w:line="259" w:lineRule="auto"/>
        <w:jc w:val="center"/>
        <w:rPr>
          <w:b/>
        </w:rPr>
      </w:pPr>
      <w:r>
        <w:rPr>
          <w:noProof/>
        </w:rPr>
        <w:drawing>
          <wp:inline distT="0" distB="0" distL="0" distR="0" wp14:anchorId="79C6E578" wp14:editId="54F26974">
            <wp:extent cx="3514725" cy="2636044"/>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3519795" cy="2639846"/>
                    </a:xfrm>
                    <a:prstGeom prst="rect">
                      <a:avLst/>
                    </a:prstGeom>
                  </pic:spPr>
                </pic:pic>
              </a:graphicData>
            </a:graphic>
          </wp:inline>
        </w:drawing>
      </w:r>
    </w:p>
    <w:p w14:paraId="2C380192" w14:textId="77777777" w:rsidR="005D466D" w:rsidRDefault="005D466D" w:rsidP="005D466D">
      <w:pPr>
        <w:spacing w:line="259" w:lineRule="auto"/>
      </w:pPr>
      <w:bookmarkStart w:id="15" w:name="_Hlk99378577"/>
      <w:r w:rsidRPr="00140510">
        <w:rPr>
          <w:b/>
        </w:rPr>
        <w:t>Notes:</w:t>
      </w:r>
      <w:r>
        <w:t xml:space="preserve">  _____________________________________________</w:t>
      </w:r>
    </w:p>
    <w:p w14:paraId="7BA10D03" w14:textId="77777777" w:rsidR="005D466D" w:rsidRDefault="005D466D" w:rsidP="005D466D">
      <w:pPr>
        <w:spacing w:line="259" w:lineRule="auto"/>
      </w:pPr>
      <w:r>
        <w:t>____________________________________________________</w:t>
      </w:r>
    </w:p>
    <w:p w14:paraId="6C7D1729" w14:textId="77777777" w:rsidR="005D466D" w:rsidRDefault="005D466D" w:rsidP="005D466D">
      <w:pPr>
        <w:spacing w:line="259" w:lineRule="auto"/>
      </w:pPr>
      <w:r>
        <w:t>____________________________________________________</w:t>
      </w:r>
    </w:p>
    <w:bookmarkEnd w:id="15"/>
    <w:p w14:paraId="232C0596" w14:textId="77777777" w:rsidR="002537DF" w:rsidRDefault="002537DF" w:rsidP="00BD25E5">
      <w:pPr>
        <w:jc w:val="center"/>
        <w:rPr>
          <w:b/>
          <w:bCs/>
          <w:noProof/>
        </w:rPr>
      </w:pPr>
    </w:p>
    <w:p w14:paraId="087ADB2C" w14:textId="77777777" w:rsidR="002537DF" w:rsidRDefault="002537DF" w:rsidP="00BD25E5">
      <w:pPr>
        <w:jc w:val="center"/>
        <w:rPr>
          <w:b/>
          <w:bCs/>
          <w:noProof/>
        </w:rPr>
      </w:pPr>
    </w:p>
    <w:p w14:paraId="1258D0A9" w14:textId="77777777" w:rsidR="002537DF" w:rsidRDefault="002537DF" w:rsidP="00BD25E5">
      <w:pPr>
        <w:jc w:val="center"/>
        <w:rPr>
          <w:b/>
          <w:bCs/>
          <w:noProof/>
        </w:rPr>
      </w:pPr>
    </w:p>
    <w:p w14:paraId="4547C508" w14:textId="77777777" w:rsidR="002537DF" w:rsidRDefault="002537DF" w:rsidP="00BD25E5">
      <w:pPr>
        <w:jc w:val="center"/>
        <w:rPr>
          <w:b/>
          <w:bCs/>
          <w:noProof/>
        </w:rPr>
      </w:pPr>
    </w:p>
    <w:p w14:paraId="5F751579" w14:textId="77777777" w:rsidR="002537DF" w:rsidRDefault="002537DF" w:rsidP="00BD25E5">
      <w:pPr>
        <w:jc w:val="center"/>
        <w:rPr>
          <w:b/>
          <w:bCs/>
          <w:noProof/>
        </w:rPr>
      </w:pPr>
    </w:p>
    <w:p w14:paraId="2183DD16" w14:textId="77777777" w:rsidR="002537DF" w:rsidRDefault="002537DF" w:rsidP="00BD25E5">
      <w:pPr>
        <w:jc w:val="center"/>
        <w:rPr>
          <w:b/>
          <w:bCs/>
          <w:noProof/>
        </w:rPr>
      </w:pPr>
    </w:p>
    <w:p w14:paraId="62877B11" w14:textId="77777777" w:rsidR="002537DF" w:rsidRDefault="002537DF" w:rsidP="00BD25E5">
      <w:pPr>
        <w:jc w:val="center"/>
        <w:rPr>
          <w:b/>
          <w:bCs/>
          <w:noProof/>
        </w:rPr>
      </w:pPr>
    </w:p>
    <w:p w14:paraId="63B26130" w14:textId="77777777" w:rsidR="002537DF" w:rsidRDefault="002537DF" w:rsidP="00BD25E5">
      <w:pPr>
        <w:jc w:val="center"/>
        <w:rPr>
          <w:b/>
          <w:bCs/>
          <w:noProof/>
        </w:rPr>
      </w:pPr>
    </w:p>
    <w:p w14:paraId="4489DF00" w14:textId="77777777" w:rsidR="002537DF" w:rsidRDefault="002537DF" w:rsidP="00BD25E5">
      <w:pPr>
        <w:jc w:val="center"/>
        <w:rPr>
          <w:b/>
          <w:bCs/>
          <w:noProof/>
        </w:rPr>
      </w:pPr>
    </w:p>
    <w:p w14:paraId="7BEFE515" w14:textId="77777777" w:rsidR="002537DF" w:rsidRDefault="002537DF" w:rsidP="00BD25E5">
      <w:pPr>
        <w:jc w:val="center"/>
        <w:rPr>
          <w:b/>
          <w:bCs/>
          <w:noProof/>
        </w:rPr>
      </w:pPr>
    </w:p>
    <w:p w14:paraId="2AEEF17D" w14:textId="7588452A" w:rsidR="0009149F" w:rsidRDefault="0009149F" w:rsidP="0009149F">
      <w:pPr>
        <w:spacing w:after="0" w:line="240" w:lineRule="auto"/>
        <w:jc w:val="center"/>
        <w:rPr>
          <w:b/>
          <w:bCs/>
          <w:noProof/>
        </w:rPr>
      </w:pPr>
      <w:r>
        <w:rPr>
          <w:b/>
          <w:bCs/>
          <w:noProof/>
        </w:rPr>
        <w:lastRenderedPageBreak/>
        <w:t xml:space="preserve">        </w:t>
      </w:r>
      <w:r w:rsidR="002537DF" w:rsidRPr="002537DF">
        <w:rPr>
          <w:b/>
          <w:bCs/>
          <w:noProof/>
        </w:rPr>
        <w:t>Handout # 1</w:t>
      </w:r>
    </w:p>
    <w:p w14:paraId="3873B9EA" w14:textId="09F42C95" w:rsidR="0009149F" w:rsidRDefault="0009149F" w:rsidP="0009149F">
      <w:pPr>
        <w:spacing w:after="0" w:line="240" w:lineRule="auto"/>
        <w:jc w:val="center"/>
        <w:rPr>
          <w:b/>
          <w:bCs/>
          <w:noProof/>
        </w:rPr>
      </w:pPr>
      <w:r>
        <w:rPr>
          <w:b/>
          <w:bCs/>
          <w:noProof/>
        </w:rPr>
        <w:t xml:space="preserve">           Coaching &amp; Mentoring Comparison Chart</w:t>
      </w:r>
    </w:p>
    <w:p w14:paraId="683AD231" w14:textId="487683A7" w:rsidR="002537DF" w:rsidRPr="002537DF" w:rsidRDefault="00987420" w:rsidP="00BD25E5">
      <w:pPr>
        <w:jc w:val="center"/>
        <w:rPr>
          <w:b/>
          <w:bCs/>
          <w:noProof/>
        </w:rPr>
      </w:pPr>
      <w:r>
        <w:rPr>
          <w:noProof/>
        </w:rPr>
        <w:drawing>
          <wp:inline distT="0" distB="0" distL="0" distR="0" wp14:anchorId="05A56860" wp14:editId="6277D4E7">
            <wp:extent cx="5943294" cy="6512011"/>
            <wp:effectExtent l="0" t="0" r="635" b="3175"/>
            <wp:docPr id="172" name="Graph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43929" cy="6512707"/>
                    </a:xfrm>
                    <a:prstGeom prst="rect">
                      <a:avLst/>
                    </a:prstGeom>
                  </pic:spPr>
                </pic:pic>
              </a:graphicData>
            </a:graphic>
          </wp:inline>
        </w:drawing>
      </w:r>
    </w:p>
    <w:p w14:paraId="3A8A3F7E" w14:textId="77777777" w:rsidR="00CF12DD" w:rsidRDefault="00CF12DD" w:rsidP="00CF12DD">
      <w:pPr>
        <w:pStyle w:val="08Heading2"/>
      </w:pPr>
    </w:p>
    <w:p w14:paraId="324B0C6B" w14:textId="77777777" w:rsidR="00CF12DD" w:rsidRDefault="00CF12DD" w:rsidP="00CF12DD">
      <w:pPr>
        <w:pStyle w:val="08Heading2"/>
      </w:pPr>
    </w:p>
    <w:p w14:paraId="48DC649C" w14:textId="64E43FB6" w:rsidR="001C4993" w:rsidRDefault="00CF12DD" w:rsidP="00CF12DD">
      <w:pPr>
        <w:pStyle w:val="08Heading2"/>
      </w:pPr>
      <w:bookmarkStart w:id="16" w:name="Section2"/>
      <w:r>
        <w:lastRenderedPageBreak/>
        <w:t>Section 2 – Coaching &amp; Mentoring for Staff Development &amp; Performance</w:t>
      </w:r>
    </w:p>
    <w:bookmarkEnd w:id="16"/>
    <w:p w14:paraId="792BBA49" w14:textId="5B1B5553" w:rsidR="000B3CB1" w:rsidRPr="00F51F1F" w:rsidRDefault="00752CB4" w:rsidP="00F51F1F">
      <w:pPr>
        <w:jc w:val="center"/>
        <w:rPr>
          <w:noProof/>
        </w:rPr>
      </w:pPr>
      <w:r>
        <w:rPr>
          <w:noProof/>
        </w:rPr>
        <w:drawing>
          <wp:inline distT="0" distB="0" distL="0" distR="0" wp14:anchorId="42A5357B" wp14:editId="269533AD">
            <wp:extent cx="3594100" cy="2695575"/>
            <wp:effectExtent l="0" t="0" r="6350" b="952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3594874" cy="2696156"/>
                    </a:xfrm>
                    <a:prstGeom prst="rect">
                      <a:avLst/>
                    </a:prstGeom>
                  </pic:spPr>
                </pic:pic>
              </a:graphicData>
            </a:graphic>
          </wp:inline>
        </w:drawing>
      </w:r>
    </w:p>
    <w:p w14:paraId="1D967B4E" w14:textId="77777777" w:rsidR="00AF39A4" w:rsidRDefault="00AF39A4" w:rsidP="00AF39A4">
      <w:pPr>
        <w:spacing w:line="259" w:lineRule="auto"/>
      </w:pPr>
      <w:bookmarkStart w:id="17" w:name="_Hlk90041382"/>
      <w:r w:rsidRPr="00140510">
        <w:rPr>
          <w:b/>
        </w:rPr>
        <w:t>Notes:</w:t>
      </w:r>
      <w:r>
        <w:t xml:space="preserve">  _____________________________________________</w:t>
      </w:r>
    </w:p>
    <w:p w14:paraId="310531AF" w14:textId="77777777" w:rsidR="00AF39A4" w:rsidRDefault="00AF39A4" w:rsidP="00AF39A4">
      <w:pPr>
        <w:spacing w:line="259" w:lineRule="auto"/>
      </w:pPr>
      <w:r>
        <w:t>____________________________________________________</w:t>
      </w:r>
    </w:p>
    <w:p w14:paraId="2F4FD1F4" w14:textId="77777777" w:rsidR="00AF39A4" w:rsidRDefault="00AF39A4" w:rsidP="00AF39A4">
      <w:pPr>
        <w:spacing w:line="259" w:lineRule="auto"/>
      </w:pPr>
      <w:r>
        <w:t>____________________________________________________</w:t>
      </w:r>
    </w:p>
    <w:bookmarkEnd w:id="17"/>
    <w:p w14:paraId="1CE4F68A" w14:textId="7DBB220E" w:rsidR="00C22E88" w:rsidRDefault="00752CB4" w:rsidP="00752CB4">
      <w:pPr>
        <w:jc w:val="center"/>
      </w:pPr>
      <w:r>
        <w:rPr>
          <w:noProof/>
        </w:rPr>
        <w:drawing>
          <wp:inline distT="0" distB="0" distL="0" distR="0" wp14:anchorId="1715D759" wp14:editId="2D5478E6">
            <wp:extent cx="3771688" cy="2828766"/>
            <wp:effectExtent l="0" t="0" r="635"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3786703" cy="2840027"/>
                    </a:xfrm>
                    <a:prstGeom prst="rect">
                      <a:avLst/>
                    </a:prstGeom>
                  </pic:spPr>
                </pic:pic>
              </a:graphicData>
            </a:graphic>
          </wp:inline>
        </w:drawing>
      </w:r>
      <w:r>
        <w:rPr>
          <w:b/>
        </w:rPr>
        <w:br/>
      </w:r>
      <w:r w:rsidR="00C22E88" w:rsidRPr="00140510">
        <w:rPr>
          <w:b/>
        </w:rPr>
        <w:t>Notes:</w:t>
      </w:r>
      <w:r w:rsidR="00C22E88">
        <w:t xml:space="preserve">  _____________________________________________</w:t>
      </w:r>
    </w:p>
    <w:p w14:paraId="16D2CD06" w14:textId="77777777" w:rsidR="00C22E88" w:rsidRDefault="00C22E88" w:rsidP="00C22E88">
      <w:pPr>
        <w:spacing w:line="259" w:lineRule="auto"/>
      </w:pPr>
      <w:r>
        <w:t>____________________________________________________</w:t>
      </w:r>
    </w:p>
    <w:p w14:paraId="79ECEDF0" w14:textId="01BB5359" w:rsidR="00B5707C" w:rsidRDefault="00752CB4" w:rsidP="006B7519">
      <w:pPr>
        <w:spacing w:line="259" w:lineRule="auto"/>
        <w:jc w:val="center"/>
        <w:rPr>
          <w:b/>
        </w:rPr>
      </w:pPr>
      <w:r>
        <w:rPr>
          <w:noProof/>
        </w:rPr>
        <w:lastRenderedPageBreak/>
        <w:drawing>
          <wp:inline distT="0" distB="0" distL="0" distR="0" wp14:anchorId="0A794138" wp14:editId="6F481130">
            <wp:extent cx="3971925" cy="2978944"/>
            <wp:effectExtent l="0" t="0" r="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3976436" cy="2982327"/>
                    </a:xfrm>
                    <a:prstGeom prst="rect">
                      <a:avLst/>
                    </a:prstGeom>
                  </pic:spPr>
                </pic:pic>
              </a:graphicData>
            </a:graphic>
          </wp:inline>
        </w:drawing>
      </w:r>
    </w:p>
    <w:p w14:paraId="1171182F" w14:textId="77777777" w:rsidR="00C22E88" w:rsidRDefault="00C22E88" w:rsidP="00C22E88">
      <w:pPr>
        <w:spacing w:line="259" w:lineRule="auto"/>
      </w:pPr>
      <w:r w:rsidRPr="00140510">
        <w:rPr>
          <w:b/>
        </w:rPr>
        <w:t>Notes:</w:t>
      </w:r>
      <w:r>
        <w:t xml:space="preserve">  _____________________________________________</w:t>
      </w:r>
    </w:p>
    <w:p w14:paraId="3AB990A0" w14:textId="77777777" w:rsidR="00C22E88" w:rsidRDefault="00C22E88" w:rsidP="00C22E88">
      <w:pPr>
        <w:spacing w:line="259" w:lineRule="auto"/>
      </w:pPr>
      <w:r>
        <w:t>____________________________________________________</w:t>
      </w:r>
    </w:p>
    <w:p w14:paraId="79E3AC87" w14:textId="5F38F7F7" w:rsidR="000B3CB1" w:rsidRDefault="00C22E88" w:rsidP="00752CB4">
      <w:pPr>
        <w:spacing w:line="259" w:lineRule="auto"/>
      </w:pPr>
      <w:r>
        <w:t>____________________________________________________</w:t>
      </w:r>
    </w:p>
    <w:p w14:paraId="2E5EBAFE" w14:textId="183A919E" w:rsidR="004D1C32" w:rsidRDefault="00752CB4" w:rsidP="00752CB4">
      <w:pPr>
        <w:spacing w:line="259" w:lineRule="auto"/>
        <w:jc w:val="center"/>
        <w:rPr>
          <w:b/>
        </w:rPr>
      </w:pPr>
      <w:r>
        <w:rPr>
          <w:noProof/>
        </w:rPr>
        <w:drawing>
          <wp:inline distT="0" distB="0" distL="0" distR="0" wp14:anchorId="19F114C5" wp14:editId="4E70FA23">
            <wp:extent cx="3654213" cy="2740660"/>
            <wp:effectExtent l="0" t="0" r="3810" b="254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3664442" cy="2748332"/>
                    </a:xfrm>
                    <a:prstGeom prst="rect">
                      <a:avLst/>
                    </a:prstGeom>
                  </pic:spPr>
                </pic:pic>
              </a:graphicData>
            </a:graphic>
          </wp:inline>
        </w:drawing>
      </w:r>
    </w:p>
    <w:p w14:paraId="0338772C" w14:textId="77777777" w:rsidR="00C22E88" w:rsidRDefault="00C22E88" w:rsidP="00C22E88">
      <w:pPr>
        <w:spacing w:line="259" w:lineRule="auto"/>
      </w:pPr>
      <w:r w:rsidRPr="00140510">
        <w:rPr>
          <w:b/>
        </w:rPr>
        <w:t>Notes:</w:t>
      </w:r>
      <w:r>
        <w:t xml:space="preserve">  _____________________________________________</w:t>
      </w:r>
    </w:p>
    <w:p w14:paraId="28407EBF" w14:textId="77777777" w:rsidR="00C22E88" w:rsidRDefault="00C22E88" w:rsidP="00C22E88">
      <w:pPr>
        <w:spacing w:line="259" w:lineRule="auto"/>
      </w:pPr>
      <w:r>
        <w:t>____________________________________________________</w:t>
      </w:r>
    </w:p>
    <w:p w14:paraId="4D4B1BDD" w14:textId="562CE05F" w:rsidR="006F5F4C" w:rsidRDefault="00791489">
      <w:pPr>
        <w:spacing w:line="259" w:lineRule="auto"/>
      </w:pPr>
      <w:r>
        <w:t>____________________________________________________</w:t>
      </w:r>
    </w:p>
    <w:p w14:paraId="5578B9C9" w14:textId="7FDD96CB" w:rsidR="002901F4" w:rsidRDefault="002901F4" w:rsidP="002901F4">
      <w:pPr>
        <w:spacing w:line="259" w:lineRule="auto"/>
        <w:jc w:val="center"/>
        <w:rPr>
          <w:rFonts w:ascii="Times New Roman" w:eastAsia="Times New Roman" w:hAnsi="Times New Roman"/>
          <w:noProof/>
          <w:color w:val="000000"/>
          <w:szCs w:val="28"/>
        </w:rPr>
      </w:pPr>
    </w:p>
    <w:p w14:paraId="72EED4AA" w14:textId="72C219EB" w:rsidR="00752CB4" w:rsidRDefault="00752CB4" w:rsidP="002901F4">
      <w:pPr>
        <w:spacing w:line="259" w:lineRule="auto"/>
        <w:jc w:val="center"/>
      </w:pPr>
      <w:r>
        <w:rPr>
          <w:noProof/>
        </w:rPr>
        <w:lastRenderedPageBreak/>
        <w:drawing>
          <wp:inline distT="0" distB="0" distL="0" distR="0" wp14:anchorId="1B693D37" wp14:editId="5F17911D">
            <wp:extent cx="3362325" cy="2521744"/>
            <wp:effectExtent l="0" t="0" r="0"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3366979" cy="2525234"/>
                    </a:xfrm>
                    <a:prstGeom prst="rect">
                      <a:avLst/>
                    </a:prstGeom>
                  </pic:spPr>
                </pic:pic>
              </a:graphicData>
            </a:graphic>
          </wp:inline>
        </w:drawing>
      </w:r>
    </w:p>
    <w:p w14:paraId="137C3F52" w14:textId="77777777" w:rsidR="00C22E88" w:rsidRDefault="00C22E88" w:rsidP="006F5F4C">
      <w:pPr>
        <w:pStyle w:val="08Heading2"/>
      </w:pPr>
    </w:p>
    <w:p w14:paraId="2095E477" w14:textId="77777777" w:rsidR="007E1D21" w:rsidRDefault="007E1D21" w:rsidP="007E1D21">
      <w:pPr>
        <w:spacing w:line="259" w:lineRule="auto"/>
      </w:pPr>
      <w:r w:rsidRPr="00140510">
        <w:rPr>
          <w:b/>
        </w:rPr>
        <w:t>Notes:</w:t>
      </w:r>
      <w:r>
        <w:t xml:space="preserve">  _____________________________________________</w:t>
      </w:r>
    </w:p>
    <w:p w14:paraId="316A5B22" w14:textId="77777777" w:rsidR="007E1D21" w:rsidRDefault="007E1D21" w:rsidP="007E1D21">
      <w:pPr>
        <w:spacing w:line="259" w:lineRule="auto"/>
      </w:pPr>
      <w:r>
        <w:t>____________________________________________________</w:t>
      </w:r>
    </w:p>
    <w:p w14:paraId="58370024" w14:textId="77777777" w:rsidR="00AF39A4" w:rsidRDefault="00AF39A4" w:rsidP="00C22E88">
      <w:pPr>
        <w:spacing w:line="259" w:lineRule="auto"/>
      </w:pPr>
    </w:p>
    <w:p w14:paraId="510D4848" w14:textId="26F4F7BE" w:rsidR="00AF39A4" w:rsidRDefault="00F03627" w:rsidP="0069744D">
      <w:pPr>
        <w:spacing w:line="259" w:lineRule="auto"/>
        <w:jc w:val="center"/>
      </w:pPr>
      <w:r>
        <w:rPr>
          <w:noProof/>
        </w:rPr>
        <w:drawing>
          <wp:inline distT="0" distB="0" distL="0" distR="0" wp14:anchorId="1ED10134" wp14:editId="315A9801">
            <wp:extent cx="3067050" cy="2300288"/>
            <wp:effectExtent l="0" t="0" r="0" b="508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3074572" cy="2305930"/>
                    </a:xfrm>
                    <a:prstGeom prst="rect">
                      <a:avLst/>
                    </a:prstGeom>
                  </pic:spPr>
                </pic:pic>
              </a:graphicData>
            </a:graphic>
          </wp:inline>
        </w:drawing>
      </w:r>
    </w:p>
    <w:p w14:paraId="059ADEE2" w14:textId="7E2E1763" w:rsidR="00C22E88" w:rsidRDefault="00C22E88" w:rsidP="002901F4">
      <w:pPr>
        <w:jc w:val="center"/>
      </w:pPr>
    </w:p>
    <w:p w14:paraId="216526B8" w14:textId="77777777" w:rsidR="00C22E88" w:rsidRDefault="00C22E88" w:rsidP="00C22E88">
      <w:pPr>
        <w:spacing w:line="259" w:lineRule="auto"/>
      </w:pPr>
      <w:r w:rsidRPr="00140510">
        <w:rPr>
          <w:b/>
        </w:rPr>
        <w:t>Notes:</w:t>
      </w:r>
      <w:r>
        <w:t xml:space="preserve">  _____________________________________________</w:t>
      </w:r>
    </w:p>
    <w:p w14:paraId="408B3789" w14:textId="2B781EAA" w:rsidR="00C22E88" w:rsidRDefault="00C22E88" w:rsidP="00C22E88">
      <w:pPr>
        <w:spacing w:line="259" w:lineRule="auto"/>
      </w:pPr>
      <w:r>
        <w:t>____________________________________________________</w:t>
      </w:r>
    </w:p>
    <w:p w14:paraId="3A3D1781" w14:textId="2F556A99" w:rsidR="0069744D" w:rsidRDefault="00F03627" w:rsidP="0069744D">
      <w:pPr>
        <w:spacing w:line="259" w:lineRule="auto"/>
        <w:jc w:val="center"/>
      </w:pPr>
      <w:r>
        <w:rPr>
          <w:noProof/>
        </w:rPr>
        <w:lastRenderedPageBreak/>
        <w:drawing>
          <wp:inline distT="0" distB="0" distL="0" distR="0" wp14:anchorId="7AE73BC8" wp14:editId="36109EBB">
            <wp:extent cx="3467100" cy="2600325"/>
            <wp:effectExtent l="0" t="0" r="0" b="9525"/>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3469577" cy="2602183"/>
                    </a:xfrm>
                    <a:prstGeom prst="rect">
                      <a:avLst/>
                    </a:prstGeom>
                  </pic:spPr>
                </pic:pic>
              </a:graphicData>
            </a:graphic>
          </wp:inline>
        </w:drawing>
      </w:r>
    </w:p>
    <w:p w14:paraId="492613F7" w14:textId="77777777" w:rsidR="0069744D" w:rsidRDefault="0069744D" w:rsidP="0069744D">
      <w:pPr>
        <w:spacing w:line="259" w:lineRule="auto"/>
      </w:pPr>
      <w:r w:rsidRPr="00140510">
        <w:rPr>
          <w:b/>
        </w:rPr>
        <w:t>Notes:</w:t>
      </w:r>
      <w:r>
        <w:t xml:space="preserve">  _____________________________________________</w:t>
      </w:r>
    </w:p>
    <w:p w14:paraId="54D8CADD" w14:textId="77777777" w:rsidR="0069744D" w:rsidRDefault="0069744D" w:rsidP="0069744D">
      <w:pPr>
        <w:spacing w:line="259" w:lineRule="auto"/>
      </w:pPr>
      <w:r>
        <w:t>____________________________________________________</w:t>
      </w:r>
    </w:p>
    <w:p w14:paraId="1BEB5BDA" w14:textId="77777777" w:rsidR="0069744D" w:rsidRDefault="0069744D" w:rsidP="0069744D">
      <w:pPr>
        <w:spacing w:line="259" w:lineRule="auto"/>
      </w:pPr>
      <w:r>
        <w:t>____________________________________________________</w:t>
      </w:r>
    </w:p>
    <w:p w14:paraId="72840774" w14:textId="1B8467C5" w:rsidR="00357498" w:rsidRDefault="00F03627" w:rsidP="0069744D">
      <w:pPr>
        <w:spacing w:line="259" w:lineRule="auto"/>
        <w:jc w:val="center"/>
      </w:pPr>
      <w:r>
        <w:rPr>
          <w:noProof/>
        </w:rPr>
        <w:drawing>
          <wp:inline distT="0" distB="0" distL="0" distR="0" wp14:anchorId="418DA757" wp14:editId="3F05B9AC">
            <wp:extent cx="4019550" cy="3014663"/>
            <wp:effectExtent l="0" t="0" r="0"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4022380" cy="3016785"/>
                    </a:xfrm>
                    <a:prstGeom prst="rect">
                      <a:avLst/>
                    </a:prstGeom>
                  </pic:spPr>
                </pic:pic>
              </a:graphicData>
            </a:graphic>
          </wp:inline>
        </w:drawing>
      </w:r>
    </w:p>
    <w:p w14:paraId="4E1EE0E8" w14:textId="77777777" w:rsidR="00357498" w:rsidRDefault="00357498" w:rsidP="00357498">
      <w:pPr>
        <w:spacing w:line="259" w:lineRule="auto"/>
      </w:pPr>
      <w:bookmarkStart w:id="18" w:name="_Hlk90041735"/>
      <w:r w:rsidRPr="00140510">
        <w:rPr>
          <w:b/>
        </w:rPr>
        <w:t>Notes:</w:t>
      </w:r>
      <w:r>
        <w:t xml:space="preserve">  _____________________________________________</w:t>
      </w:r>
    </w:p>
    <w:p w14:paraId="11A6F030" w14:textId="77777777" w:rsidR="00357498" w:rsidRDefault="00357498" w:rsidP="00357498">
      <w:pPr>
        <w:spacing w:line="259" w:lineRule="auto"/>
      </w:pPr>
      <w:r>
        <w:t>____________________________________________________</w:t>
      </w:r>
    </w:p>
    <w:p w14:paraId="23E0E5D4" w14:textId="77777777" w:rsidR="00357498" w:rsidRDefault="00357498" w:rsidP="00357498">
      <w:pPr>
        <w:spacing w:line="259" w:lineRule="auto"/>
      </w:pPr>
      <w:r>
        <w:t>____________________________________________________</w:t>
      </w:r>
    </w:p>
    <w:bookmarkEnd w:id="18"/>
    <w:p w14:paraId="20404E5E" w14:textId="4CFEF3C9" w:rsidR="00FB53C4" w:rsidRDefault="00F03627" w:rsidP="00357498">
      <w:pPr>
        <w:spacing w:line="259" w:lineRule="auto"/>
        <w:jc w:val="center"/>
      </w:pPr>
      <w:r>
        <w:rPr>
          <w:noProof/>
        </w:rPr>
        <w:lastRenderedPageBreak/>
        <w:drawing>
          <wp:inline distT="0" distB="0" distL="0" distR="0" wp14:anchorId="6BDB4AF2" wp14:editId="78FEC35A">
            <wp:extent cx="4552950" cy="3414713"/>
            <wp:effectExtent l="0" t="0" r="0"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4559492" cy="3419619"/>
                    </a:xfrm>
                    <a:prstGeom prst="rect">
                      <a:avLst/>
                    </a:prstGeom>
                  </pic:spPr>
                </pic:pic>
              </a:graphicData>
            </a:graphic>
          </wp:inline>
        </w:drawing>
      </w:r>
    </w:p>
    <w:p w14:paraId="70F0736F" w14:textId="6DBA600B" w:rsidR="00FB53C4" w:rsidRDefault="00FB53C4" w:rsidP="00B97811">
      <w:pPr>
        <w:shd w:val="clear" w:color="auto" w:fill="FFFFFF" w:themeFill="background1"/>
        <w:spacing w:line="259" w:lineRule="auto"/>
        <w:jc w:val="center"/>
        <w:rPr>
          <w:b/>
          <w:bCs/>
          <w:color w:val="2F5496" w:themeColor="accent5" w:themeShade="BF"/>
        </w:rPr>
      </w:pPr>
      <w:r w:rsidRPr="00B97811">
        <w:rPr>
          <w:b/>
          <w:bCs/>
          <w:color w:val="2F5496" w:themeColor="accent5" w:themeShade="BF"/>
        </w:rPr>
        <w:t>Small Group Activity</w:t>
      </w:r>
    </w:p>
    <w:p w14:paraId="220372B8" w14:textId="2E5ABD30" w:rsidR="00B97811" w:rsidRPr="00F03627" w:rsidRDefault="00B97811" w:rsidP="00A40CFE">
      <w:pPr>
        <w:pStyle w:val="ListParagraph"/>
        <w:numPr>
          <w:ilvl w:val="0"/>
          <w:numId w:val="3"/>
        </w:numPr>
        <w:shd w:val="clear" w:color="auto" w:fill="FFFFFF" w:themeFill="background1"/>
        <w:spacing w:line="259" w:lineRule="auto"/>
      </w:pPr>
      <w:r w:rsidRPr="00F03627">
        <w:t>Each participant in small group will take 3 minutes and write a written response to the following question below:</w:t>
      </w:r>
    </w:p>
    <w:p w14:paraId="6A189DA5" w14:textId="4228150A" w:rsidR="00B97811" w:rsidRPr="00F03627" w:rsidRDefault="00B97811" w:rsidP="00A40CFE">
      <w:pPr>
        <w:pStyle w:val="ListParagraph"/>
        <w:numPr>
          <w:ilvl w:val="0"/>
          <w:numId w:val="4"/>
        </w:numPr>
        <w:shd w:val="clear" w:color="auto" w:fill="FFFFFF" w:themeFill="background1"/>
        <w:spacing w:line="259" w:lineRule="auto"/>
      </w:pPr>
      <w:r w:rsidRPr="00F03627">
        <w:t>As a supervisor, discuss a difficult conversation you’ve had with one of your staff.  What would you have wanted more of to make it effective?</w:t>
      </w:r>
    </w:p>
    <w:p w14:paraId="16BBFF92" w14:textId="77777777" w:rsidR="00B97811" w:rsidRPr="00F03627" w:rsidRDefault="00B97811" w:rsidP="00B97811">
      <w:pPr>
        <w:pStyle w:val="ListParagraph"/>
        <w:numPr>
          <w:ilvl w:val="0"/>
          <w:numId w:val="0"/>
        </w:numPr>
        <w:shd w:val="clear" w:color="auto" w:fill="FFFFFF" w:themeFill="background1"/>
        <w:spacing w:line="259" w:lineRule="auto"/>
        <w:ind w:left="1440"/>
      </w:pPr>
    </w:p>
    <w:p w14:paraId="07470FA2" w14:textId="219762AC" w:rsidR="00791489" w:rsidRPr="00F03627" w:rsidRDefault="00B97811" w:rsidP="00A40CFE">
      <w:pPr>
        <w:pStyle w:val="ListParagraph"/>
        <w:numPr>
          <w:ilvl w:val="0"/>
          <w:numId w:val="4"/>
        </w:numPr>
        <w:shd w:val="clear" w:color="auto" w:fill="FFFFFF" w:themeFill="background1"/>
        <w:spacing w:line="259" w:lineRule="auto"/>
      </w:pPr>
      <w:r w:rsidRPr="00F03627">
        <w:t>What would you have wanted less of?</w:t>
      </w:r>
    </w:p>
    <w:p w14:paraId="7AC893B2" w14:textId="01DA6E6E" w:rsidR="00A96656" w:rsidRPr="00F03627" w:rsidRDefault="00A96656" w:rsidP="00A96656">
      <w:pPr>
        <w:pStyle w:val="ListParagraph"/>
        <w:numPr>
          <w:ilvl w:val="0"/>
          <w:numId w:val="0"/>
        </w:numPr>
        <w:ind w:left="360"/>
      </w:pPr>
    </w:p>
    <w:p w14:paraId="33CB3120" w14:textId="43945EFB" w:rsidR="00A96656" w:rsidRPr="00F03627" w:rsidRDefault="00A96656" w:rsidP="006B7519">
      <w:pPr>
        <w:pStyle w:val="ListParagraph"/>
        <w:numPr>
          <w:ilvl w:val="0"/>
          <w:numId w:val="3"/>
        </w:numPr>
        <w:spacing w:line="240" w:lineRule="auto"/>
      </w:pPr>
      <w:r w:rsidRPr="00F03627">
        <w:t xml:space="preserve">Each group will have a </w:t>
      </w:r>
      <w:r w:rsidR="009301A1" w:rsidRPr="00F03627">
        <w:t>s</w:t>
      </w:r>
      <w:r w:rsidR="006B7519" w:rsidRPr="00F03627">
        <w:t>pokesperson to lead the discuss</w:t>
      </w:r>
      <w:r w:rsidR="009301A1" w:rsidRPr="00F03627">
        <w:t>ion</w:t>
      </w:r>
      <w:r w:rsidR="006B7519" w:rsidRPr="00F03627">
        <w:t>,</w:t>
      </w:r>
      <w:r w:rsidRPr="00F03627">
        <w:t xml:space="preserve"> take notes</w:t>
      </w:r>
      <w:r w:rsidR="006B7519" w:rsidRPr="00F03627">
        <w:t>,</w:t>
      </w:r>
      <w:r w:rsidRPr="00F03627">
        <w:t xml:space="preserve"> and report back</w:t>
      </w:r>
      <w:r>
        <w:rPr>
          <w:b/>
          <w:bCs/>
        </w:rPr>
        <w:t xml:space="preserve"> </w:t>
      </w:r>
      <w:r w:rsidRPr="00F03627">
        <w:t xml:space="preserve">to the large group if </w:t>
      </w:r>
      <w:r w:rsidR="00397F17" w:rsidRPr="00F03627">
        <w:t>asked to share their responses.</w:t>
      </w:r>
    </w:p>
    <w:p w14:paraId="3C0B0926" w14:textId="77777777" w:rsidR="00F03627" w:rsidRDefault="00F03627" w:rsidP="00357498">
      <w:pPr>
        <w:spacing w:line="259" w:lineRule="auto"/>
        <w:rPr>
          <w:b/>
        </w:rPr>
      </w:pPr>
    </w:p>
    <w:p w14:paraId="220F9ACD" w14:textId="1EA85D2B" w:rsidR="00357498" w:rsidRDefault="00357498" w:rsidP="00357498">
      <w:pPr>
        <w:spacing w:line="259" w:lineRule="auto"/>
      </w:pPr>
      <w:r w:rsidRPr="00140510">
        <w:rPr>
          <w:b/>
        </w:rPr>
        <w:t>Notes:</w:t>
      </w:r>
      <w:r>
        <w:t xml:space="preserve">  _____________________________________________</w:t>
      </w:r>
    </w:p>
    <w:p w14:paraId="4BB27A92" w14:textId="77777777" w:rsidR="00357498" w:rsidRDefault="00357498" w:rsidP="00357498">
      <w:pPr>
        <w:spacing w:line="259" w:lineRule="auto"/>
      </w:pPr>
      <w:r>
        <w:t>____________________________________________________</w:t>
      </w:r>
    </w:p>
    <w:p w14:paraId="1915138D" w14:textId="267430F8" w:rsidR="00357498" w:rsidRDefault="00357498" w:rsidP="00357498">
      <w:pPr>
        <w:spacing w:line="259" w:lineRule="auto"/>
      </w:pPr>
      <w:r>
        <w:t>____________________________________________________</w:t>
      </w:r>
    </w:p>
    <w:p w14:paraId="52876685" w14:textId="5961542E" w:rsidR="00F13839" w:rsidRDefault="00F13839" w:rsidP="00357498">
      <w:pPr>
        <w:spacing w:line="259" w:lineRule="auto"/>
      </w:pPr>
      <w:r>
        <w:t>____________________________________________________</w:t>
      </w:r>
    </w:p>
    <w:p w14:paraId="57AEC0B6" w14:textId="064817AA" w:rsidR="006E0B13" w:rsidRDefault="00F13839" w:rsidP="00F03627">
      <w:pPr>
        <w:spacing w:line="259" w:lineRule="auto"/>
        <w:rPr>
          <w:b/>
          <w:color w:val="000000"/>
          <w:sz w:val="32"/>
          <w:szCs w:val="32"/>
          <w:u w:val="single"/>
        </w:rPr>
      </w:pPr>
      <w:bookmarkStart w:id="19" w:name="Section3"/>
      <w:bookmarkStart w:id="20" w:name="_Hlk90041990"/>
      <w:r>
        <w:rPr>
          <w:b/>
          <w:color w:val="000000"/>
          <w:sz w:val="32"/>
          <w:szCs w:val="32"/>
          <w:u w:val="single"/>
        </w:rPr>
        <w:lastRenderedPageBreak/>
        <w:t>Section 3</w:t>
      </w:r>
      <w:proofErr w:type="gramStart"/>
      <w:r>
        <w:rPr>
          <w:b/>
          <w:color w:val="000000"/>
          <w:sz w:val="32"/>
          <w:szCs w:val="32"/>
          <w:u w:val="single"/>
        </w:rPr>
        <w:t xml:space="preserve">-  </w:t>
      </w:r>
      <w:r w:rsidR="007D0578">
        <w:rPr>
          <w:b/>
          <w:color w:val="000000"/>
          <w:sz w:val="32"/>
          <w:szCs w:val="32"/>
          <w:u w:val="single"/>
        </w:rPr>
        <w:t>Identification</w:t>
      </w:r>
      <w:proofErr w:type="gramEnd"/>
      <w:r w:rsidR="007D0578">
        <w:rPr>
          <w:b/>
          <w:color w:val="000000"/>
          <w:sz w:val="32"/>
          <w:szCs w:val="32"/>
          <w:u w:val="single"/>
        </w:rPr>
        <w:t xml:space="preserve"> of Coaching Strengths Through Self-Assessment</w:t>
      </w:r>
      <w:bookmarkEnd w:id="19"/>
      <w:r w:rsidR="006E0B13">
        <w:rPr>
          <w:noProof/>
        </w:rPr>
        <w:tab/>
      </w:r>
    </w:p>
    <w:p w14:paraId="0073FE6E" w14:textId="3AEFC031" w:rsidR="006E0B13" w:rsidRDefault="00F03627" w:rsidP="006E0B13">
      <w:pPr>
        <w:spacing w:line="259" w:lineRule="auto"/>
        <w:jc w:val="center"/>
        <w:rPr>
          <w:b/>
        </w:rPr>
      </w:pPr>
      <w:r>
        <w:rPr>
          <w:noProof/>
        </w:rPr>
        <w:drawing>
          <wp:inline distT="0" distB="0" distL="0" distR="0" wp14:anchorId="1AACE86D" wp14:editId="0DBBC15E">
            <wp:extent cx="4090468" cy="2425695"/>
            <wp:effectExtent l="0" t="0" r="5715"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203159" cy="2492522"/>
                    </a:xfrm>
                    <a:prstGeom prst="rect">
                      <a:avLst/>
                    </a:prstGeom>
                  </pic:spPr>
                </pic:pic>
              </a:graphicData>
            </a:graphic>
          </wp:inline>
        </w:drawing>
      </w:r>
    </w:p>
    <w:p w14:paraId="1427B4FA" w14:textId="77777777" w:rsidR="006E0B13" w:rsidRDefault="006E0B13" w:rsidP="006E0B13">
      <w:pPr>
        <w:spacing w:line="259" w:lineRule="auto"/>
      </w:pPr>
      <w:r w:rsidRPr="00140510">
        <w:rPr>
          <w:b/>
        </w:rPr>
        <w:t>Notes:</w:t>
      </w:r>
      <w:r>
        <w:t xml:space="preserve">  _____________________________________________</w:t>
      </w:r>
    </w:p>
    <w:p w14:paraId="52569351" w14:textId="77777777" w:rsidR="006E0B13" w:rsidRDefault="006E0B13" w:rsidP="006E0B13">
      <w:pPr>
        <w:spacing w:line="259" w:lineRule="auto"/>
      </w:pPr>
      <w:r>
        <w:t>____________________________________________________</w:t>
      </w:r>
    </w:p>
    <w:p w14:paraId="5E5E629D" w14:textId="4804B934" w:rsidR="006E0B13" w:rsidRDefault="006E0B13" w:rsidP="006E0B13">
      <w:pPr>
        <w:spacing w:line="259" w:lineRule="auto"/>
      </w:pPr>
      <w:r>
        <w:t>____________________________________________________</w:t>
      </w:r>
    </w:p>
    <w:bookmarkEnd w:id="20"/>
    <w:p w14:paraId="2DD56736" w14:textId="3CE3301F" w:rsidR="00F5355E" w:rsidRDefault="00F03627" w:rsidP="00F5355E">
      <w:pPr>
        <w:spacing w:line="259" w:lineRule="auto"/>
        <w:jc w:val="center"/>
      </w:pPr>
      <w:r>
        <w:rPr>
          <w:noProof/>
        </w:rPr>
        <w:drawing>
          <wp:inline distT="0" distB="0" distL="0" distR="0" wp14:anchorId="72B9E402" wp14:editId="3AEF381A">
            <wp:extent cx="4095750" cy="3071813"/>
            <wp:effectExtent l="0" t="0" r="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101081" cy="3075811"/>
                    </a:xfrm>
                    <a:prstGeom prst="rect">
                      <a:avLst/>
                    </a:prstGeom>
                  </pic:spPr>
                </pic:pic>
              </a:graphicData>
            </a:graphic>
          </wp:inline>
        </w:drawing>
      </w:r>
    </w:p>
    <w:p w14:paraId="1586FF3A" w14:textId="77777777" w:rsidR="00F5355E" w:rsidRDefault="00F5355E" w:rsidP="00F5355E">
      <w:pPr>
        <w:spacing w:line="259" w:lineRule="auto"/>
      </w:pPr>
      <w:bookmarkStart w:id="21" w:name="_Hlk90046930"/>
      <w:r w:rsidRPr="00140510">
        <w:rPr>
          <w:b/>
        </w:rPr>
        <w:t>Notes:</w:t>
      </w:r>
      <w:r>
        <w:t xml:space="preserve">  _____________________________________________</w:t>
      </w:r>
    </w:p>
    <w:p w14:paraId="76F9FE40" w14:textId="77777777" w:rsidR="00F5355E" w:rsidRDefault="00F5355E" w:rsidP="00F5355E">
      <w:pPr>
        <w:spacing w:line="259" w:lineRule="auto"/>
      </w:pPr>
      <w:r>
        <w:t>____________________________________________________</w:t>
      </w:r>
    </w:p>
    <w:bookmarkEnd w:id="21"/>
    <w:p w14:paraId="4029A5A2" w14:textId="77777777" w:rsidR="00204FA2" w:rsidRDefault="00204FA2" w:rsidP="00F5355E">
      <w:pPr>
        <w:spacing w:line="259" w:lineRule="auto"/>
        <w:jc w:val="center"/>
        <w:rPr>
          <w:b/>
          <w:bCs/>
        </w:rPr>
      </w:pPr>
    </w:p>
    <w:p w14:paraId="34382CDD" w14:textId="688A7DC2" w:rsidR="00204FA2" w:rsidRDefault="00D3512A" w:rsidP="00F5355E">
      <w:pPr>
        <w:spacing w:line="259" w:lineRule="auto"/>
        <w:jc w:val="center"/>
        <w:rPr>
          <w:b/>
          <w:bCs/>
        </w:rPr>
      </w:pPr>
      <w:r>
        <w:rPr>
          <w:noProof/>
        </w:rPr>
        <w:drawing>
          <wp:inline distT="0" distB="0" distL="0" distR="0" wp14:anchorId="24077B9B" wp14:editId="3AC29E5B">
            <wp:extent cx="3895725" cy="2921794"/>
            <wp:effectExtent l="0" t="0" r="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3897173" cy="2922880"/>
                    </a:xfrm>
                    <a:prstGeom prst="rect">
                      <a:avLst/>
                    </a:prstGeom>
                  </pic:spPr>
                </pic:pic>
              </a:graphicData>
            </a:graphic>
          </wp:inline>
        </w:drawing>
      </w:r>
    </w:p>
    <w:p w14:paraId="7088E01A" w14:textId="77777777" w:rsidR="00204FA2" w:rsidRDefault="00204FA2" w:rsidP="00204FA2">
      <w:pPr>
        <w:spacing w:line="259" w:lineRule="auto"/>
      </w:pPr>
      <w:r w:rsidRPr="00140510">
        <w:rPr>
          <w:b/>
        </w:rPr>
        <w:t>Notes:</w:t>
      </w:r>
      <w:r>
        <w:t xml:space="preserve">  _____________________________________________</w:t>
      </w:r>
    </w:p>
    <w:p w14:paraId="4E0A3636" w14:textId="77777777" w:rsidR="00204FA2" w:rsidRDefault="00204FA2" w:rsidP="00204FA2">
      <w:pPr>
        <w:spacing w:line="259" w:lineRule="auto"/>
      </w:pPr>
      <w:r>
        <w:t>____________________________________________________</w:t>
      </w:r>
    </w:p>
    <w:p w14:paraId="78CE9DB0" w14:textId="77777777" w:rsidR="00204FA2" w:rsidRDefault="00204FA2" w:rsidP="00204FA2">
      <w:pPr>
        <w:spacing w:line="259" w:lineRule="auto"/>
      </w:pPr>
      <w:r>
        <w:t>____________________________________________________</w:t>
      </w:r>
    </w:p>
    <w:p w14:paraId="408584EA" w14:textId="77777777" w:rsidR="00204FA2" w:rsidRDefault="00204FA2" w:rsidP="00F5355E">
      <w:pPr>
        <w:spacing w:line="259" w:lineRule="auto"/>
        <w:jc w:val="center"/>
        <w:rPr>
          <w:b/>
          <w:bCs/>
        </w:rPr>
      </w:pPr>
    </w:p>
    <w:p w14:paraId="4DC57195" w14:textId="77777777" w:rsidR="00204FA2" w:rsidRDefault="00204FA2" w:rsidP="00F5355E">
      <w:pPr>
        <w:spacing w:line="259" w:lineRule="auto"/>
        <w:jc w:val="center"/>
        <w:rPr>
          <w:b/>
          <w:bCs/>
        </w:rPr>
      </w:pPr>
    </w:p>
    <w:p w14:paraId="55F70CC9" w14:textId="77777777" w:rsidR="00204FA2" w:rsidRDefault="00204FA2" w:rsidP="00F5355E">
      <w:pPr>
        <w:spacing w:line="259" w:lineRule="auto"/>
        <w:jc w:val="center"/>
        <w:rPr>
          <w:b/>
          <w:bCs/>
        </w:rPr>
      </w:pPr>
    </w:p>
    <w:p w14:paraId="2B4BA0CF" w14:textId="77777777" w:rsidR="0046643E" w:rsidRDefault="0046643E" w:rsidP="00F5355E">
      <w:pPr>
        <w:spacing w:line="259" w:lineRule="auto"/>
        <w:jc w:val="center"/>
        <w:rPr>
          <w:b/>
          <w:bCs/>
        </w:rPr>
      </w:pPr>
    </w:p>
    <w:p w14:paraId="2C2C6743" w14:textId="77777777" w:rsidR="0046643E" w:rsidRDefault="0046643E" w:rsidP="00F5355E">
      <w:pPr>
        <w:spacing w:line="259" w:lineRule="auto"/>
        <w:jc w:val="center"/>
        <w:rPr>
          <w:b/>
          <w:bCs/>
        </w:rPr>
      </w:pPr>
    </w:p>
    <w:p w14:paraId="243096E8" w14:textId="77777777" w:rsidR="0046643E" w:rsidRDefault="0046643E" w:rsidP="00F5355E">
      <w:pPr>
        <w:spacing w:line="259" w:lineRule="auto"/>
        <w:jc w:val="center"/>
        <w:rPr>
          <w:b/>
          <w:bCs/>
        </w:rPr>
      </w:pPr>
    </w:p>
    <w:p w14:paraId="3E907020" w14:textId="77777777" w:rsidR="0046643E" w:rsidRDefault="0046643E" w:rsidP="00F5355E">
      <w:pPr>
        <w:spacing w:line="259" w:lineRule="auto"/>
        <w:jc w:val="center"/>
        <w:rPr>
          <w:b/>
          <w:bCs/>
        </w:rPr>
      </w:pPr>
    </w:p>
    <w:p w14:paraId="60CD0B86" w14:textId="77777777" w:rsidR="0046643E" w:rsidRDefault="0046643E" w:rsidP="00F5355E">
      <w:pPr>
        <w:spacing w:line="259" w:lineRule="auto"/>
        <w:jc w:val="center"/>
        <w:rPr>
          <w:b/>
          <w:bCs/>
        </w:rPr>
      </w:pPr>
    </w:p>
    <w:p w14:paraId="7082193F" w14:textId="77777777" w:rsidR="0046643E" w:rsidRDefault="0046643E" w:rsidP="00F5355E">
      <w:pPr>
        <w:spacing w:line="259" w:lineRule="auto"/>
        <w:jc w:val="center"/>
        <w:rPr>
          <w:b/>
          <w:bCs/>
        </w:rPr>
      </w:pPr>
    </w:p>
    <w:p w14:paraId="4C0326DE" w14:textId="77777777" w:rsidR="0046643E" w:rsidRDefault="0046643E" w:rsidP="00F5355E">
      <w:pPr>
        <w:spacing w:line="259" w:lineRule="auto"/>
        <w:jc w:val="center"/>
        <w:rPr>
          <w:b/>
          <w:bCs/>
        </w:rPr>
      </w:pPr>
    </w:p>
    <w:p w14:paraId="2ED86936" w14:textId="77777777" w:rsidR="0046643E" w:rsidRDefault="0046643E" w:rsidP="00F5355E">
      <w:pPr>
        <w:spacing w:line="259" w:lineRule="auto"/>
        <w:jc w:val="center"/>
        <w:rPr>
          <w:b/>
          <w:bCs/>
        </w:rPr>
      </w:pPr>
    </w:p>
    <w:p w14:paraId="727C31D6" w14:textId="77777777" w:rsidR="0046643E" w:rsidRDefault="0046643E" w:rsidP="00F5355E">
      <w:pPr>
        <w:spacing w:line="259" w:lineRule="auto"/>
        <w:jc w:val="center"/>
        <w:rPr>
          <w:b/>
          <w:bCs/>
        </w:rPr>
      </w:pPr>
    </w:p>
    <w:p w14:paraId="12B89C63" w14:textId="77777777" w:rsidR="00DB4ECD" w:rsidRDefault="00DB4ECD" w:rsidP="00DB4ECD">
      <w:pPr>
        <w:pBdr>
          <w:top w:val="nil"/>
          <w:left w:val="nil"/>
          <w:bottom w:val="nil"/>
          <w:right w:val="nil"/>
          <w:between w:val="nil"/>
        </w:pBdr>
        <w:spacing w:after="120"/>
        <w:jc w:val="center"/>
        <w:rPr>
          <w:rFonts w:eastAsia="Verdana" w:cs="Verdana"/>
          <w:b/>
          <w:color w:val="000000"/>
          <w:szCs w:val="28"/>
        </w:rPr>
      </w:pPr>
      <w:r w:rsidRPr="002454F4">
        <w:rPr>
          <w:rFonts w:eastAsia="Verdana" w:cs="Verdana"/>
          <w:b/>
          <w:color w:val="000000"/>
          <w:szCs w:val="28"/>
        </w:rPr>
        <w:t>Assessment Activity</w:t>
      </w:r>
      <w:r w:rsidRPr="002454F4">
        <w:rPr>
          <w:rFonts w:eastAsia="Verdana" w:cs="Verdana"/>
          <w:color w:val="000000"/>
          <w:szCs w:val="28"/>
        </w:rPr>
        <w:t xml:space="preserve">:  </w:t>
      </w:r>
      <w:r>
        <w:rPr>
          <w:rFonts w:eastAsia="Verdana" w:cs="Verdana"/>
          <w:b/>
          <w:color w:val="000000"/>
          <w:szCs w:val="28"/>
        </w:rPr>
        <w:t xml:space="preserve">Complete a Coaching </w:t>
      </w:r>
    </w:p>
    <w:p w14:paraId="29F80CAC" w14:textId="77777777" w:rsidR="00D95F38" w:rsidRDefault="00D95F38" w:rsidP="00D95F38">
      <w:pPr>
        <w:pBdr>
          <w:top w:val="nil"/>
          <w:left w:val="nil"/>
          <w:bottom w:val="nil"/>
          <w:right w:val="nil"/>
          <w:between w:val="nil"/>
        </w:pBdr>
        <w:spacing w:after="120"/>
        <w:jc w:val="center"/>
        <w:rPr>
          <w:rFonts w:eastAsia="Verdana" w:cs="Verdana"/>
          <w:b/>
          <w:color w:val="000000"/>
          <w:szCs w:val="28"/>
        </w:rPr>
      </w:pPr>
      <w:r>
        <w:rPr>
          <w:rFonts w:eastAsia="Verdana" w:cs="Verdana"/>
          <w:b/>
          <w:color w:val="000000"/>
          <w:szCs w:val="28"/>
        </w:rPr>
        <w:t>Assessment Planner</w:t>
      </w:r>
    </w:p>
    <w:p w14:paraId="2C0AF355" w14:textId="77777777" w:rsidR="00D95F38" w:rsidRPr="002454F4" w:rsidRDefault="00D95F38" w:rsidP="00A40CFE">
      <w:pPr>
        <w:pStyle w:val="ListParagraph"/>
        <w:numPr>
          <w:ilvl w:val="0"/>
          <w:numId w:val="3"/>
        </w:numPr>
        <w:pBdr>
          <w:top w:val="nil"/>
          <w:left w:val="nil"/>
          <w:bottom w:val="nil"/>
          <w:right w:val="nil"/>
          <w:between w:val="nil"/>
        </w:pBdr>
        <w:spacing w:line="300" w:lineRule="auto"/>
        <w:rPr>
          <w:rFonts w:eastAsia="Verdana" w:cs="Verdana"/>
          <w:bCs/>
          <w:color w:val="000000"/>
          <w:szCs w:val="28"/>
        </w:rPr>
      </w:pPr>
      <w:r w:rsidRPr="002454F4">
        <w:rPr>
          <w:rFonts w:eastAsia="Verdana" w:cs="Verdana"/>
          <w:bCs/>
          <w:color w:val="000000"/>
          <w:szCs w:val="28"/>
        </w:rPr>
        <w:t>Pull out your Team STEPPS ASTD Coaching Self-Assessment</w:t>
      </w:r>
      <w:r>
        <w:rPr>
          <w:rFonts w:eastAsia="Verdana" w:cs="Verdana"/>
          <w:bCs/>
          <w:color w:val="000000"/>
          <w:szCs w:val="28"/>
        </w:rPr>
        <w:t xml:space="preserve"> Form, </w:t>
      </w:r>
      <w:r w:rsidRPr="009944F2">
        <w:rPr>
          <w:rFonts w:eastAsia="Verdana" w:cs="Verdana"/>
          <w:b/>
          <w:color w:val="000000"/>
          <w:szCs w:val="28"/>
        </w:rPr>
        <w:t xml:space="preserve">Handout # 2 </w:t>
      </w:r>
      <w:r>
        <w:rPr>
          <w:rFonts w:eastAsia="Verdana" w:cs="Verdana"/>
          <w:bCs/>
          <w:color w:val="000000"/>
          <w:szCs w:val="28"/>
        </w:rPr>
        <w:t>that you completed as pre-work prior to attending today’s training</w:t>
      </w:r>
    </w:p>
    <w:p w14:paraId="3B25DD58" w14:textId="77777777" w:rsidR="00D95F38" w:rsidRPr="009944F2" w:rsidRDefault="00D95F38" w:rsidP="00A40CFE">
      <w:pPr>
        <w:pStyle w:val="ListParagraph"/>
        <w:numPr>
          <w:ilvl w:val="0"/>
          <w:numId w:val="3"/>
        </w:numPr>
        <w:pBdr>
          <w:top w:val="nil"/>
          <w:left w:val="nil"/>
          <w:bottom w:val="nil"/>
          <w:right w:val="nil"/>
          <w:between w:val="nil"/>
        </w:pBdr>
        <w:spacing w:after="120"/>
        <w:rPr>
          <w:rFonts w:eastAsia="Verdana" w:cs="Verdana"/>
          <w:b/>
          <w:color w:val="000000"/>
          <w:szCs w:val="28"/>
        </w:rPr>
      </w:pPr>
      <w:r>
        <w:rPr>
          <w:rFonts w:eastAsia="Verdana" w:cs="Verdana"/>
          <w:bCs/>
          <w:color w:val="000000"/>
          <w:szCs w:val="28"/>
        </w:rPr>
        <w:t xml:space="preserve">Use </w:t>
      </w:r>
      <w:r w:rsidRPr="009944F2">
        <w:rPr>
          <w:rFonts w:eastAsia="Verdana" w:cs="Verdana"/>
          <w:b/>
          <w:color w:val="000000"/>
          <w:szCs w:val="28"/>
        </w:rPr>
        <w:t>Handout # 3</w:t>
      </w:r>
      <w:r>
        <w:rPr>
          <w:rFonts w:eastAsia="Verdana" w:cs="Verdana"/>
          <w:bCs/>
          <w:color w:val="000000"/>
          <w:szCs w:val="28"/>
        </w:rPr>
        <w:t>, Coaching Assessment Planner</w:t>
      </w:r>
    </w:p>
    <w:p w14:paraId="36A94E2A" w14:textId="7578FC70" w:rsidR="00D95F38" w:rsidRPr="00D07346" w:rsidRDefault="00D95F38" w:rsidP="00A40CFE">
      <w:pPr>
        <w:pStyle w:val="ListParagraph"/>
        <w:numPr>
          <w:ilvl w:val="0"/>
          <w:numId w:val="3"/>
        </w:numPr>
        <w:pBdr>
          <w:top w:val="nil"/>
          <w:left w:val="nil"/>
          <w:bottom w:val="nil"/>
          <w:right w:val="nil"/>
          <w:between w:val="nil"/>
        </w:pBdr>
        <w:spacing w:after="120"/>
        <w:rPr>
          <w:rFonts w:eastAsia="Verdana" w:cs="Verdana"/>
          <w:b/>
          <w:color w:val="000000"/>
          <w:szCs w:val="28"/>
        </w:rPr>
      </w:pPr>
      <w:r>
        <w:rPr>
          <w:rFonts w:eastAsia="Verdana" w:cs="Verdana"/>
          <w:bCs/>
          <w:color w:val="000000"/>
          <w:szCs w:val="28"/>
        </w:rPr>
        <w:t>You will fill out the planner by responding to the 3 questions on the upcoming slide below</w:t>
      </w:r>
      <w:r w:rsidR="00C65AE3">
        <w:rPr>
          <w:rFonts w:eastAsia="Verdana" w:cs="Verdana"/>
          <w:bCs/>
          <w:color w:val="000000"/>
          <w:szCs w:val="28"/>
        </w:rPr>
        <w:t>.</w:t>
      </w:r>
    </w:p>
    <w:p w14:paraId="182868E4" w14:textId="3D79599C" w:rsidR="00D95F38" w:rsidRPr="009944F2" w:rsidRDefault="00D95F38" w:rsidP="00A40CFE">
      <w:pPr>
        <w:pStyle w:val="ListParagraph"/>
        <w:numPr>
          <w:ilvl w:val="0"/>
          <w:numId w:val="3"/>
        </w:numPr>
        <w:pBdr>
          <w:top w:val="nil"/>
          <w:left w:val="nil"/>
          <w:bottom w:val="nil"/>
          <w:right w:val="nil"/>
          <w:between w:val="nil"/>
        </w:pBdr>
        <w:spacing w:after="120"/>
        <w:rPr>
          <w:rFonts w:eastAsia="Verdana" w:cs="Verdana"/>
          <w:b/>
          <w:color w:val="000000"/>
          <w:szCs w:val="28"/>
        </w:rPr>
      </w:pPr>
      <w:r>
        <w:rPr>
          <w:rFonts w:eastAsia="Verdana" w:cs="Verdana"/>
          <w:bCs/>
          <w:color w:val="000000"/>
          <w:szCs w:val="28"/>
        </w:rPr>
        <w:t>An example is provided of a strength to upgrade to demonstrate how the form can be completed</w:t>
      </w:r>
      <w:r w:rsidR="00C65AE3">
        <w:rPr>
          <w:rFonts w:eastAsia="Verdana" w:cs="Verdana"/>
          <w:bCs/>
          <w:color w:val="000000"/>
          <w:szCs w:val="28"/>
        </w:rPr>
        <w:t>.</w:t>
      </w:r>
    </w:p>
    <w:p w14:paraId="614CBF2E" w14:textId="736F9880" w:rsidR="00D95F38" w:rsidRPr="00D07346" w:rsidRDefault="00D95F38" w:rsidP="00A40CFE">
      <w:pPr>
        <w:pStyle w:val="ListParagraph"/>
        <w:numPr>
          <w:ilvl w:val="0"/>
          <w:numId w:val="3"/>
        </w:numPr>
        <w:pBdr>
          <w:top w:val="nil"/>
          <w:left w:val="nil"/>
          <w:bottom w:val="nil"/>
          <w:right w:val="nil"/>
          <w:between w:val="nil"/>
        </w:pBdr>
        <w:spacing w:after="120"/>
        <w:rPr>
          <w:rFonts w:eastAsia="Verdana" w:cs="Verdana"/>
          <w:b/>
          <w:color w:val="000000"/>
          <w:szCs w:val="28"/>
        </w:rPr>
      </w:pPr>
      <w:r>
        <w:rPr>
          <w:rFonts w:eastAsia="Verdana" w:cs="Verdana"/>
          <w:bCs/>
          <w:color w:val="000000"/>
          <w:szCs w:val="28"/>
        </w:rPr>
        <w:t xml:space="preserve">You will have </w:t>
      </w:r>
      <w:r w:rsidR="006B7519">
        <w:rPr>
          <w:rFonts w:eastAsia="Verdana" w:cs="Verdana"/>
          <w:bCs/>
          <w:color w:val="000000"/>
          <w:szCs w:val="28"/>
        </w:rPr>
        <w:t>10</w:t>
      </w:r>
      <w:r>
        <w:rPr>
          <w:rFonts w:eastAsia="Verdana" w:cs="Verdana"/>
          <w:bCs/>
          <w:color w:val="000000"/>
          <w:szCs w:val="28"/>
        </w:rPr>
        <w:t xml:space="preserve"> minutes to write your responses</w:t>
      </w:r>
      <w:r w:rsidR="00C65AE3">
        <w:rPr>
          <w:rFonts w:eastAsia="Verdana" w:cs="Verdana"/>
          <w:bCs/>
          <w:color w:val="000000"/>
          <w:szCs w:val="28"/>
        </w:rPr>
        <w:t>.</w:t>
      </w:r>
    </w:p>
    <w:p w14:paraId="4028C4E2"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20DDD925"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272C103B"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61234912"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076D448D"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39077FC4"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4FEB135F"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7569195C"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5C112D79" w14:textId="77777777" w:rsidR="00D95F38" w:rsidRDefault="00D95F38" w:rsidP="0087399D">
      <w:pPr>
        <w:pBdr>
          <w:top w:val="nil"/>
          <w:left w:val="nil"/>
          <w:bottom w:val="nil"/>
          <w:right w:val="nil"/>
          <w:between w:val="nil"/>
        </w:pBdr>
        <w:spacing w:after="120"/>
        <w:ind w:left="446" w:hanging="446"/>
        <w:jc w:val="center"/>
        <w:rPr>
          <w:rFonts w:eastAsia="Verdana" w:cs="Verdana"/>
          <w:b/>
          <w:color w:val="000000"/>
          <w:szCs w:val="28"/>
        </w:rPr>
      </w:pPr>
    </w:p>
    <w:p w14:paraId="6FB58811" w14:textId="6CF13574" w:rsidR="00D95F38" w:rsidRDefault="00D95F38" w:rsidP="00327346">
      <w:pPr>
        <w:pBdr>
          <w:top w:val="nil"/>
          <w:left w:val="nil"/>
          <w:bottom w:val="nil"/>
          <w:right w:val="nil"/>
          <w:between w:val="nil"/>
        </w:pBdr>
        <w:spacing w:after="120"/>
        <w:rPr>
          <w:rFonts w:eastAsia="Verdana" w:cs="Verdana"/>
          <w:b/>
          <w:color w:val="000000"/>
          <w:szCs w:val="28"/>
        </w:rPr>
      </w:pPr>
    </w:p>
    <w:p w14:paraId="7C9C98ED" w14:textId="77777777" w:rsidR="00327346" w:rsidRDefault="00327346" w:rsidP="00327346">
      <w:pPr>
        <w:pBdr>
          <w:top w:val="nil"/>
          <w:left w:val="nil"/>
          <w:bottom w:val="nil"/>
          <w:right w:val="nil"/>
          <w:between w:val="nil"/>
        </w:pBdr>
        <w:spacing w:after="120"/>
        <w:rPr>
          <w:rFonts w:eastAsia="Verdana" w:cs="Verdana"/>
          <w:b/>
          <w:color w:val="000000"/>
          <w:szCs w:val="28"/>
        </w:rPr>
      </w:pPr>
    </w:p>
    <w:p w14:paraId="4451BB70" w14:textId="1B3A56BF" w:rsidR="00C3567E" w:rsidRDefault="0020280F" w:rsidP="0087399D">
      <w:pPr>
        <w:pBdr>
          <w:top w:val="nil"/>
          <w:left w:val="nil"/>
          <w:bottom w:val="nil"/>
          <w:right w:val="nil"/>
          <w:between w:val="nil"/>
        </w:pBdr>
        <w:spacing w:after="120"/>
        <w:ind w:left="446" w:hanging="446"/>
        <w:jc w:val="center"/>
        <w:rPr>
          <w:rFonts w:eastAsia="Verdana" w:cs="Verdana"/>
          <w:b/>
          <w:color w:val="000000"/>
          <w:szCs w:val="28"/>
        </w:rPr>
      </w:pPr>
      <w:r>
        <w:rPr>
          <w:rFonts w:eastAsia="Verdana" w:cs="Verdana"/>
          <w:b/>
          <w:color w:val="000000"/>
          <w:szCs w:val="28"/>
        </w:rPr>
        <w:lastRenderedPageBreak/>
        <w:t>Handout # 2</w:t>
      </w:r>
    </w:p>
    <w:p w14:paraId="281E94C3" w14:textId="7BD12875" w:rsidR="00C65AE3" w:rsidRPr="00C65AE3" w:rsidRDefault="00C65AE3" w:rsidP="00C65AE3">
      <w:pPr>
        <w:pBdr>
          <w:top w:val="nil"/>
          <w:left w:val="nil"/>
          <w:bottom w:val="nil"/>
          <w:right w:val="nil"/>
          <w:between w:val="nil"/>
        </w:pBdr>
        <w:spacing w:after="0" w:line="240" w:lineRule="auto"/>
        <w:ind w:left="446" w:right="-634" w:hanging="446"/>
        <w:jc w:val="center"/>
        <w:rPr>
          <w:rFonts w:eastAsia="Verdana" w:cs="Verdana"/>
          <w:b/>
          <w:color w:val="000000"/>
          <w:sz w:val="20"/>
        </w:rPr>
      </w:pPr>
      <w:r w:rsidRPr="00C65AE3">
        <w:rPr>
          <w:rFonts w:eastAsia="Verdana" w:cs="Verdana"/>
          <w:b/>
          <w:color w:val="000000"/>
          <w:sz w:val="20"/>
        </w:rPr>
        <w:t>Team STEPPS</w:t>
      </w:r>
      <w:r>
        <w:rPr>
          <w:rFonts w:eastAsia="Verdana" w:cs="Verdana"/>
          <w:b/>
          <w:color w:val="000000"/>
          <w:sz w:val="20"/>
        </w:rPr>
        <w:t>-</w:t>
      </w:r>
      <w:r w:rsidRPr="00C65AE3">
        <w:rPr>
          <w:rFonts w:eastAsia="Verdana" w:cs="Verdana"/>
          <w:b/>
          <w:color w:val="000000"/>
          <w:sz w:val="20"/>
        </w:rPr>
        <w:t xml:space="preserve">Team Strategies and Tools to Enhance Performance and Patient Safety </w:t>
      </w:r>
    </w:p>
    <w:p w14:paraId="32F7F5B5" w14:textId="39C7353D" w:rsidR="00C65AE3" w:rsidRPr="00C65AE3" w:rsidRDefault="00C65AE3" w:rsidP="00C65AE3">
      <w:pPr>
        <w:pBdr>
          <w:top w:val="nil"/>
          <w:left w:val="nil"/>
          <w:bottom w:val="nil"/>
          <w:right w:val="nil"/>
          <w:between w:val="nil"/>
        </w:pBdr>
        <w:spacing w:after="120"/>
        <w:ind w:left="630" w:hanging="446"/>
        <w:rPr>
          <w:rFonts w:eastAsia="Verdana" w:cs="Verdana"/>
          <w:b/>
          <w:color w:val="000000"/>
          <w:sz w:val="20"/>
        </w:rPr>
      </w:pPr>
      <w:r w:rsidRPr="00C65AE3">
        <w:rPr>
          <w:rFonts w:eastAsia="Verdana" w:cs="Verdana"/>
          <w:b/>
          <w:color w:val="000000"/>
          <w:sz w:val="20"/>
        </w:rPr>
        <w:t>ASTD-American Society for Training and Development</w:t>
      </w:r>
    </w:p>
    <w:p w14:paraId="58D8B47C" w14:textId="52405818" w:rsidR="00C3567E" w:rsidRDefault="0020280F" w:rsidP="0087399D">
      <w:pPr>
        <w:pBdr>
          <w:top w:val="nil"/>
          <w:left w:val="nil"/>
          <w:bottom w:val="nil"/>
          <w:right w:val="nil"/>
          <w:between w:val="nil"/>
        </w:pBdr>
        <w:spacing w:after="120"/>
        <w:ind w:left="446" w:hanging="446"/>
        <w:jc w:val="center"/>
        <w:rPr>
          <w:rFonts w:eastAsia="Verdana" w:cs="Verdana"/>
          <w:b/>
          <w:color w:val="000000"/>
          <w:szCs w:val="28"/>
        </w:rPr>
      </w:pPr>
      <w:r>
        <w:rPr>
          <w:noProof/>
        </w:rPr>
        <w:drawing>
          <wp:inline distT="0" distB="0" distL="0" distR="0" wp14:anchorId="09807F8B" wp14:editId="68575309">
            <wp:extent cx="4648199" cy="6100175"/>
            <wp:effectExtent l="0" t="0" r="635" b="0"/>
            <wp:docPr id="43" name="image7.png" descr="Text&#10;&#10;Description automatically generated">
              <a:extLst xmlns:a="http://schemas.openxmlformats.org/drawingml/2006/main">
                <a:ext uri="{FF2B5EF4-FFF2-40B4-BE49-F238E27FC236}">
                  <a16:creationId xmlns:a16="http://schemas.microsoft.com/office/drawing/2014/main" id="{BDF20CD4-0B52-44CA-9971-293B2F190587}"/>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3" name="image7.png" descr="Text&#10;&#10;Description automatically generated">
                      <a:extLst>
                        <a:ext uri="{FF2B5EF4-FFF2-40B4-BE49-F238E27FC236}">
                          <a16:creationId xmlns:a16="http://schemas.microsoft.com/office/drawing/2014/main" id="{BDF20CD4-0B52-44CA-9971-293B2F190587}"/>
                        </a:ext>
                      </a:extLst>
                    </pic:cNvPr>
                    <pic:cNvPicPr>
                      <a:picLocks noGrp="1"/>
                    </pic:cNvPicPr>
                  </pic:nvPicPr>
                  <pic:blipFill>
                    <a:blip r:embed="rId58"/>
                    <a:srcRect/>
                    <a:stretch>
                      <a:fillRect/>
                    </a:stretch>
                  </pic:blipFill>
                  <pic:spPr>
                    <a:xfrm>
                      <a:off x="0" y="0"/>
                      <a:ext cx="4660898" cy="6116840"/>
                    </a:xfrm>
                    <a:prstGeom prst="rect">
                      <a:avLst/>
                    </a:prstGeom>
                    <a:ln/>
                  </pic:spPr>
                </pic:pic>
              </a:graphicData>
            </a:graphic>
          </wp:inline>
        </w:drawing>
      </w:r>
    </w:p>
    <w:p w14:paraId="2C41B144" w14:textId="2D03BD85" w:rsidR="00C3567E" w:rsidRDefault="00C3567E" w:rsidP="0087399D">
      <w:pPr>
        <w:pBdr>
          <w:top w:val="nil"/>
          <w:left w:val="nil"/>
          <w:bottom w:val="nil"/>
          <w:right w:val="nil"/>
          <w:between w:val="nil"/>
        </w:pBdr>
        <w:spacing w:after="120"/>
        <w:ind w:left="446" w:hanging="446"/>
        <w:jc w:val="center"/>
        <w:rPr>
          <w:rFonts w:eastAsia="Verdana" w:cs="Verdana"/>
          <w:b/>
          <w:color w:val="000000"/>
          <w:szCs w:val="28"/>
        </w:rPr>
      </w:pPr>
    </w:p>
    <w:p w14:paraId="2A23B95B" w14:textId="77777777" w:rsidR="00C3567E" w:rsidRDefault="00C3567E" w:rsidP="0087399D">
      <w:pPr>
        <w:pBdr>
          <w:top w:val="nil"/>
          <w:left w:val="nil"/>
          <w:bottom w:val="nil"/>
          <w:right w:val="nil"/>
          <w:between w:val="nil"/>
        </w:pBdr>
        <w:spacing w:after="120"/>
        <w:ind w:left="446" w:hanging="446"/>
        <w:jc w:val="center"/>
        <w:rPr>
          <w:rFonts w:eastAsia="Verdana" w:cs="Verdana"/>
          <w:b/>
          <w:color w:val="000000"/>
          <w:szCs w:val="28"/>
        </w:rPr>
      </w:pPr>
    </w:p>
    <w:p w14:paraId="598AD344" w14:textId="77777777" w:rsidR="00C3567E" w:rsidRDefault="00C3567E" w:rsidP="0087399D">
      <w:pPr>
        <w:pBdr>
          <w:top w:val="nil"/>
          <w:left w:val="nil"/>
          <w:bottom w:val="nil"/>
          <w:right w:val="nil"/>
          <w:between w:val="nil"/>
        </w:pBdr>
        <w:spacing w:after="120"/>
        <w:ind w:left="446" w:hanging="446"/>
        <w:jc w:val="center"/>
        <w:rPr>
          <w:rFonts w:eastAsia="Verdana" w:cs="Verdana"/>
          <w:b/>
          <w:color w:val="000000"/>
          <w:szCs w:val="28"/>
        </w:rPr>
      </w:pPr>
    </w:p>
    <w:p w14:paraId="335AD40C" w14:textId="6274600B" w:rsidR="0087399D" w:rsidRDefault="0087399D" w:rsidP="0020280F">
      <w:pPr>
        <w:pBdr>
          <w:top w:val="nil"/>
          <w:left w:val="nil"/>
          <w:bottom w:val="nil"/>
          <w:right w:val="nil"/>
          <w:between w:val="nil"/>
        </w:pBdr>
        <w:spacing w:after="120"/>
        <w:ind w:left="446" w:hanging="446"/>
        <w:jc w:val="center"/>
        <w:rPr>
          <w:rFonts w:eastAsia="Verdana" w:cs="Verdana"/>
          <w:b/>
          <w:color w:val="000000"/>
          <w:szCs w:val="28"/>
        </w:rPr>
      </w:pPr>
      <w:r>
        <w:rPr>
          <w:noProof/>
        </w:rPr>
        <w:lastRenderedPageBreak/>
        <mc:AlternateContent>
          <mc:Choice Requires="wps">
            <w:drawing>
              <wp:anchor distT="0" distB="0" distL="114300" distR="114300" simplePos="0" relativeHeight="251714560" behindDoc="0" locked="0" layoutInCell="1" allowOverlap="1" wp14:anchorId="0E877E35" wp14:editId="7EF0CDD4">
                <wp:simplePos x="0" y="0"/>
                <wp:positionH relativeFrom="margin">
                  <wp:align>left</wp:align>
                </wp:positionH>
                <wp:positionV relativeFrom="paragraph">
                  <wp:posOffset>287655</wp:posOffset>
                </wp:positionV>
                <wp:extent cx="6496050" cy="663575"/>
                <wp:effectExtent l="0" t="0" r="0" b="3175"/>
                <wp:wrapSquare wrapText="bothSides"/>
                <wp:docPr id="51" name="Text Box 51"/>
                <wp:cNvGraphicFramePr/>
                <a:graphic xmlns:a="http://schemas.openxmlformats.org/drawingml/2006/main">
                  <a:graphicData uri="http://schemas.microsoft.com/office/word/2010/wordprocessingShape">
                    <wps:wsp>
                      <wps:cNvSpPr txBox="1"/>
                      <wps:spPr>
                        <a:xfrm>
                          <a:off x="0" y="0"/>
                          <a:ext cx="6496050" cy="6638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ECD3A1" w14:textId="77777777" w:rsidR="0087399D" w:rsidRPr="00FE71F6" w:rsidRDefault="0087399D" w:rsidP="0087399D">
                            <w:pPr>
                              <w:tabs>
                                <w:tab w:val="left" w:pos="445"/>
                              </w:tabs>
                              <w:spacing w:after="120" w:line="240" w:lineRule="auto"/>
                              <w:jc w:val="center"/>
                              <w:rPr>
                                <w:rFonts w:ascii="Times New Roman" w:eastAsia="Times New Roman" w:hAnsi="Times New Roman"/>
                                <w:sz w:val="40"/>
                                <w:szCs w:val="40"/>
                              </w:rPr>
                            </w:pPr>
                            <w:r w:rsidRPr="00FE71F6">
                              <w:rPr>
                                <w:rFonts w:eastAsia="Times New Roman" w:hAnsi="Calibri" w:cs="Calibri"/>
                                <w:b/>
                                <w:bCs/>
                                <w:color w:val="000000" w:themeColor="text1"/>
                                <w:kern w:val="24"/>
                                <w:sz w:val="40"/>
                                <w:szCs w:val="40"/>
                              </w:rPr>
                              <w:t>Strengths Action Planner</w:t>
                            </w:r>
                          </w:p>
                          <w:p w14:paraId="117FA5C0" w14:textId="77777777" w:rsidR="0087399D" w:rsidRPr="00FE71F6" w:rsidRDefault="0087399D" w:rsidP="0087399D">
                            <w:pPr>
                              <w:jc w:val="center"/>
                              <w:rPr>
                                <w:caps/>
                                <w:color w:val="5B9BD5" w:themeColor="accent1"/>
                                <w:sz w:val="40"/>
                                <w:szCs w:val="40"/>
                              </w:rPr>
                            </w:pPr>
                          </w:p>
                          <w:p w14:paraId="69067D8E" w14:textId="77777777" w:rsidR="0087399D" w:rsidRDefault="0087399D" w:rsidP="0087399D"/>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877E35" id="_x0000_t202" coordsize="21600,21600" o:spt="202" path="m,l,21600r21600,l21600,xe">
                <v:stroke joinstyle="miter"/>
                <v:path gradientshapeok="t" o:connecttype="rect"/>
              </v:shapetype>
              <v:shape id="Text Box 51" o:spid="_x0000_s1037" type="#_x0000_t202" style="position:absolute;left:0;text-align:left;margin-left:0;margin-top:22.65pt;width:511.5pt;height:52.2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" filled="f" stroked="f" strokeweight=".5pt">
                <v:textbox inset=",7.2pt,,0">
                  <w:txbxContent>
                    <w:p w14:paraId="4DECD3A1" w14:textId="77777777" w:rsidR="0087399D" w:rsidRPr="00FE71F6" w:rsidRDefault="0087399D" w:rsidP="0087399D">
                      <w:pPr>
                        <w:tabs>
                          <w:tab w:val="left" w:pos="445"/>
                        </w:tabs>
                        <w:spacing w:after="120" w:line="240" w:lineRule="auto"/>
                        <w:jc w:val="center"/>
                        <w:rPr>
                          <w:rFonts w:ascii="Times New Roman" w:eastAsia="Times New Roman" w:hAnsi="Times New Roman"/>
                          <w:sz w:val="40"/>
                          <w:szCs w:val="40"/>
                        </w:rPr>
                      </w:pPr>
                      <w:r w:rsidRPr="00FE71F6">
                        <w:rPr>
                          <w:rFonts w:eastAsia="Times New Roman" w:hAnsi="Calibri" w:cs="Calibri"/>
                          <w:b/>
                          <w:bCs/>
                          <w:color w:val="000000" w:themeColor="text1"/>
                          <w:kern w:val="24"/>
                          <w:sz w:val="40"/>
                          <w:szCs w:val="40"/>
                        </w:rPr>
                        <w:t>Strengths Action Planner</w:t>
                      </w:r>
                    </w:p>
                    <w:p w14:paraId="117FA5C0" w14:textId="77777777" w:rsidR="0087399D" w:rsidRPr="00FE71F6" w:rsidRDefault="0087399D" w:rsidP="0087399D">
                      <w:pPr>
                        <w:jc w:val="center"/>
                        <w:rPr>
                          <w:caps/>
                          <w:color w:val="5B9BD5" w:themeColor="accent1"/>
                          <w:sz w:val="40"/>
                          <w:szCs w:val="40"/>
                        </w:rPr>
                      </w:pPr>
                    </w:p>
                    <w:p w14:paraId="69067D8E" w14:textId="77777777" w:rsidR="0087399D" w:rsidRDefault="0087399D" w:rsidP="0087399D"/>
                  </w:txbxContent>
                </v:textbox>
                <w10:wrap type="square" anchorx="margin"/>
              </v:shape>
            </w:pict>
          </mc:Fallback>
        </mc:AlternateContent>
      </w:r>
      <w:r>
        <w:rPr>
          <w:rFonts w:eastAsia="Verdana" w:cs="Verdana"/>
          <w:b/>
          <w:color w:val="000000"/>
          <w:szCs w:val="28"/>
        </w:rPr>
        <w:t>Handout # 3</w:t>
      </w:r>
      <w:r w:rsidR="0020280F">
        <w:rPr>
          <w:noProof/>
        </w:rPr>
        <mc:AlternateContent>
          <mc:Choice Requires="wps">
            <w:drawing>
              <wp:anchor distT="0" distB="0" distL="114300" distR="114300" simplePos="0" relativeHeight="251718656" behindDoc="0" locked="0" layoutInCell="1" allowOverlap="1" wp14:anchorId="0D5BBA6B" wp14:editId="1C694BA2">
                <wp:simplePos x="0" y="0"/>
                <wp:positionH relativeFrom="column">
                  <wp:posOffset>-563880</wp:posOffset>
                </wp:positionH>
                <wp:positionV relativeFrom="paragraph">
                  <wp:posOffset>3545205</wp:posOffset>
                </wp:positionV>
                <wp:extent cx="7038975" cy="3896995"/>
                <wp:effectExtent l="0" t="0" r="0" b="8255"/>
                <wp:wrapSquare wrapText="bothSides"/>
                <wp:docPr id="40" name="Text Box 40"/>
                <wp:cNvGraphicFramePr/>
                <a:graphic xmlns:a="http://schemas.openxmlformats.org/drawingml/2006/main">
                  <a:graphicData uri="http://schemas.microsoft.com/office/word/2010/wordprocessingShape">
                    <wps:wsp>
                      <wps:cNvSpPr txBox="1"/>
                      <wps:spPr>
                        <a:xfrm>
                          <a:off x="0" y="0"/>
                          <a:ext cx="7038975" cy="3896995"/>
                        </a:xfrm>
                        <a:prstGeom prst="rect">
                          <a:avLst/>
                        </a:prstGeom>
                        <a:noFill/>
                        <a:ln w="6350">
                          <a:noFill/>
                        </a:ln>
                        <a:effectLst/>
                      </wps:spPr>
                      <wps:txbx>
                        <w:txbxContent>
                          <w:tbl>
                            <w:tblPr>
                              <w:tblW w:w="10880" w:type="dxa"/>
                              <w:tblCellMar>
                                <w:left w:w="0" w:type="dxa"/>
                                <w:right w:w="0" w:type="dxa"/>
                              </w:tblCellMar>
                              <w:tblLook w:val="04A0" w:firstRow="1" w:lastRow="0" w:firstColumn="1" w:lastColumn="0" w:noHBand="0" w:noVBand="1"/>
                            </w:tblPr>
                            <w:tblGrid>
                              <w:gridCol w:w="2125"/>
                              <w:gridCol w:w="2945"/>
                              <w:gridCol w:w="2945"/>
                              <w:gridCol w:w="2865"/>
                            </w:tblGrid>
                            <w:tr w:rsidR="0087399D" w:rsidRPr="00CF0880" w14:paraId="46565857" w14:textId="77777777" w:rsidTr="003816A5">
                              <w:trPr>
                                <w:trHeight w:val="647"/>
                              </w:trPr>
                              <w:tc>
                                <w:tcPr>
                                  <w:tcW w:w="21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2461F099"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Strength to Upgrade</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5C57E297"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are your next steps?</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329C9FDC"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support do you need?</w:t>
                                  </w:r>
                                </w:p>
                              </w:tc>
                              <w:tc>
                                <w:tcPr>
                                  <w:tcW w:w="28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3DAD8F11"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How will you monitor your progress?</w:t>
                                  </w:r>
                                </w:p>
                              </w:tc>
                            </w:tr>
                            <w:tr w:rsidR="0087399D" w:rsidRPr="00CF0880" w14:paraId="5DCDD36B" w14:textId="77777777" w:rsidTr="003816A5">
                              <w:trPr>
                                <w:trHeight w:val="1049"/>
                              </w:trPr>
                              <w:tc>
                                <w:tcPr>
                                  <w:tcW w:w="212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987E149"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1.</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CDAABFF"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C0546DB"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17C04B8"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87399D" w:rsidRPr="00CF0880" w14:paraId="7D333893" w14:textId="77777777" w:rsidTr="003816A5">
                              <w:trPr>
                                <w:trHeight w:val="110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3C34A223"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2.</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4A3CF2A1"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1F34E321"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4AFA3E42"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87399D" w:rsidRPr="00CF0880" w14:paraId="28C20587" w14:textId="77777777" w:rsidTr="003816A5">
                              <w:trPr>
                                <w:trHeight w:val="1288"/>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310E4DFF"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3.</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CD30D60"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7B4D845"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FD991FB"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bl>
                          <w:p w14:paraId="365AE07D" w14:textId="77777777" w:rsidR="0087399D" w:rsidRDefault="0087399D" w:rsidP="0087399D">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BBA6B" id="Text Box 40" o:spid="_x0000_s1038" type="#_x0000_t202" style="position:absolute;left:0;text-align:left;margin-left:-44.4pt;margin-top:279.15pt;width:554.25pt;height:306.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" filled="f" stroked="f" strokeweight=".5pt">
                <v:textbox inset=",7.2pt,,0">
                  <w:txbxContent>
                    <w:tbl>
                      <w:tblPr>
                        <w:tblW w:w="10880" w:type="dxa"/>
                        <w:tblCellMar>
                          <w:left w:w="0" w:type="dxa"/>
                          <w:right w:w="0" w:type="dxa"/>
                        </w:tblCellMar>
                        <w:tblLook w:val="04A0" w:firstRow="1" w:lastRow="0" w:firstColumn="1" w:lastColumn="0" w:noHBand="0" w:noVBand="1"/>
                      </w:tblPr>
                      <w:tblGrid>
                        <w:gridCol w:w="2125"/>
                        <w:gridCol w:w="2945"/>
                        <w:gridCol w:w="2945"/>
                        <w:gridCol w:w="2865"/>
                      </w:tblGrid>
                      <w:tr w:rsidR="0087399D" w:rsidRPr="00CF0880" w14:paraId="46565857" w14:textId="77777777" w:rsidTr="003816A5">
                        <w:trPr>
                          <w:trHeight w:val="647"/>
                        </w:trPr>
                        <w:tc>
                          <w:tcPr>
                            <w:tcW w:w="21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2461F099"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Strength to Upgrade</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5C57E297"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are your next steps?</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329C9FDC"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support do you need?</w:t>
                            </w:r>
                          </w:p>
                        </w:tc>
                        <w:tc>
                          <w:tcPr>
                            <w:tcW w:w="28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3DAD8F11"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How will you monitor your progress?</w:t>
                            </w:r>
                          </w:p>
                        </w:tc>
                      </w:tr>
                      <w:tr w:rsidR="0087399D" w:rsidRPr="00CF0880" w14:paraId="5DCDD36B" w14:textId="77777777" w:rsidTr="003816A5">
                        <w:trPr>
                          <w:trHeight w:val="1049"/>
                        </w:trPr>
                        <w:tc>
                          <w:tcPr>
                            <w:tcW w:w="212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987E149"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1.</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CDAABFF"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C0546DB"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17C04B8"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87399D" w:rsidRPr="00CF0880" w14:paraId="7D333893" w14:textId="77777777" w:rsidTr="003816A5">
                        <w:trPr>
                          <w:trHeight w:val="110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3C34A223"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2.</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4A3CF2A1"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1F34E321"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4AFA3E42"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87399D" w:rsidRPr="00CF0880" w14:paraId="28C20587" w14:textId="77777777" w:rsidTr="003816A5">
                        <w:trPr>
                          <w:trHeight w:val="1288"/>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310E4DFF"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3.</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CD30D60"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7B4D845"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FD991FB" w14:textId="77777777" w:rsidR="0087399D" w:rsidRPr="00CF0880" w:rsidRDefault="0087399D"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bl>
                    <w:p w14:paraId="365AE07D" w14:textId="77777777" w:rsidR="0087399D" w:rsidRDefault="0087399D" w:rsidP="0087399D">
                      <w:pPr>
                        <w:rPr>
                          <w:caps/>
                          <w:color w:val="5B9BD5" w:themeColor="accent1"/>
                          <w:sz w:val="26"/>
                          <w:szCs w:val="26"/>
                        </w:rPr>
                      </w:pPr>
                    </w:p>
                  </w:txbxContent>
                </v:textbox>
                <w10:wrap type="square"/>
              </v:shape>
            </w:pict>
          </mc:Fallback>
        </mc:AlternateContent>
      </w:r>
      <w:r w:rsidR="0020280F">
        <w:rPr>
          <w:noProof/>
        </w:rPr>
        <mc:AlternateContent>
          <mc:Choice Requires="wps">
            <w:drawing>
              <wp:anchor distT="0" distB="0" distL="114300" distR="114300" simplePos="0" relativeHeight="251716608" behindDoc="0" locked="0" layoutInCell="1" allowOverlap="1" wp14:anchorId="4E63F512" wp14:editId="5579B07F">
                <wp:simplePos x="0" y="0"/>
                <wp:positionH relativeFrom="column">
                  <wp:posOffset>-551180</wp:posOffset>
                </wp:positionH>
                <wp:positionV relativeFrom="paragraph">
                  <wp:posOffset>1153160</wp:posOffset>
                </wp:positionV>
                <wp:extent cx="7277100" cy="255524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7277100" cy="2555240"/>
                        </a:xfrm>
                        <a:prstGeom prst="rect">
                          <a:avLst/>
                        </a:prstGeom>
                        <a:noFill/>
                        <a:ln w="6350">
                          <a:noFill/>
                        </a:ln>
                        <a:effectLst/>
                      </wps:spPr>
                      <wps:txbx>
                        <w:txbxContent>
                          <w:tbl>
                            <w:tblPr>
                              <w:tblW w:w="10849" w:type="dxa"/>
                              <w:tblCellMar>
                                <w:left w:w="0" w:type="dxa"/>
                                <w:right w:w="0" w:type="dxa"/>
                              </w:tblCellMar>
                              <w:tblLook w:val="04A0" w:firstRow="1" w:lastRow="0" w:firstColumn="1" w:lastColumn="0" w:noHBand="0" w:noVBand="1"/>
                            </w:tblPr>
                            <w:tblGrid>
                              <w:gridCol w:w="5077"/>
                              <w:gridCol w:w="5772"/>
                            </w:tblGrid>
                            <w:tr w:rsidR="0087399D" w:rsidRPr="0049134E" w14:paraId="709E2723" w14:textId="77777777" w:rsidTr="00416DF1">
                              <w:trPr>
                                <w:trHeight w:val="793"/>
                              </w:trPr>
                              <w:tc>
                                <w:tcPr>
                                  <w:tcW w:w="507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7F6993E"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Strength</w:t>
                                  </w:r>
                                </w:p>
                              </w:tc>
                              <w:tc>
                                <w:tcPr>
                                  <w:tcW w:w="577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5A61AFB2"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xml:space="preserve">How can you leverage these strengths to coach staff </w:t>
                                  </w:r>
                                </w:p>
                              </w:tc>
                            </w:tr>
                            <w:tr w:rsidR="0087399D" w:rsidRPr="0049134E" w14:paraId="76C48818" w14:textId="77777777" w:rsidTr="00416DF1">
                              <w:trPr>
                                <w:trHeight w:val="1037"/>
                              </w:trPr>
                              <w:tc>
                                <w:tcPr>
                                  <w:tcW w:w="5077"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E5063FF"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1.</w:t>
                                  </w:r>
                                </w:p>
                              </w:tc>
                              <w:tc>
                                <w:tcPr>
                                  <w:tcW w:w="5772"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D191842"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87399D" w:rsidRPr="0049134E" w14:paraId="1E578BFF" w14:textId="77777777" w:rsidTr="00416DF1">
                              <w:trPr>
                                <w:trHeight w:val="1036"/>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CA6051D"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2.</w:t>
                                  </w:r>
                                </w:p>
                              </w:tc>
                              <w:tc>
                                <w:tcPr>
                                  <w:tcW w:w="577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81F283D"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87399D" w:rsidRPr="0049134E" w14:paraId="486BE9D2" w14:textId="77777777" w:rsidTr="00416DF1">
                              <w:trPr>
                                <w:trHeight w:val="1125"/>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1FA27554"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3.</w:t>
                                  </w:r>
                                </w:p>
                              </w:tc>
                              <w:tc>
                                <w:tcPr>
                                  <w:tcW w:w="577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67BDA21"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bl>
                          <w:p w14:paraId="6EF60237" w14:textId="77777777" w:rsidR="0087399D" w:rsidRDefault="0087399D" w:rsidP="0087399D">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3F512" id="Text Box 39" o:spid="_x0000_s1039" type="#_x0000_t202" style="position:absolute;left:0;text-align:left;margin-left:-43.4pt;margin-top:90.8pt;width:573pt;height:20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" filled="f" stroked="f" strokeweight=".5pt">
                <v:textbox inset=",7.2pt,,0">
                  <w:txbxContent>
                    <w:tbl>
                      <w:tblPr>
                        <w:tblW w:w="10849" w:type="dxa"/>
                        <w:tblCellMar>
                          <w:left w:w="0" w:type="dxa"/>
                          <w:right w:w="0" w:type="dxa"/>
                        </w:tblCellMar>
                        <w:tblLook w:val="04A0" w:firstRow="1" w:lastRow="0" w:firstColumn="1" w:lastColumn="0" w:noHBand="0" w:noVBand="1"/>
                      </w:tblPr>
                      <w:tblGrid>
                        <w:gridCol w:w="5077"/>
                        <w:gridCol w:w="5772"/>
                      </w:tblGrid>
                      <w:tr w:rsidR="0087399D" w:rsidRPr="0049134E" w14:paraId="709E2723" w14:textId="77777777" w:rsidTr="00416DF1">
                        <w:trPr>
                          <w:trHeight w:val="793"/>
                        </w:trPr>
                        <w:tc>
                          <w:tcPr>
                            <w:tcW w:w="507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7F6993E"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Strength</w:t>
                            </w:r>
                          </w:p>
                        </w:tc>
                        <w:tc>
                          <w:tcPr>
                            <w:tcW w:w="577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5A61AFB2"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xml:space="preserve">How can you leverage these strengths to coach staff </w:t>
                            </w:r>
                          </w:p>
                        </w:tc>
                      </w:tr>
                      <w:tr w:rsidR="0087399D" w:rsidRPr="0049134E" w14:paraId="76C48818" w14:textId="77777777" w:rsidTr="00416DF1">
                        <w:trPr>
                          <w:trHeight w:val="1037"/>
                        </w:trPr>
                        <w:tc>
                          <w:tcPr>
                            <w:tcW w:w="5077"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E5063FF"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1.</w:t>
                            </w:r>
                          </w:p>
                        </w:tc>
                        <w:tc>
                          <w:tcPr>
                            <w:tcW w:w="5772"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D191842"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87399D" w:rsidRPr="0049134E" w14:paraId="1E578BFF" w14:textId="77777777" w:rsidTr="00416DF1">
                        <w:trPr>
                          <w:trHeight w:val="1036"/>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CA6051D"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2.</w:t>
                            </w:r>
                          </w:p>
                        </w:tc>
                        <w:tc>
                          <w:tcPr>
                            <w:tcW w:w="577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81F283D"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87399D" w:rsidRPr="0049134E" w14:paraId="486BE9D2" w14:textId="77777777" w:rsidTr="00416DF1">
                        <w:trPr>
                          <w:trHeight w:val="1125"/>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1FA27554"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3.</w:t>
                            </w:r>
                          </w:p>
                        </w:tc>
                        <w:tc>
                          <w:tcPr>
                            <w:tcW w:w="577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67BDA21" w14:textId="77777777" w:rsidR="0087399D" w:rsidRPr="0049134E" w:rsidRDefault="0087399D"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bl>
                    <w:p w14:paraId="6EF60237" w14:textId="77777777" w:rsidR="0087399D" w:rsidRDefault="0087399D" w:rsidP="0087399D">
                      <w:pPr>
                        <w:rPr>
                          <w:caps/>
                          <w:color w:val="5B9BD5" w:themeColor="accent1"/>
                          <w:sz w:val="26"/>
                          <w:szCs w:val="26"/>
                        </w:rPr>
                      </w:pPr>
                    </w:p>
                  </w:txbxContent>
                </v:textbox>
                <w10:wrap type="square"/>
              </v:shape>
            </w:pict>
          </mc:Fallback>
        </mc:AlternateContent>
      </w:r>
    </w:p>
    <w:p w14:paraId="7AC0742F" w14:textId="6D9DFD57" w:rsidR="0087399D" w:rsidRDefault="0087399D" w:rsidP="002454F4">
      <w:pPr>
        <w:pBdr>
          <w:top w:val="nil"/>
          <w:left w:val="nil"/>
          <w:bottom w:val="nil"/>
          <w:right w:val="nil"/>
          <w:between w:val="nil"/>
        </w:pBdr>
        <w:spacing w:after="120"/>
        <w:ind w:left="446" w:hanging="446"/>
        <w:rPr>
          <w:rFonts w:eastAsia="Verdana" w:cs="Verdana"/>
          <w:b/>
          <w:color w:val="000000"/>
          <w:szCs w:val="28"/>
        </w:rPr>
      </w:pPr>
    </w:p>
    <w:p w14:paraId="4C7C10B5" w14:textId="3BF030AE" w:rsidR="0087399D" w:rsidRDefault="0087399D" w:rsidP="00FE71F6">
      <w:pPr>
        <w:pBdr>
          <w:top w:val="nil"/>
          <w:left w:val="nil"/>
          <w:bottom w:val="nil"/>
          <w:right w:val="nil"/>
          <w:between w:val="nil"/>
        </w:pBdr>
        <w:spacing w:after="120"/>
        <w:rPr>
          <w:rFonts w:eastAsia="Verdana" w:cs="Verdana"/>
          <w:b/>
          <w:color w:val="000000"/>
          <w:szCs w:val="28"/>
        </w:rPr>
      </w:pPr>
    </w:p>
    <w:p w14:paraId="57D8F6FC" w14:textId="77777777" w:rsidR="00DB4ECD" w:rsidRDefault="006F1D54" w:rsidP="00D95F38">
      <w:pPr>
        <w:pBdr>
          <w:top w:val="nil"/>
          <w:left w:val="nil"/>
          <w:bottom w:val="nil"/>
          <w:right w:val="nil"/>
          <w:between w:val="nil"/>
        </w:pBdr>
        <w:spacing w:after="120"/>
        <w:jc w:val="center"/>
        <w:rPr>
          <w:rFonts w:eastAsia="Verdana" w:cs="Verdana"/>
          <w:b/>
          <w:color w:val="000000"/>
          <w:szCs w:val="28"/>
        </w:rPr>
      </w:pPr>
      <w:r>
        <w:rPr>
          <w:noProof/>
        </w:rPr>
        <w:lastRenderedPageBreak/>
        <mc:AlternateContent>
          <mc:Choice Requires="wps">
            <w:drawing>
              <wp:anchor distT="0" distB="0" distL="114300" distR="114300" simplePos="0" relativeHeight="251724800" behindDoc="0" locked="0" layoutInCell="1" allowOverlap="1" wp14:anchorId="3B5AE18F" wp14:editId="3D4DF635">
                <wp:simplePos x="0" y="0"/>
                <wp:positionH relativeFrom="page">
                  <wp:posOffset>363220</wp:posOffset>
                </wp:positionH>
                <wp:positionV relativeFrom="paragraph">
                  <wp:posOffset>4183380</wp:posOffset>
                </wp:positionV>
                <wp:extent cx="7046595" cy="3131185"/>
                <wp:effectExtent l="0" t="0" r="0" b="12065"/>
                <wp:wrapSquare wrapText="bothSides"/>
                <wp:docPr id="46" name="Text Box 46"/>
                <wp:cNvGraphicFramePr/>
                <a:graphic xmlns:a="http://schemas.openxmlformats.org/drawingml/2006/main">
                  <a:graphicData uri="http://schemas.microsoft.com/office/word/2010/wordprocessingShape">
                    <wps:wsp>
                      <wps:cNvSpPr txBox="1"/>
                      <wps:spPr>
                        <a:xfrm>
                          <a:off x="0" y="0"/>
                          <a:ext cx="7046595" cy="3131185"/>
                        </a:xfrm>
                        <a:prstGeom prst="rect">
                          <a:avLst/>
                        </a:prstGeom>
                        <a:noFill/>
                        <a:ln w="6350">
                          <a:noFill/>
                        </a:ln>
                        <a:effectLst/>
                      </wps:spPr>
                      <wps:txbx>
                        <w:txbxContent>
                          <w:tbl>
                            <w:tblPr>
                              <w:tblW w:w="10980" w:type="dxa"/>
                              <w:tblInd w:w="-10" w:type="dxa"/>
                              <w:tblCellMar>
                                <w:left w:w="0" w:type="dxa"/>
                                <w:right w:w="0" w:type="dxa"/>
                              </w:tblCellMar>
                              <w:tblLook w:val="04A0" w:firstRow="1" w:lastRow="0" w:firstColumn="1" w:lastColumn="0" w:noHBand="0" w:noVBand="1"/>
                            </w:tblPr>
                            <w:tblGrid>
                              <w:gridCol w:w="2125"/>
                              <w:gridCol w:w="2945"/>
                              <w:gridCol w:w="2945"/>
                              <w:gridCol w:w="2965"/>
                            </w:tblGrid>
                            <w:tr w:rsidR="00FE71F6" w:rsidRPr="00CF0880" w14:paraId="5386CBE6" w14:textId="77777777" w:rsidTr="004E7D38">
                              <w:trPr>
                                <w:trHeight w:val="647"/>
                              </w:trPr>
                              <w:tc>
                                <w:tcPr>
                                  <w:tcW w:w="21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384DA3A2"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Strength to Upgrade</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58B5E4A"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are your next steps?</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EACE798"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support do you need?</w:t>
                                  </w:r>
                                </w:p>
                              </w:tc>
                              <w:tc>
                                <w:tcPr>
                                  <w:tcW w:w="29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6A3D7A39"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How will you monitor your progress?</w:t>
                                  </w:r>
                                </w:p>
                              </w:tc>
                            </w:tr>
                            <w:tr w:rsidR="00FE71F6" w:rsidRPr="00CF0880" w14:paraId="34AF14BB" w14:textId="77777777" w:rsidTr="004E7D38">
                              <w:trPr>
                                <w:trHeight w:val="1049"/>
                              </w:trPr>
                              <w:tc>
                                <w:tcPr>
                                  <w:tcW w:w="212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54925AC"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1.</w:t>
                                  </w:r>
                                  <w:r>
                                    <w:rPr>
                                      <w:rFonts w:ascii="Calibri" w:eastAsia="Times New Roman" w:hAnsi="Calibri" w:cs="Calibri"/>
                                      <w:b/>
                                      <w:bCs/>
                                      <w:color w:val="FFFFFF" w:themeColor="light1"/>
                                      <w:kern w:val="24"/>
                                    </w:rPr>
                                    <w:t xml:space="preserve">  Providing   Feedback</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2371FA3"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r>
                                    <w:rPr>
                                      <w:rFonts w:ascii="Calibri" w:eastAsia="Times New Roman" w:hAnsi="Calibri" w:cs="Calibri"/>
                                      <w:color w:val="000000" w:themeColor="dark1"/>
                                      <w:kern w:val="24"/>
                                    </w:rPr>
                                    <w:t xml:space="preserve">I will use my coaching conversation conference planner to prepare for my next 1:1 conference with staff to provide feedback. </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7C57645"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r>
                                    <w:rPr>
                                      <w:rFonts w:ascii="Calibri" w:eastAsia="Times New Roman" w:hAnsi="Calibri" w:cs="Calibri"/>
                                      <w:color w:val="000000" w:themeColor="dark1"/>
                                      <w:kern w:val="24"/>
                                    </w:rPr>
                                    <w:t>I will reach out with one of my peers and ask them to be my accountability partner. I will also let my supervisor know about the strength I’m working on upgrading.</w:t>
                                  </w:r>
                                </w:p>
                              </w:tc>
                              <w:tc>
                                <w:tcPr>
                                  <w:tcW w:w="29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D572EE7"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r>
                                    <w:rPr>
                                      <w:rFonts w:ascii="Calibri" w:eastAsia="Times New Roman" w:hAnsi="Calibri" w:cs="Calibri"/>
                                      <w:color w:val="000000" w:themeColor="dark1"/>
                                      <w:kern w:val="24"/>
                                    </w:rPr>
                                    <w:t>I will review my conference 1:1 notes every Friday to assess how I’m doing and report my progress every Tuesday to my accountability partner and ask for feedback. I will report my progress to my supervisor and ask for their feedback.</w:t>
                                  </w:r>
                                </w:p>
                              </w:tc>
                            </w:tr>
                            <w:tr w:rsidR="00FE71F6" w:rsidRPr="00CF0880" w14:paraId="2F947EDB" w14:textId="77777777" w:rsidTr="004E7D38">
                              <w:trPr>
                                <w:trHeight w:val="110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44A2F5DB" w14:textId="77777777" w:rsidR="00FE71F6" w:rsidRDefault="00FE71F6" w:rsidP="00CF0880">
                                  <w:pPr>
                                    <w:spacing w:after="120" w:line="240" w:lineRule="auto"/>
                                    <w:textAlignment w:val="baseline"/>
                                    <w:rPr>
                                      <w:rFonts w:ascii="Calibri" w:eastAsia="Times New Roman" w:hAnsi="Calibri" w:cs="Calibri"/>
                                      <w:b/>
                                      <w:bCs/>
                                      <w:color w:val="FFFFFF" w:themeColor="light1"/>
                                      <w:kern w:val="24"/>
                                    </w:rPr>
                                  </w:pPr>
                                  <w:r w:rsidRPr="00CF0880">
                                    <w:rPr>
                                      <w:rFonts w:ascii="Calibri" w:eastAsia="Times New Roman" w:hAnsi="Calibri" w:cs="Calibri"/>
                                      <w:b/>
                                      <w:bCs/>
                                      <w:color w:val="FFFFFF" w:themeColor="light1"/>
                                      <w:kern w:val="24"/>
                                    </w:rPr>
                                    <w:t>2.</w:t>
                                  </w:r>
                                </w:p>
                                <w:p w14:paraId="5ED52269" w14:textId="77777777" w:rsidR="006F1D54" w:rsidRDefault="006F1D54" w:rsidP="00CF0880">
                                  <w:pPr>
                                    <w:spacing w:after="120" w:line="240" w:lineRule="auto"/>
                                    <w:textAlignment w:val="baseline"/>
                                    <w:rPr>
                                      <w:rFonts w:ascii="Calibri" w:eastAsia="Times New Roman" w:hAnsi="Arial" w:cs="Arial"/>
                                      <w:color w:val="FFFFFF" w:themeColor="light1"/>
                                    </w:rPr>
                                  </w:pPr>
                                </w:p>
                                <w:p w14:paraId="649F549E" w14:textId="77777777" w:rsidR="006F1D54" w:rsidRDefault="006F1D54" w:rsidP="00CF0880">
                                  <w:pPr>
                                    <w:spacing w:after="120" w:line="240" w:lineRule="auto"/>
                                    <w:textAlignment w:val="baseline"/>
                                    <w:rPr>
                                      <w:rFonts w:ascii="Calibri" w:eastAsia="Times New Roman" w:hAnsi="Arial" w:cs="Arial"/>
                                      <w:color w:val="FFFFFF" w:themeColor="light1"/>
                                    </w:rPr>
                                  </w:pPr>
                                </w:p>
                                <w:p w14:paraId="3BBB2858" w14:textId="31960DE2" w:rsidR="006F1D54" w:rsidRPr="00CF0880" w:rsidRDefault="006F1D54" w:rsidP="00CF0880">
                                  <w:pPr>
                                    <w:spacing w:after="120" w:line="240" w:lineRule="auto"/>
                                    <w:textAlignment w:val="baseline"/>
                                    <w:rPr>
                                      <w:rFonts w:ascii="Arial" w:eastAsia="Times New Roman" w:hAnsi="Arial" w:cs="Arial"/>
                                      <w:sz w:val="36"/>
                                      <w:szCs w:val="36"/>
                                    </w:rPr>
                                  </w:pP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16078CB7"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AAE0CAA"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6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4228BAD6"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FE71F6" w:rsidRPr="00CF0880" w14:paraId="51AAE949" w14:textId="77777777" w:rsidTr="004E7D38">
                              <w:trPr>
                                <w:trHeight w:val="1288"/>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ED36C9A"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3.</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FFA3001"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7C106B1B"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6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CE9D55C"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bl>
                          <w:p w14:paraId="24C47E92" w14:textId="77777777" w:rsidR="00FE71F6" w:rsidRDefault="00FE71F6" w:rsidP="00FE71F6">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AE18F" id="Text Box 46" o:spid="_x0000_s1040" type="#_x0000_t202" style="position:absolute;left:0;text-align:left;margin-left:28.6pt;margin-top:329.4pt;width:554.85pt;height:246.5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" filled="f" stroked="f" strokeweight=".5pt">
                <v:textbox inset=",7.2pt,,0">
                  <w:txbxContent>
                    <w:tbl>
                      <w:tblPr>
                        <w:tblW w:w="10980" w:type="dxa"/>
                        <w:tblInd w:w="-10" w:type="dxa"/>
                        <w:tblCellMar>
                          <w:left w:w="0" w:type="dxa"/>
                          <w:right w:w="0" w:type="dxa"/>
                        </w:tblCellMar>
                        <w:tblLook w:val="04A0" w:firstRow="1" w:lastRow="0" w:firstColumn="1" w:lastColumn="0" w:noHBand="0" w:noVBand="1"/>
                      </w:tblPr>
                      <w:tblGrid>
                        <w:gridCol w:w="2125"/>
                        <w:gridCol w:w="2945"/>
                        <w:gridCol w:w="2945"/>
                        <w:gridCol w:w="2965"/>
                      </w:tblGrid>
                      <w:tr w:rsidR="00FE71F6" w:rsidRPr="00CF0880" w14:paraId="5386CBE6" w14:textId="77777777" w:rsidTr="004E7D38">
                        <w:trPr>
                          <w:trHeight w:val="647"/>
                        </w:trPr>
                        <w:tc>
                          <w:tcPr>
                            <w:tcW w:w="21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384DA3A2"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Strength to Upgrade</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58B5E4A"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are your next steps?</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EACE798"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support do you need?</w:t>
                            </w:r>
                          </w:p>
                        </w:tc>
                        <w:tc>
                          <w:tcPr>
                            <w:tcW w:w="29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6A3D7A39"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How will you monitor your progress?</w:t>
                            </w:r>
                          </w:p>
                        </w:tc>
                      </w:tr>
                      <w:tr w:rsidR="00FE71F6" w:rsidRPr="00CF0880" w14:paraId="34AF14BB" w14:textId="77777777" w:rsidTr="004E7D38">
                        <w:trPr>
                          <w:trHeight w:val="1049"/>
                        </w:trPr>
                        <w:tc>
                          <w:tcPr>
                            <w:tcW w:w="212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54925AC"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1.</w:t>
                            </w:r>
                            <w:r>
                              <w:rPr>
                                <w:rFonts w:ascii="Calibri" w:eastAsia="Times New Roman" w:hAnsi="Calibri" w:cs="Calibri"/>
                                <w:b/>
                                <w:bCs/>
                                <w:color w:val="FFFFFF" w:themeColor="light1"/>
                                <w:kern w:val="24"/>
                              </w:rPr>
                              <w:t xml:space="preserve">  Providing   Feedback</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2371FA3"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r>
                              <w:rPr>
                                <w:rFonts w:ascii="Calibri" w:eastAsia="Times New Roman" w:hAnsi="Calibri" w:cs="Calibri"/>
                                <w:color w:val="000000" w:themeColor="dark1"/>
                                <w:kern w:val="24"/>
                              </w:rPr>
                              <w:t xml:space="preserve">I will use my coaching conversation conference planner to prepare for my next 1:1 conference with staff to provide feedback. </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7C57645"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r>
                              <w:rPr>
                                <w:rFonts w:ascii="Calibri" w:eastAsia="Times New Roman" w:hAnsi="Calibri" w:cs="Calibri"/>
                                <w:color w:val="000000" w:themeColor="dark1"/>
                                <w:kern w:val="24"/>
                              </w:rPr>
                              <w:t>I will reach out with one of my peers and ask them to be my accountability partner. I will also let my supervisor know about the strength I’m working on upgrading.</w:t>
                            </w:r>
                          </w:p>
                        </w:tc>
                        <w:tc>
                          <w:tcPr>
                            <w:tcW w:w="29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D572EE7"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r>
                              <w:rPr>
                                <w:rFonts w:ascii="Calibri" w:eastAsia="Times New Roman" w:hAnsi="Calibri" w:cs="Calibri"/>
                                <w:color w:val="000000" w:themeColor="dark1"/>
                                <w:kern w:val="24"/>
                              </w:rPr>
                              <w:t>I will review my conference 1:1 notes every Friday to assess how I’m doing and report my progress every Tuesday to my accountability partner and ask for feedback. I will report my progress to my supervisor and ask for their feedback.</w:t>
                            </w:r>
                          </w:p>
                        </w:tc>
                      </w:tr>
                      <w:tr w:rsidR="00FE71F6" w:rsidRPr="00CF0880" w14:paraId="2F947EDB" w14:textId="77777777" w:rsidTr="004E7D38">
                        <w:trPr>
                          <w:trHeight w:val="110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44A2F5DB" w14:textId="77777777" w:rsidR="00FE71F6" w:rsidRDefault="00FE71F6" w:rsidP="00CF0880">
                            <w:pPr>
                              <w:spacing w:after="120" w:line="240" w:lineRule="auto"/>
                              <w:textAlignment w:val="baseline"/>
                              <w:rPr>
                                <w:rFonts w:ascii="Calibri" w:eastAsia="Times New Roman" w:hAnsi="Calibri" w:cs="Calibri"/>
                                <w:b/>
                                <w:bCs/>
                                <w:color w:val="FFFFFF" w:themeColor="light1"/>
                                <w:kern w:val="24"/>
                              </w:rPr>
                            </w:pPr>
                            <w:r w:rsidRPr="00CF0880">
                              <w:rPr>
                                <w:rFonts w:ascii="Calibri" w:eastAsia="Times New Roman" w:hAnsi="Calibri" w:cs="Calibri"/>
                                <w:b/>
                                <w:bCs/>
                                <w:color w:val="FFFFFF" w:themeColor="light1"/>
                                <w:kern w:val="24"/>
                              </w:rPr>
                              <w:t>2.</w:t>
                            </w:r>
                          </w:p>
                          <w:p w14:paraId="5ED52269" w14:textId="77777777" w:rsidR="006F1D54" w:rsidRDefault="006F1D54" w:rsidP="00CF0880">
                            <w:pPr>
                              <w:spacing w:after="120" w:line="240" w:lineRule="auto"/>
                              <w:textAlignment w:val="baseline"/>
                              <w:rPr>
                                <w:rFonts w:ascii="Calibri" w:eastAsia="Times New Roman" w:hAnsi="Arial" w:cs="Arial"/>
                                <w:color w:val="FFFFFF" w:themeColor="light1"/>
                              </w:rPr>
                            </w:pPr>
                          </w:p>
                          <w:p w14:paraId="649F549E" w14:textId="77777777" w:rsidR="006F1D54" w:rsidRDefault="006F1D54" w:rsidP="00CF0880">
                            <w:pPr>
                              <w:spacing w:after="120" w:line="240" w:lineRule="auto"/>
                              <w:textAlignment w:val="baseline"/>
                              <w:rPr>
                                <w:rFonts w:ascii="Calibri" w:eastAsia="Times New Roman" w:hAnsi="Arial" w:cs="Arial"/>
                                <w:color w:val="FFFFFF" w:themeColor="light1"/>
                              </w:rPr>
                            </w:pPr>
                          </w:p>
                          <w:p w14:paraId="3BBB2858" w14:textId="31960DE2" w:rsidR="006F1D54" w:rsidRPr="00CF0880" w:rsidRDefault="006F1D54" w:rsidP="00CF0880">
                            <w:pPr>
                              <w:spacing w:after="120" w:line="240" w:lineRule="auto"/>
                              <w:textAlignment w:val="baseline"/>
                              <w:rPr>
                                <w:rFonts w:ascii="Arial" w:eastAsia="Times New Roman" w:hAnsi="Arial" w:cs="Arial"/>
                                <w:sz w:val="36"/>
                                <w:szCs w:val="36"/>
                              </w:rPr>
                            </w:pP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16078CB7"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AAE0CAA"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6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4228BAD6"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FE71F6" w:rsidRPr="00CF0880" w14:paraId="51AAE949" w14:textId="77777777" w:rsidTr="004E7D38">
                        <w:trPr>
                          <w:trHeight w:val="1288"/>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ED36C9A"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3.</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FFA3001"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7C106B1B"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6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CE9D55C" w14:textId="77777777" w:rsidR="00FE71F6" w:rsidRPr="00CF0880" w:rsidRDefault="00FE71F6" w:rsidP="00CF0880">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bl>
                    <w:p w14:paraId="24C47E92" w14:textId="77777777" w:rsidR="00FE71F6" w:rsidRDefault="00FE71F6" w:rsidP="00FE71F6">
                      <w:pPr>
                        <w:rPr>
                          <w:caps/>
                          <w:color w:val="5B9BD5" w:themeColor="accent1"/>
                          <w:sz w:val="26"/>
                          <w:szCs w:val="26"/>
                        </w:rPr>
                      </w:pPr>
                    </w:p>
                  </w:txbxContent>
                </v:textbox>
                <w10:wrap type="square" anchorx="page"/>
              </v:shape>
            </w:pict>
          </mc:Fallback>
        </mc:AlternateContent>
      </w:r>
      <w:r>
        <w:rPr>
          <w:noProof/>
        </w:rPr>
        <mc:AlternateContent>
          <mc:Choice Requires="wps">
            <w:drawing>
              <wp:anchor distT="0" distB="0" distL="114300" distR="114300" simplePos="0" relativeHeight="251722752" behindDoc="0" locked="0" layoutInCell="1" allowOverlap="1" wp14:anchorId="5B43C0E6" wp14:editId="5563AEC2">
                <wp:simplePos x="0" y="0"/>
                <wp:positionH relativeFrom="margin">
                  <wp:align>left</wp:align>
                </wp:positionH>
                <wp:positionV relativeFrom="paragraph">
                  <wp:posOffset>250190</wp:posOffset>
                </wp:positionV>
                <wp:extent cx="6496050" cy="436880"/>
                <wp:effectExtent l="0" t="0" r="0" b="1270"/>
                <wp:wrapSquare wrapText="bothSides"/>
                <wp:docPr id="45" name="Text Box 45"/>
                <wp:cNvGraphicFramePr/>
                <a:graphic xmlns:a="http://schemas.openxmlformats.org/drawingml/2006/main">
                  <a:graphicData uri="http://schemas.microsoft.com/office/word/2010/wordprocessingShape">
                    <wps:wsp>
                      <wps:cNvSpPr txBox="1"/>
                      <wps:spPr>
                        <a:xfrm>
                          <a:off x="0" y="0"/>
                          <a:ext cx="6496050" cy="436880"/>
                        </a:xfrm>
                        <a:prstGeom prst="rect">
                          <a:avLst/>
                        </a:prstGeom>
                        <a:noFill/>
                        <a:ln w="6350">
                          <a:noFill/>
                        </a:ln>
                        <a:effectLst/>
                      </wps:spPr>
                      <wps:txbx>
                        <w:txbxContent>
                          <w:p w14:paraId="5405F718" w14:textId="6C80FE21" w:rsidR="00FE71F6" w:rsidRPr="006F1D54" w:rsidRDefault="00FE71F6" w:rsidP="00FE71F6">
                            <w:pPr>
                              <w:tabs>
                                <w:tab w:val="left" w:pos="445"/>
                              </w:tabs>
                              <w:spacing w:after="120" w:line="240" w:lineRule="auto"/>
                              <w:jc w:val="center"/>
                              <w:rPr>
                                <w:rFonts w:eastAsia="Times New Roman" w:hAnsi="Calibri" w:cs="Calibri"/>
                                <w:b/>
                                <w:bCs/>
                                <w:color w:val="000000" w:themeColor="text1"/>
                                <w:kern w:val="24"/>
                                <w:szCs w:val="28"/>
                              </w:rPr>
                            </w:pPr>
                            <w:r w:rsidRPr="006F1D54">
                              <w:rPr>
                                <w:rFonts w:eastAsia="Times New Roman" w:hAnsi="Calibri" w:cs="Calibri"/>
                                <w:b/>
                                <w:bCs/>
                                <w:color w:val="000000" w:themeColor="text1"/>
                                <w:kern w:val="24"/>
                                <w:szCs w:val="28"/>
                              </w:rPr>
                              <w:t>Strengths Action Planner</w:t>
                            </w:r>
                            <w:r w:rsidR="006F1D54">
                              <w:rPr>
                                <w:rFonts w:eastAsia="Times New Roman" w:hAnsi="Calibri" w:cs="Calibri"/>
                                <w:b/>
                                <w:bCs/>
                                <w:color w:val="000000" w:themeColor="text1"/>
                                <w:kern w:val="24"/>
                                <w:szCs w:val="28"/>
                              </w:rPr>
                              <w:t xml:space="preserve"> Example</w:t>
                            </w:r>
                          </w:p>
                          <w:p w14:paraId="589E29D1" w14:textId="0C970F37" w:rsidR="00FE71F6" w:rsidRPr="006F1D54" w:rsidRDefault="00FE71F6" w:rsidP="00FE71F6">
                            <w:pPr>
                              <w:tabs>
                                <w:tab w:val="left" w:pos="445"/>
                              </w:tabs>
                              <w:spacing w:after="120" w:line="240" w:lineRule="auto"/>
                              <w:jc w:val="center"/>
                              <w:rPr>
                                <w:rFonts w:eastAsia="Times New Roman" w:hAnsi="Calibri" w:cs="Calibri"/>
                                <w:b/>
                                <w:bCs/>
                                <w:color w:val="000000" w:themeColor="text1"/>
                                <w:kern w:val="24"/>
                                <w:szCs w:val="28"/>
                              </w:rPr>
                            </w:pPr>
                          </w:p>
                          <w:p w14:paraId="799D7EB9" w14:textId="77777777" w:rsidR="00FE71F6" w:rsidRPr="00FE71F6" w:rsidRDefault="00FE71F6" w:rsidP="00FE71F6">
                            <w:pPr>
                              <w:tabs>
                                <w:tab w:val="left" w:pos="445"/>
                              </w:tabs>
                              <w:spacing w:after="120" w:line="240" w:lineRule="auto"/>
                              <w:jc w:val="center"/>
                              <w:rPr>
                                <w:rFonts w:ascii="Times New Roman" w:eastAsia="Times New Roman" w:hAnsi="Times New Roman"/>
                                <w:sz w:val="40"/>
                                <w:szCs w:val="40"/>
                              </w:rPr>
                            </w:pPr>
                          </w:p>
                          <w:p w14:paraId="03E53907" w14:textId="77777777" w:rsidR="00FE71F6" w:rsidRPr="008E274B" w:rsidRDefault="00FE71F6" w:rsidP="00FE71F6">
                            <w:pPr>
                              <w:jc w:val="center"/>
                              <w:rPr>
                                <w:caps/>
                                <w:color w:val="5B9BD5" w:themeColor="accent1"/>
                                <w:sz w:val="56"/>
                                <w:szCs w:val="56"/>
                              </w:rPr>
                            </w:pPr>
                          </w:p>
                          <w:p w14:paraId="0BC964D6" w14:textId="77777777" w:rsidR="00FE71F6" w:rsidRDefault="00FE71F6" w:rsidP="00FE71F6"/>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3C0E6" id="Text Box 45" o:spid="_x0000_s1041" type="#_x0000_t202" style="position:absolute;left:0;text-align:left;margin-left:0;margin-top:19.7pt;width:511.5pt;height:34.4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" filled="f" stroked="f" strokeweight=".5pt">
                <v:textbox inset=",7.2pt,,0">
                  <w:txbxContent>
                    <w:p w14:paraId="5405F718" w14:textId="6C80FE21" w:rsidR="00FE71F6" w:rsidRPr="006F1D54" w:rsidRDefault="00FE71F6" w:rsidP="00FE71F6">
                      <w:pPr>
                        <w:tabs>
                          <w:tab w:val="left" w:pos="445"/>
                        </w:tabs>
                        <w:spacing w:after="120" w:line="240" w:lineRule="auto"/>
                        <w:jc w:val="center"/>
                        <w:rPr>
                          <w:rFonts w:eastAsia="Times New Roman" w:hAnsi="Calibri" w:cs="Calibri"/>
                          <w:b/>
                          <w:bCs/>
                          <w:color w:val="000000" w:themeColor="text1"/>
                          <w:kern w:val="24"/>
                          <w:szCs w:val="28"/>
                        </w:rPr>
                      </w:pPr>
                      <w:r w:rsidRPr="006F1D54">
                        <w:rPr>
                          <w:rFonts w:eastAsia="Times New Roman" w:hAnsi="Calibri" w:cs="Calibri"/>
                          <w:b/>
                          <w:bCs/>
                          <w:color w:val="000000" w:themeColor="text1"/>
                          <w:kern w:val="24"/>
                          <w:szCs w:val="28"/>
                        </w:rPr>
                        <w:t>Strengths Action Planner</w:t>
                      </w:r>
                      <w:r w:rsidR="006F1D54">
                        <w:rPr>
                          <w:rFonts w:eastAsia="Times New Roman" w:hAnsi="Calibri" w:cs="Calibri"/>
                          <w:b/>
                          <w:bCs/>
                          <w:color w:val="000000" w:themeColor="text1"/>
                          <w:kern w:val="24"/>
                          <w:szCs w:val="28"/>
                        </w:rPr>
                        <w:t xml:space="preserve"> Example</w:t>
                      </w:r>
                    </w:p>
                    <w:p w14:paraId="589E29D1" w14:textId="0C970F37" w:rsidR="00FE71F6" w:rsidRPr="006F1D54" w:rsidRDefault="00FE71F6" w:rsidP="00FE71F6">
                      <w:pPr>
                        <w:tabs>
                          <w:tab w:val="left" w:pos="445"/>
                        </w:tabs>
                        <w:spacing w:after="120" w:line="240" w:lineRule="auto"/>
                        <w:jc w:val="center"/>
                        <w:rPr>
                          <w:rFonts w:eastAsia="Times New Roman" w:hAnsi="Calibri" w:cs="Calibri"/>
                          <w:b/>
                          <w:bCs/>
                          <w:color w:val="000000" w:themeColor="text1"/>
                          <w:kern w:val="24"/>
                          <w:szCs w:val="28"/>
                        </w:rPr>
                      </w:pPr>
                    </w:p>
                    <w:p w14:paraId="799D7EB9" w14:textId="77777777" w:rsidR="00FE71F6" w:rsidRPr="00FE71F6" w:rsidRDefault="00FE71F6" w:rsidP="00FE71F6">
                      <w:pPr>
                        <w:tabs>
                          <w:tab w:val="left" w:pos="445"/>
                        </w:tabs>
                        <w:spacing w:after="120" w:line="240" w:lineRule="auto"/>
                        <w:jc w:val="center"/>
                        <w:rPr>
                          <w:rFonts w:ascii="Times New Roman" w:eastAsia="Times New Roman" w:hAnsi="Times New Roman"/>
                          <w:sz w:val="40"/>
                          <w:szCs w:val="40"/>
                        </w:rPr>
                      </w:pPr>
                    </w:p>
                    <w:p w14:paraId="03E53907" w14:textId="77777777" w:rsidR="00FE71F6" w:rsidRPr="008E274B" w:rsidRDefault="00FE71F6" w:rsidP="00FE71F6">
                      <w:pPr>
                        <w:jc w:val="center"/>
                        <w:rPr>
                          <w:caps/>
                          <w:color w:val="5B9BD5" w:themeColor="accent1"/>
                          <w:sz w:val="56"/>
                          <w:szCs w:val="56"/>
                        </w:rPr>
                      </w:pPr>
                    </w:p>
                    <w:p w14:paraId="0BC964D6" w14:textId="77777777" w:rsidR="00FE71F6" w:rsidRDefault="00FE71F6" w:rsidP="00FE71F6"/>
                  </w:txbxContent>
                </v:textbox>
                <w10:wrap type="square" anchorx="margin"/>
              </v:shape>
            </w:pict>
          </mc:Fallback>
        </mc:AlternateContent>
      </w:r>
      <w:r>
        <w:rPr>
          <w:noProof/>
        </w:rPr>
        <mc:AlternateContent>
          <mc:Choice Requires="wps">
            <w:drawing>
              <wp:anchor distT="0" distB="0" distL="114300" distR="114300" simplePos="0" relativeHeight="251720704" behindDoc="0" locked="0" layoutInCell="1" allowOverlap="1" wp14:anchorId="3BDF3887" wp14:editId="301368DA">
                <wp:simplePos x="0" y="0"/>
                <wp:positionH relativeFrom="page">
                  <wp:posOffset>350520</wp:posOffset>
                </wp:positionH>
                <wp:positionV relativeFrom="paragraph">
                  <wp:posOffset>588645</wp:posOffset>
                </wp:positionV>
                <wp:extent cx="7214870" cy="4408170"/>
                <wp:effectExtent l="0" t="0" r="0" b="11430"/>
                <wp:wrapSquare wrapText="bothSides"/>
                <wp:docPr id="44" name="Text Box 44"/>
                <wp:cNvGraphicFramePr/>
                <a:graphic xmlns:a="http://schemas.openxmlformats.org/drawingml/2006/main">
                  <a:graphicData uri="http://schemas.microsoft.com/office/word/2010/wordprocessingShape">
                    <wps:wsp>
                      <wps:cNvSpPr txBox="1"/>
                      <wps:spPr>
                        <a:xfrm>
                          <a:off x="0" y="0"/>
                          <a:ext cx="7214870" cy="4408170"/>
                        </a:xfrm>
                        <a:prstGeom prst="rect">
                          <a:avLst/>
                        </a:prstGeom>
                        <a:noFill/>
                        <a:ln w="6350">
                          <a:noFill/>
                        </a:ln>
                        <a:effectLst/>
                      </wps:spPr>
                      <wps:txbx>
                        <w:txbxContent>
                          <w:tbl>
                            <w:tblPr>
                              <w:tblW w:w="10970" w:type="dxa"/>
                              <w:tblCellMar>
                                <w:left w:w="0" w:type="dxa"/>
                                <w:right w:w="0" w:type="dxa"/>
                              </w:tblCellMar>
                              <w:tblLook w:val="04A0" w:firstRow="1" w:lastRow="0" w:firstColumn="1" w:lastColumn="0" w:noHBand="0" w:noVBand="1"/>
                            </w:tblPr>
                            <w:tblGrid>
                              <w:gridCol w:w="5077"/>
                              <w:gridCol w:w="5893"/>
                            </w:tblGrid>
                            <w:tr w:rsidR="00FE71F6" w:rsidRPr="0049134E" w14:paraId="2A9437C0" w14:textId="77777777" w:rsidTr="006F1D54">
                              <w:trPr>
                                <w:trHeight w:val="793"/>
                              </w:trPr>
                              <w:tc>
                                <w:tcPr>
                                  <w:tcW w:w="507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60907A3"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Strength</w:t>
                                  </w:r>
                                </w:p>
                              </w:tc>
                              <w:tc>
                                <w:tcPr>
                                  <w:tcW w:w="589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7376AB3D"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xml:space="preserve">How can you leverage these strengths to coach staff </w:t>
                                  </w:r>
                                </w:p>
                              </w:tc>
                            </w:tr>
                            <w:tr w:rsidR="00FE71F6" w:rsidRPr="0049134E" w14:paraId="6225A4FC" w14:textId="77777777" w:rsidTr="006F1D54">
                              <w:trPr>
                                <w:trHeight w:val="1037"/>
                              </w:trPr>
                              <w:tc>
                                <w:tcPr>
                                  <w:tcW w:w="5077"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132B8C81" w14:textId="77777777" w:rsidR="00FE71F6" w:rsidRPr="008B3B9B" w:rsidRDefault="00FE71F6" w:rsidP="00A40CFE">
                                  <w:pPr>
                                    <w:pStyle w:val="ListParagraph"/>
                                    <w:numPr>
                                      <w:ilvl w:val="0"/>
                                      <w:numId w:val="5"/>
                                    </w:numPr>
                                    <w:spacing w:after="120" w:line="240" w:lineRule="auto"/>
                                    <w:textAlignment w:val="baseline"/>
                                    <w:rPr>
                                      <w:rFonts w:ascii="Calibri" w:eastAsia="Times New Roman" w:hAnsi="Calibri" w:cs="Calibri"/>
                                      <w:b/>
                                      <w:bCs/>
                                      <w:color w:val="FFFFFF" w:themeColor="light1"/>
                                      <w:kern w:val="24"/>
                                    </w:rPr>
                                  </w:pPr>
                                  <w:r w:rsidRPr="003A5415">
                                    <w:rPr>
                                      <w:rFonts w:ascii="Calibri" w:eastAsia="Times New Roman" w:hAnsi="Calibri" w:cs="Calibri"/>
                                      <w:b/>
                                      <w:bCs/>
                                      <w:color w:val="FFFFFF" w:themeColor="background1"/>
                                      <w:kern w:val="24"/>
                                    </w:rPr>
                                    <w:t>Listening for Understanding</w:t>
                                  </w:r>
                                </w:p>
                              </w:tc>
                              <w:tc>
                                <w:tcPr>
                                  <w:tcW w:w="589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8B9FCD8"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r>
                                    <w:rPr>
                                      <w:rFonts w:ascii="Calibri" w:eastAsia="Times New Roman" w:hAnsi="Calibri" w:cs="Calibri"/>
                                      <w:color w:val="000000" w:themeColor="dark1"/>
                                      <w:kern w:val="24"/>
                                    </w:rPr>
                                    <w:t>I can use my ability to listen effectively by using active and reflective listening techniques to provide feedback about my observations about areas where the person is doing well and areas they can upgrade.</w:t>
                                  </w:r>
                                </w:p>
                              </w:tc>
                            </w:tr>
                            <w:tr w:rsidR="00FE71F6" w:rsidRPr="0049134E" w14:paraId="60C9D463" w14:textId="77777777" w:rsidTr="006F1D54">
                              <w:trPr>
                                <w:trHeight w:val="1036"/>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5937526E"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2.</w:t>
                                  </w:r>
                                  <w:r>
                                    <w:rPr>
                                      <w:rFonts w:ascii="Calibri" w:eastAsia="Times New Roman" w:hAnsi="Calibri" w:cs="Calibri"/>
                                      <w:b/>
                                      <w:bCs/>
                                      <w:color w:val="FFFFFF" w:themeColor="light1"/>
                                      <w:kern w:val="24"/>
                                    </w:rPr>
                                    <w:t xml:space="preserve">   Building Rapport and Trust</w:t>
                                  </w:r>
                                </w:p>
                              </w:tc>
                              <w:tc>
                                <w:tcPr>
                                  <w:tcW w:w="5893"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A621B9B"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r>
                                    <w:rPr>
                                      <w:rFonts w:ascii="Calibri" w:eastAsia="Times New Roman" w:hAnsi="Calibri" w:cs="Calibri"/>
                                      <w:color w:val="000000" w:themeColor="dark1"/>
                                      <w:kern w:val="24"/>
                                    </w:rPr>
                                    <w:t>I can use my ability to follow through on my commitments and create trusting relationships to be able to provide feedback in a non-threatening manner.</w:t>
                                  </w:r>
                                </w:p>
                              </w:tc>
                            </w:tr>
                            <w:tr w:rsidR="00FE71F6" w:rsidRPr="0049134E" w14:paraId="6A2CA365" w14:textId="77777777" w:rsidTr="006F1D54">
                              <w:trPr>
                                <w:trHeight w:val="1125"/>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39E5B3F4"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3.</w:t>
                                  </w:r>
                                  <w:r>
                                    <w:rPr>
                                      <w:rFonts w:ascii="Calibri" w:eastAsia="Times New Roman" w:hAnsi="Calibri" w:cs="Calibri"/>
                                      <w:b/>
                                      <w:bCs/>
                                      <w:color w:val="FFFFFF" w:themeColor="light1"/>
                                      <w:kern w:val="24"/>
                                    </w:rPr>
                                    <w:t xml:space="preserve">  Motivating Others</w:t>
                                  </w:r>
                                </w:p>
                              </w:tc>
                              <w:tc>
                                <w:tcPr>
                                  <w:tcW w:w="5893"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C357740"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r>
                                    <w:rPr>
                                      <w:rFonts w:ascii="Calibri" w:eastAsia="Times New Roman" w:hAnsi="Calibri" w:cs="Calibri"/>
                                      <w:color w:val="000000" w:themeColor="dark1"/>
                                      <w:kern w:val="24"/>
                                    </w:rPr>
                                    <w:t>I can leverage my strength of enthusiasm and ability to encourage others to support them in my commitment to improving areas they can upgrade.</w:t>
                                  </w:r>
                                </w:p>
                              </w:tc>
                            </w:tr>
                          </w:tbl>
                          <w:p w14:paraId="4D854F07" w14:textId="77777777" w:rsidR="00FE71F6" w:rsidRDefault="00FE71F6" w:rsidP="00FE71F6">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F3887" id="Text Box 44" o:spid="_x0000_s1042" type="#_x0000_t202" style="position:absolute;left:0;text-align:left;margin-left:27.6pt;margin-top:46.35pt;width:568.1pt;height:347.1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" filled="f" stroked="f" strokeweight=".5pt">
                <v:textbox inset=",7.2pt,,0">
                  <w:txbxContent>
                    <w:tbl>
                      <w:tblPr>
                        <w:tblW w:w="10970" w:type="dxa"/>
                        <w:tblCellMar>
                          <w:left w:w="0" w:type="dxa"/>
                          <w:right w:w="0" w:type="dxa"/>
                        </w:tblCellMar>
                        <w:tblLook w:val="04A0" w:firstRow="1" w:lastRow="0" w:firstColumn="1" w:lastColumn="0" w:noHBand="0" w:noVBand="1"/>
                      </w:tblPr>
                      <w:tblGrid>
                        <w:gridCol w:w="5077"/>
                        <w:gridCol w:w="5893"/>
                      </w:tblGrid>
                      <w:tr w:rsidR="00FE71F6" w:rsidRPr="0049134E" w14:paraId="2A9437C0" w14:textId="77777777" w:rsidTr="006F1D54">
                        <w:trPr>
                          <w:trHeight w:val="793"/>
                        </w:trPr>
                        <w:tc>
                          <w:tcPr>
                            <w:tcW w:w="507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60907A3"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Strength</w:t>
                            </w:r>
                          </w:p>
                        </w:tc>
                        <w:tc>
                          <w:tcPr>
                            <w:tcW w:w="589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7376AB3D"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xml:space="preserve">How can you leverage these strengths to coach staff </w:t>
                            </w:r>
                          </w:p>
                        </w:tc>
                      </w:tr>
                      <w:tr w:rsidR="00FE71F6" w:rsidRPr="0049134E" w14:paraId="6225A4FC" w14:textId="77777777" w:rsidTr="006F1D54">
                        <w:trPr>
                          <w:trHeight w:val="1037"/>
                        </w:trPr>
                        <w:tc>
                          <w:tcPr>
                            <w:tcW w:w="5077"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132B8C81" w14:textId="77777777" w:rsidR="00FE71F6" w:rsidRPr="008B3B9B" w:rsidRDefault="00FE71F6" w:rsidP="00A40CFE">
                            <w:pPr>
                              <w:pStyle w:val="ListParagraph"/>
                              <w:numPr>
                                <w:ilvl w:val="0"/>
                                <w:numId w:val="5"/>
                              </w:numPr>
                              <w:spacing w:after="120" w:line="240" w:lineRule="auto"/>
                              <w:textAlignment w:val="baseline"/>
                              <w:rPr>
                                <w:rFonts w:ascii="Calibri" w:eastAsia="Times New Roman" w:hAnsi="Calibri" w:cs="Calibri"/>
                                <w:b/>
                                <w:bCs/>
                                <w:color w:val="FFFFFF" w:themeColor="light1"/>
                                <w:kern w:val="24"/>
                              </w:rPr>
                            </w:pPr>
                            <w:r w:rsidRPr="003A5415">
                              <w:rPr>
                                <w:rFonts w:ascii="Calibri" w:eastAsia="Times New Roman" w:hAnsi="Calibri" w:cs="Calibri"/>
                                <w:b/>
                                <w:bCs/>
                                <w:color w:val="FFFFFF" w:themeColor="background1"/>
                                <w:kern w:val="24"/>
                              </w:rPr>
                              <w:t>Listening for Understanding</w:t>
                            </w:r>
                          </w:p>
                        </w:tc>
                        <w:tc>
                          <w:tcPr>
                            <w:tcW w:w="589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8B9FCD8"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r>
                              <w:rPr>
                                <w:rFonts w:ascii="Calibri" w:eastAsia="Times New Roman" w:hAnsi="Calibri" w:cs="Calibri"/>
                                <w:color w:val="000000" w:themeColor="dark1"/>
                                <w:kern w:val="24"/>
                              </w:rPr>
                              <w:t>I can use my ability to listen effectively by using active and reflective listening techniques to provide feedback about my observations about areas where the person is doing well and areas they can upgrade.</w:t>
                            </w:r>
                          </w:p>
                        </w:tc>
                      </w:tr>
                      <w:tr w:rsidR="00FE71F6" w:rsidRPr="0049134E" w14:paraId="60C9D463" w14:textId="77777777" w:rsidTr="006F1D54">
                        <w:trPr>
                          <w:trHeight w:val="1036"/>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5937526E"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2.</w:t>
                            </w:r>
                            <w:r>
                              <w:rPr>
                                <w:rFonts w:ascii="Calibri" w:eastAsia="Times New Roman" w:hAnsi="Calibri" w:cs="Calibri"/>
                                <w:b/>
                                <w:bCs/>
                                <w:color w:val="FFFFFF" w:themeColor="light1"/>
                                <w:kern w:val="24"/>
                              </w:rPr>
                              <w:t xml:space="preserve">   Building Rapport and Trust</w:t>
                            </w:r>
                          </w:p>
                        </w:tc>
                        <w:tc>
                          <w:tcPr>
                            <w:tcW w:w="5893"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A621B9B"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r>
                              <w:rPr>
                                <w:rFonts w:ascii="Calibri" w:eastAsia="Times New Roman" w:hAnsi="Calibri" w:cs="Calibri"/>
                                <w:color w:val="000000" w:themeColor="dark1"/>
                                <w:kern w:val="24"/>
                              </w:rPr>
                              <w:t>I can use my ability to follow through on my commitments and create trusting relationships to be able to provide feedback in a non-threatening manner.</w:t>
                            </w:r>
                          </w:p>
                        </w:tc>
                      </w:tr>
                      <w:tr w:rsidR="00FE71F6" w:rsidRPr="0049134E" w14:paraId="6A2CA365" w14:textId="77777777" w:rsidTr="006F1D54">
                        <w:trPr>
                          <w:trHeight w:val="1125"/>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39E5B3F4"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3.</w:t>
                            </w:r>
                            <w:r>
                              <w:rPr>
                                <w:rFonts w:ascii="Calibri" w:eastAsia="Times New Roman" w:hAnsi="Calibri" w:cs="Calibri"/>
                                <w:b/>
                                <w:bCs/>
                                <w:color w:val="FFFFFF" w:themeColor="light1"/>
                                <w:kern w:val="24"/>
                              </w:rPr>
                              <w:t xml:space="preserve">  Motivating Others</w:t>
                            </w:r>
                          </w:p>
                        </w:tc>
                        <w:tc>
                          <w:tcPr>
                            <w:tcW w:w="5893"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C357740" w14:textId="77777777" w:rsidR="00FE71F6" w:rsidRPr="0049134E" w:rsidRDefault="00FE71F6" w:rsidP="0049134E">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r>
                              <w:rPr>
                                <w:rFonts w:ascii="Calibri" w:eastAsia="Times New Roman" w:hAnsi="Calibri" w:cs="Calibri"/>
                                <w:color w:val="000000" w:themeColor="dark1"/>
                                <w:kern w:val="24"/>
                              </w:rPr>
                              <w:t>I can leverage my strength of enthusiasm and ability to encourage others to support them in my commitment to improving areas they can upgrade.</w:t>
                            </w:r>
                          </w:p>
                        </w:tc>
                      </w:tr>
                    </w:tbl>
                    <w:p w14:paraId="4D854F07" w14:textId="77777777" w:rsidR="00FE71F6" w:rsidRDefault="00FE71F6" w:rsidP="00FE71F6">
                      <w:pPr>
                        <w:rPr>
                          <w:caps/>
                          <w:color w:val="5B9BD5" w:themeColor="accent1"/>
                          <w:sz w:val="26"/>
                          <w:szCs w:val="26"/>
                        </w:rPr>
                      </w:pPr>
                    </w:p>
                  </w:txbxContent>
                </v:textbox>
                <w10:wrap type="square" anchorx="page"/>
              </v:shape>
            </w:pict>
          </mc:Fallback>
        </mc:AlternateContent>
      </w:r>
      <w:r w:rsidR="00FE71F6">
        <w:rPr>
          <w:rFonts w:eastAsia="Verdana" w:cs="Verdana"/>
          <w:b/>
          <w:color w:val="000000"/>
          <w:szCs w:val="28"/>
        </w:rPr>
        <w:t>Handout # 4</w:t>
      </w:r>
    </w:p>
    <w:p w14:paraId="3095D8B5" w14:textId="77777777" w:rsidR="00DB4ECD" w:rsidRDefault="00DB4ECD" w:rsidP="00D95F38">
      <w:pPr>
        <w:pBdr>
          <w:top w:val="nil"/>
          <w:left w:val="nil"/>
          <w:bottom w:val="nil"/>
          <w:right w:val="nil"/>
          <w:between w:val="nil"/>
        </w:pBdr>
        <w:spacing w:after="120"/>
        <w:jc w:val="center"/>
        <w:rPr>
          <w:rFonts w:eastAsia="Verdana" w:cs="Verdana"/>
          <w:b/>
          <w:color w:val="000000"/>
          <w:szCs w:val="28"/>
        </w:rPr>
      </w:pPr>
    </w:p>
    <w:p w14:paraId="540E794A" w14:textId="77777777" w:rsidR="00DB4ECD" w:rsidRDefault="00DB4ECD" w:rsidP="00D95F38">
      <w:pPr>
        <w:pBdr>
          <w:top w:val="nil"/>
          <w:left w:val="nil"/>
          <w:bottom w:val="nil"/>
          <w:right w:val="nil"/>
          <w:between w:val="nil"/>
        </w:pBdr>
        <w:spacing w:after="120"/>
        <w:jc w:val="center"/>
        <w:rPr>
          <w:rFonts w:eastAsia="Verdana" w:cs="Verdana"/>
          <w:b/>
          <w:color w:val="000000"/>
          <w:szCs w:val="28"/>
        </w:rPr>
      </w:pPr>
    </w:p>
    <w:p w14:paraId="6C8B2289" w14:textId="68F21E0F" w:rsidR="00E67BD5" w:rsidRPr="00D3512A" w:rsidRDefault="00DB4ECD" w:rsidP="00E67BD5">
      <w:pPr>
        <w:pBdr>
          <w:top w:val="nil"/>
          <w:left w:val="nil"/>
          <w:bottom w:val="nil"/>
          <w:right w:val="nil"/>
          <w:between w:val="nil"/>
        </w:pBdr>
        <w:spacing w:after="0" w:line="240" w:lineRule="auto"/>
        <w:rPr>
          <w:rFonts w:eastAsia="Verdana" w:cs="Verdana"/>
          <w:bCs/>
          <w:color w:val="000000"/>
          <w:szCs w:val="28"/>
        </w:rPr>
      </w:pPr>
      <w:r w:rsidRPr="00D3512A">
        <w:rPr>
          <w:rFonts w:eastAsia="Verdana" w:cs="Verdana"/>
          <w:bCs/>
          <w:color w:val="000000"/>
          <w:szCs w:val="28"/>
          <w:u w:val="single"/>
        </w:rPr>
        <w:lastRenderedPageBreak/>
        <w:t>Assessment Activity</w:t>
      </w:r>
      <w:r w:rsidRPr="00D3512A">
        <w:rPr>
          <w:rFonts w:eastAsia="Verdana" w:cs="Verdana"/>
          <w:bCs/>
          <w:color w:val="000000"/>
          <w:szCs w:val="28"/>
        </w:rPr>
        <w:t xml:space="preserve">:  Complete a Coaching </w:t>
      </w:r>
      <w:r w:rsidR="00F51F1F" w:rsidRPr="00D3512A">
        <w:rPr>
          <w:rFonts w:eastAsia="Verdana" w:cs="Verdana"/>
          <w:bCs/>
          <w:color w:val="000000"/>
          <w:szCs w:val="28"/>
        </w:rPr>
        <w:t xml:space="preserve">Strengths </w:t>
      </w:r>
      <w:r w:rsidRPr="00D3512A">
        <w:rPr>
          <w:rFonts w:eastAsia="Verdana" w:cs="Verdana"/>
          <w:bCs/>
          <w:color w:val="000000"/>
          <w:szCs w:val="28"/>
        </w:rPr>
        <w:t>Planner</w:t>
      </w:r>
      <w:r w:rsidR="00F51F1F" w:rsidRPr="00D3512A">
        <w:rPr>
          <w:rFonts w:eastAsia="Verdana" w:cs="Verdana"/>
          <w:bCs/>
          <w:color w:val="000000"/>
          <w:szCs w:val="28"/>
        </w:rPr>
        <w:t xml:space="preserve"> responding to the following questions</w:t>
      </w:r>
      <w:r w:rsidR="00E67BD5" w:rsidRPr="00D3512A">
        <w:rPr>
          <w:rFonts w:eastAsia="Verdana" w:cs="Verdana"/>
          <w:bCs/>
          <w:color w:val="000000"/>
          <w:szCs w:val="28"/>
        </w:rPr>
        <w:t xml:space="preserve">.  You will have </w:t>
      </w:r>
      <w:r w:rsidR="00FF19BE" w:rsidRPr="00D3512A">
        <w:rPr>
          <w:rFonts w:eastAsia="Verdana" w:cs="Verdana"/>
          <w:bCs/>
          <w:color w:val="000000"/>
          <w:szCs w:val="28"/>
        </w:rPr>
        <w:t>10</w:t>
      </w:r>
      <w:r w:rsidR="00E67BD5" w:rsidRPr="00D3512A">
        <w:rPr>
          <w:rFonts w:eastAsia="Verdana" w:cs="Verdana"/>
          <w:bCs/>
          <w:color w:val="000000"/>
          <w:szCs w:val="28"/>
        </w:rPr>
        <w:t xml:space="preserve"> min to complete the Strengths Action Planner. </w:t>
      </w:r>
    </w:p>
    <w:p w14:paraId="31B30636" w14:textId="385E6331" w:rsidR="00D07346" w:rsidRPr="009944F2" w:rsidRDefault="00D3512A" w:rsidP="00D07346">
      <w:pPr>
        <w:pStyle w:val="ListParagraph"/>
        <w:numPr>
          <w:ilvl w:val="0"/>
          <w:numId w:val="0"/>
        </w:numPr>
        <w:pBdr>
          <w:top w:val="nil"/>
          <w:left w:val="nil"/>
          <w:bottom w:val="nil"/>
          <w:right w:val="nil"/>
          <w:between w:val="nil"/>
        </w:pBdr>
        <w:spacing w:after="120"/>
        <w:ind w:left="720"/>
        <w:jc w:val="center"/>
        <w:rPr>
          <w:rFonts w:eastAsia="Verdana" w:cs="Verdana"/>
          <w:b/>
          <w:color w:val="000000"/>
          <w:szCs w:val="28"/>
        </w:rPr>
      </w:pPr>
      <w:r>
        <w:rPr>
          <w:noProof/>
        </w:rPr>
        <w:drawing>
          <wp:inline distT="0" distB="0" distL="0" distR="0" wp14:anchorId="18100FC4" wp14:editId="5FD46E92">
            <wp:extent cx="4648200" cy="3486150"/>
            <wp:effectExtent l="0" t="0" r="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4650977" cy="3488233"/>
                    </a:xfrm>
                    <a:prstGeom prst="rect">
                      <a:avLst/>
                    </a:prstGeom>
                  </pic:spPr>
                </pic:pic>
              </a:graphicData>
            </a:graphic>
          </wp:inline>
        </w:drawing>
      </w:r>
    </w:p>
    <w:p w14:paraId="22A81A6F" w14:textId="1D9EC4AA" w:rsidR="002454F4" w:rsidRDefault="009944F2" w:rsidP="00214B26">
      <w:pPr>
        <w:pStyle w:val="ListParagraph"/>
        <w:numPr>
          <w:ilvl w:val="0"/>
          <w:numId w:val="0"/>
        </w:numPr>
        <w:pBdr>
          <w:top w:val="nil"/>
          <w:left w:val="nil"/>
          <w:bottom w:val="nil"/>
          <w:right w:val="nil"/>
          <w:between w:val="nil"/>
        </w:pBdr>
        <w:spacing w:after="120"/>
        <w:ind w:left="720"/>
        <w:rPr>
          <w:rFonts w:ascii="Times New Roman" w:eastAsia="Times New Roman" w:hAnsi="Times New Roman"/>
          <w:noProof/>
          <w:color w:val="000000"/>
          <w:szCs w:val="28"/>
        </w:rPr>
      </w:pPr>
      <w:r>
        <w:rPr>
          <w:rFonts w:eastAsia="Verdana" w:cs="Verdana"/>
          <w:bCs/>
          <w:color w:val="000000"/>
          <w:szCs w:val="28"/>
        </w:rPr>
        <w:tab/>
      </w:r>
      <w:r>
        <w:rPr>
          <w:rFonts w:eastAsia="Verdana" w:cs="Verdana"/>
          <w:bCs/>
          <w:color w:val="000000"/>
          <w:szCs w:val="28"/>
        </w:rPr>
        <w:tab/>
      </w:r>
      <w:r>
        <w:rPr>
          <w:rFonts w:eastAsia="Verdana" w:cs="Verdana"/>
          <w:bCs/>
          <w:color w:val="000000"/>
          <w:szCs w:val="28"/>
        </w:rPr>
        <w:tab/>
      </w:r>
      <w:r>
        <w:rPr>
          <w:rFonts w:eastAsia="Verdana" w:cs="Verdana"/>
          <w:bCs/>
          <w:color w:val="000000"/>
          <w:szCs w:val="28"/>
        </w:rPr>
        <w:tab/>
      </w:r>
    </w:p>
    <w:p w14:paraId="13472C04" w14:textId="77777777" w:rsidR="00F1072A" w:rsidRDefault="00F1072A" w:rsidP="00F1072A">
      <w:pPr>
        <w:spacing w:line="259" w:lineRule="auto"/>
      </w:pPr>
      <w:r w:rsidRPr="00140510">
        <w:rPr>
          <w:b/>
        </w:rPr>
        <w:t>Notes:</w:t>
      </w:r>
      <w:r>
        <w:t xml:space="preserve">  _____________________________________________</w:t>
      </w:r>
    </w:p>
    <w:p w14:paraId="2C70566B" w14:textId="77777777" w:rsidR="00F1072A" w:rsidRDefault="00F1072A" w:rsidP="00F1072A">
      <w:pPr>
        <w:spacing w:line="259" w:lineRule="auto"/>
      </w:pPr>
      <w:r>
        <w:t>____________________________________________________</w:t>
      </w:r>
    </w:p>
    <w:p w14:paraId="6CB00CDA" w14:textId="77777777" w:rsidR="00F1072A" w:rsidRDefault="00F1072A" w:rsidP="00F1072A">
      <w:pPr>
        <w:spacing w:line="259" w:lineRule="auto"/>
      </w:pPr>
      <w:r>
        <w:t>____________________________________________________</w:t>
      </w:r>
    </w:p>
    <w:p w14:paraId="4123CCFB" w14:textId="4CCFB664" w:rsidR="003816A5" w:rsidRPr="00F1072A" w:rsidRDefault="00F1072A" w:rsidP="00F1072A">
      <w:pPr>
        <w:spacing w:line="259" w:lineRule="auto"/>
      </w:pPr>
      <w:r>
        <w:t>____________________________________________________</w:t>
      </w:r>
    </w:p>
    <w:p w14:paraId="58369201" w14:textId="498355D0" w:rsidR="00A45275" w:rsidRDefault="00A45275" w:rsidP="00A45275">
      <w:pPr>
        <w:spacing w:line="259" w:lineRule="auto"/>
        <w:jc w:val="center"/>
        <w:rPr>
          <w:b/>
          <w:bCs/>
        </w:rPr>
      </w:pPr>
    </w:p>
    <w:p w14:paraId="48959DCA" w14:textId="77777777" w:rsidR="00D3512A" w:rsidRDefault="00D3512A" w:rsidP="00A45275">
      <w:pPr>
        <w:spacing w:line="259" w:lineRule="auto"/>
        <w:jc w:val="center"/>
        <w:rPr>
          <w:b/>
          <w:color w:val="000000"/>
          <w:sz w:val="32"/>
          <w:szCs w:val="32"/>
          <w:u w:val="single"/>
        </w:rPr>
      </w:pPr>
      <w:bookmarkStart w:id="22" w:name="Section4"/>
    </w:p>
    <w:p w14:paraId="786CC556" w14:textId="77777777" w:rsidR="00D3512A" w:rsidRDefault="00D3512A" w:rsidP="00A45275">
      <w:pPr>
        <w:spacing w:line="259" w:lineRule="auto"/>
        <w:jc w:val="center"/>
        <w:rPr>
          <w:b/>
          <w:color w:val="000000"/>
          <w:sz w:val="32"/>
          <w:szCs w:val="32"/>
          <w:u w:val="single"/>
        </w:rPr>
      </w:pPr>
    </w:p>
    <w:p w14:paraId="223FBD74" w14:textId="77777777" w:rsidR="00D3512A" w:rsidRDefault="00D3512A" w:rsidP="00A45275">
      <w:pPr>
        <w:spacing w:line="259" w:lineRule="auto"/>
        <w:jc w:val="center"/>
        <w:rPr>
          <w:b/>
          <w:color w:val="000000"/>
          <w:sz w:val="32"/>
          <w:szCs w:val="32"/>
          <w:u w:val="single"/>
        </w:rPr>
      </w:pPr>
    </w:p>
    <w:p w14:paraId="66481114" w14:textId="77777777" w:rsidR="00D3512A" w:rsidRDefault="00D3512A" w:rsidP="00A45275">
      <w:pPr>
        <w:spacing w:line="259" w:lineRule="auto"/>
        <w:jc w:val="center"/>
        <w:rPr>
          <w:b/>
          <w:color w:val="000000"/>
          <w:sz w:val="32"/>
          <w:szCs w:val="32"/>
          <w:u w:val="single"/>
        </w:rPr>
      </w:pPr>
    </w:p>
    <w:p w14:paraId="5C0E9839" w14:textId="0253DCBE" w:rsidR="006D1F41" w:rsidRDefault="006D1F41" w:rsidP="00A45275">
      <w:pPr>
        <w:spacing w:line="259" w:lineRule="auto"/>
        <w:jc w:val="center"/>
        <w:rPr>
          <w:b/>
          <w:color w:val="000000"/>
          <w:sz w:val="32"/>
          <w:szCs w:val="32"/>
          <w:u w:val="single"/>
        </w:rPr>
      </w:pPr>
      <w:r>
        <w:rPr>
          <w:b/>
          <w:color w:val="000000"/>
          <w:sz w:val="32"/>
          <w:szCs w:val="32"/>
          <w:u w:val="single"/>
        </w:rPr>
        <w:lastRenderedPageBreak/>
        <w:t xml:space="preserve">Section 4 – Coaching Strategies for Performance </w:t>
      </w:r>
      <w:r w:rsidR="00A45275">
        <w:rPr>
          <w:b/>
          <w:color w:val="000000"/>
          <w:sz w:val="32"/>
          <w:szCs w:val="32"/>
          <w:u w:val="single"/>
        </w:rPr>
        <w:t xml:space="preserve">&amp; </w:t>
      </w:r>
      <w:r>
        <w:rPr>
          <w:b/>
          <w:color w:val="000000"/>
          <w:sz w:val="32"/>
          <w:szCs w:val="32"/>
          <w:u w:val="single"/>
        </w:rPr>
        <w:t>Development</w:t>
      </w:r>
    </w:p>
    <w:bookmarkEnd w:id="22"/>
    <w:p w14:paraId="0E7E46EE" w14:textId="5955AC9C" w:rsidR="00F51F1F" w:rsidRPr="00A45275" w:rsidRDefault="00F51F1F" w:rsidP="00A45275">
      <w:pPr>
        <w:spacing w:line="259" w:lineRule="auto"/>
        <w:jc w:val="center"/>
        <w:rPr>
          <w:b/>
          <w:bCs/>
        </w:rPr>
      </w:pPr>
    </w:p>
    <w:p w14:paraId="7E9352BF" w14:textId="07596245" w:rsidR="00D07346" w:rsidRDefault="006C6CFD" w:rsidP="00523B7C">
      <w:pPr>
        <w:spacing w:line="259" w:lineRule="auto"/>
        <w:jc w:val="center"/>
        <w:rPr>
          <w:b/>
          <w:bCs/>
        </w:rPr>
      </w:pPr>
      <w:r>
        <w:rPr>
          <w:noProof/>
        </w:rPr>
        <w:drawing>
          <wp:inline distT="0" distB="0" distL="0" distR="0" wp14:anchorId="0B1BB70E" wp14:editId="43A70555">
            <wp:extent cx="4219575" cy="3164681"/>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4227843" cy="3170882"/>
                    </a:xfrm>
                    <a:prstGeom prst="rect">
                      <a:avLst/>
                    </a:prstGeom>
                  </pic:spPr>
                </pic:pic>
              </a:graphicData>
            </a:graphic>
          </wp:inline>
        </w:drawing>
      </w:r>
    </w:p>
    <w:p w14:paraId="4F918C64" w14:textId="77777777" w:rsidR="00F51F1F" w:rsidRDefault="00F51F1F" w:rsidP="00F51F1F">
      <w:pPr>
        <w:spacing w:line="259" w:lineRule="auto"/>
      </w:pPr>
      <w:bookmarkStart w:id="23" w:name="_Hlk99457899"/>
      <w:r w:rsidRPr="00140510">
        <w:rPr>
          <w:b/>
        </w:rPr>
        <w:t>Notes:</w:t>
      </w:r>
      <w:r>
        <w:t xml:space="preserve">  _____________________________________________</w:t>
      </w:r>
    </w:p>
    <w:p w14:paraId="1DC3BA7D" w14:textId="77777777" w:rsidR="00F51F1F" w:rsidRDefault="00F51F1F" w:rsidP="00F51F1F">
      <w:pPr>
        <w:spacing w:line="259" w:lineRule="auto"/>
      </w:pPr>
      <w:r>
        <w:t>____________________________________________________</w:t>
      </w:r>
    </w:p>
    <w:p w14:paraId="78D5FEEF" w14:textId="77777777" w:rsidR="00F51F1F" w:rsidRDefault="00F51F1F" w:rsidP="00F51F1F">
      <w:pPr>
        <w:spacing w:line="259" w:lineRule="auto"/>
      </w:pPr>
      <w:r>
        <w:t>____________________________________________________</w:t>
      </w:r>
    </w:p>
    <w:p w14:paraId="6C6572C2" w14:textId="2BF5B9A9" w:rsidR="00F51F1F" w:rsidRDefault="00F51F1F" w:rsidP="00F51F1F">
      <w:pPr>
        <w:spacing w:line="259" w:lineRule="auto"/>
      </w:pPr>
      <w:r>
        <w:t>_____________________________________________</w:t>
      </w:r>
      <w:r w:rsidR="0044101C">
        <w:t>_______</w:t>
      </w:r>
    </w:p>
    <w:p w14:paraId="0AF07D6F" w14:textId="77777777" w:rsidR="00F51F1F" w:rsidRDefault="00F51F1F" w:rsidP="00F51F1F">
      <w:pPr>
        <w:spacing w:line="259" w:lineRule="auto"/>
      </w:pPr>
      <w:r>
        <w:t>____________________________________________________</w:t>
      </w:r>
    </w:p>
    <w:p w14:paraId="4708AFAA" w14:textId="77777777" w:rsidR="00F51F1F" w:rsidRDefault="00F51F1F" w:rsidP="00F51F1F">
      <w:pPr>
        <w:spacing w:line="259" w:lineRule="auto"/>
      </w:pPr>
      <w:r>
        <w:t>____________________________________________________</w:t>
      </w:r>
      <w:bookmarkEnd w:id="23"/>
    </w:p>
    <w:p w14:paraId="52D9B4E9" w14:textId="77777777" w:rsidR="00F51F1F" w:rsidRDefault="00F51F1F" w:rsidP="00523B7C">
      <w:pPr>
        <w:spacing w:line="259" w:lineRule="auto"/>
        <w:jc w:val="center"/>
        <w:rPr>
          <w:b/>
          <w:bCs/>
        </w:rPr>
      </w:pPr>
    </w:p>
    <w:p w14:paraId="79202276" w14:textId="4B2C186D" w:rsidR="00D07346" w:rsidRDefault="00D3512A" w:rsidP="00523B7C">
      <w:pPr>
        <w:spacing w:line="259" w:lineRule="auto"/>
        <w:jc w:val="center"/>
        <w:rPr>
          <w:b/>
          <w:bCs/>
        </w:rPr>
      </w:pPr>
      <w:r>
        <w:rPr>
          <w:noProof/>
        </w:rPr>
        <w:lastRenderedPageBreak/>
        <w:drawing>
          <wp:inline distT="0" distB="0" distL="0" distR="0" wp14:anchorId="75B1EABB" wp14:editId="3CD0EAEC">
            <wp:extent cx="3943350" cy="2957513"/>
            <wp:effectExtent l="0" t="0" r="0" b="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3951656" cy="2963743"/>
                    </a:xfrm>
                    <a:prstGeom prst="rect">
                      <a:avLst/>
                    </a:prstGeom>
                  </pic:spPr>
                </pic:pic>
              </a:graphicData>
            </a:graphic>
          </wp:inline>
        </w:drawing>
      </w:r>
    </w:p>
    <w:p w14:paraId="0241DE7B" w14:textId="77777777" w:rsidR="009071A1" w:rsidRDefault="00523B7C" w:rsidP="009071A1">
      <w:pPr>
        <w:spacing w:line="259" w:lineRule="auto"/>
      </w:pPr>
      <w:r>
        <w:rPr>
          <w:b/>
        </w:rPr>
        <w:t>N</w:t>
      </w:r>
      <w:r w:rsidR="009071A1" w:rsidRPr="00140510">
        <w:rPr>
          <w:b/>
        </w:rPr>
        <w:t>otes:</w:t>
      </w:r>
      <w:r w:rsidR="009071A1">
        <w:t xml:space="preserve">  _____________________________________________</w:t>
      </w:r>
    </w:p>
    <w:p w14:paraId="3400CE9B" w14:textId="77777777" w:rsidR="009071A1" w:rsidRDefault="009071A1" w:rsidP="009071A1">
      <w:pPr>
        <w:spacing w:line="259" w:lineRule="auto"/>
      </w:pPr>
      <w:r>
        <w:t>____________________________________________________</w:t>
      </w:r>
    </w:p>
    <w:p w14:paraId="1E02D373" w14:textId="77777777" w:rsidR="009071A1" w:rsidRDefault="009071A1" w:rsidP="009071A1">
      <w:pPr>
        <w:spacing w:line="259" w:lineRule="auto"/>
      </w:pPr>
      <w:r>
        <w:t>____________________________________________________</w:t>
      </w:r>
    </w:p>
    <w:p w14:paraId="6D76A3AA" w14:textId="47B7FDCA" w:rsidR="009071A1" w:rsidRDefault="00D3512A" w:rsidP="007E0F52">
      <w:pPr>
        <w:jc w:val="center"/>
      </w:pPr>
      <w:r>
        <w:rPr>
          <w:noProof/>
        </w:rPr>
        <w:drawing>
          <wp:inline distT="0" distB="0" distL="0" distR="0" wp14:anchorId="7890011A" wp14:editId="7B018B41">
            <wp:extent cx="3819525" cy="2864644"/>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3827812" cy="2870859"/>
                    </a:xfrm>
                    <a:prstGeom prst="rect">
                      <a:avLst/>
                    </a:prstGeom>
                  </pic:spPr>
                </pic:pic>
              </a:graphicData>
            </a:graphic>
          </wp:inline>
        </w:drawing>
      </w:r>
    </w:p>
    <w:p w14:paraId="41CFF1B8" w14:textId="77777777" w:rsidR="00307BAF" w:rsidRDefault="00307BAF" w:rsidP="00307BAF">
      <w:pPr>
        <w:spacing w:line="259" w:lineRule="auto"/>
      </w:pPr>
      <w:bookmarkStart w:id="24" w:name="_Hlk90162572"/>
      <w:r>
        <w:rPr>
          <w:b/>
        </w:rPr>
        <w:t>N</w:t>
      </w:r>
      <w:r w:rsidRPr="00140510">
        <w:rPr>
          <w:b/>
        </w:rPr>
        <w:t>otes:</w:t>
      </w:r>
      <w:r>
        <w:t xml:space="preserve">  _____________________________________________</w:t>
      </w:r>
    </w:p>
    <w:p w14:paraId="6178EC32" w14:textId="77777777" w:rsidR="00307BAF" w:rsidRDefault="00307BAF" w:rsidP="00307BAF">
      <w:pPr>
        <w:spacing w:line="259" w:lineRule="auto"/>
      </w:pPr>
      <w:r>
        <w:t>____________________________________________________</w:t>
      </w:r>
    </w:p>
    <w:p w14:paraId="3DED9354" w14:textId="74BF2A25" w:rsidR="00307BAF" w:rsidRPr="00C60BD4" w:rsidRDefault="00307BAF" w:rsidP="00C60BD4">
      <w:pPr>
        <w:spacing w:line="259" w:lineRule="auto"/>
      </w:pPr>
      <w:r>
        <w:t>___________________________________________________</w:t>
      </w:r>
      <w:r w:rsidR="00C60BD4">
        <w:t>_</w:t>
      </w:r>
    </w:p>
    <w:p w14:paraId="0427515C" w14:textId="1B12221A" w:rsidR="00BE2D0E" w:rsidRDefault="00BE2D0E" w:rsidP="00FC3ABA">
      <w:pPr>
        <w:spacing w:line="259" w:lineRule="auto"/>
        <w:jc w:val="center"/>
        <w:rPr>
          <w:b/>
          <w:bCs/>
        </w:rPr>
      </w:pPr>
      <w:r>
        <w:rPr>
          <w:b/>
          <w:bCs/>
        </w:rPr>
        <w:lastRenderedPageBreak/>
        <w:t xml:space="preserve">Handout # </w:t>
      </w:r>
      <w:r w:rsidR="00E913BF">
        <w:rPr>
          <w:b/>
          <w:bCs/>
        </w:rPr>
        <w:t>5</w:t>
      </w:r>
    </w:p>
    <w:p w14:paraId="121D4A30" w14:textId="735592F7" w:rsidR="000D52DC" w:rsidRPr="000E73FF" w:rsidRDefault="00BE2D0E" w:rsidP="00FC3ABA">
      <w:pPr>
        <w:spacing w:line="259" w:lineRule="auto"/>
        <w:jc w:val="center"/>
        <w:rPr>
          <w:b/>
          <w:bCs/>
        </w:rPr>
      </w:pPr>
      <w:r>
        <w:rPr>
          <w:b/>
          <w:bCs/>
        </w:rPr>
        <w:t>Example</w:t>
      </w:r>
      <w:r w:rsidR="00CF5B9A">
        <w:rPr>
          <w:b/>
          <w:bCs/>
        </w:rPr>
        <w:t>s</w:t>
      </w:r>
      <w:r>
        <w:rPr>
          <w:b/>
          <w:bCs/>
        </w:rPr>
        <w:t xml:space="preserve"> of Coaching Conversation for Development</w:t>
      </w:r>
      <w:bookmarkEnd w:id="24"/>
    </w:p>
    <w:p w14:paraId="75B19BDB" w14:textId="538425DD" w:rsidR="000D52DC" w:rsidRDefault="00CF5B9A" w:rsidP="000D52DC">
      <w:pPr>
        <w:spacing w:line="259" w:lineRule="auto"/>
        <w:jc w:val="center"/>
      </w:pPr>
      <w:r>
        <w:rPr>
          <w:noProof/>
        </w:rPr>
        <mc:AlternateContent>
          <mc:Choice Requires="wps">
            <w:drawing>
              <wp:anchor distT="0" distB="0" distL="114300" distR="114300" simplePos="0" relativeHeight="251727872" behindDoc="0" locked="0" layoutInCell="1" allowOverlap="1" wp14:anchorId="0FAD7D35" wp14:editId="18E7D28F">
                <wp:simplePos x="0" y="0"/>
                <wp:positionH relativeFrom="column">
                  <wp:posOffset>-171450</wp:posOffset>
                </wp:positionH>
                <wp:positionV relativeFrom="paragraph">
                  <wp:posOffset>302260</wp:posOffset>
                </wp:positionV>
                <wp:extent cx="6467475" cy="5257800"/>
                <wp:effectExtent l="0" t="0" r="28575" b="19050"/>
                <wp:wrapNone/>
                <wp:docPr id="26" name="Text Box 26"/>
                <wp:cNvGraphicFramePr/>
                <a:graphic xmlns:a="http://schemas.openxmlformats.org/drawingml/2006/main">
                  <a:graphicData uri="http://schemas.microsoft.com/office/word/2010/wordprocessingShape">
                    <wps:wsp>
                      <wps:cNvSpPr txBox="1"/>
                      <wps:spPr>
                        <a:xfrm>
                          <a:off x="0" y="0"/>
                          <a:ext cx="6467475" cy="5257800"/>
                        </a:xfrm>
                        <a:prstGeom prst="rect">
                          <a:avLst/>
                        </a:prstGeom>
                        <a:solidFill>
                          <a:schemeClr val="lt1"/>
                        </a:solidFill>
                        <a:ln w="6350">
                          <a:solidFill>
                            <a:prstClr val="black"/>
                          </a:solidFill>
                        </a:ln>
                      </wps:spPr>
                      <wps:txbx>
                        <w:txbxContent>
                          <w:p w14:paraId="2C2F91B3" w14:textId="4EC0EBC2" w:rsidR="00CF5B9A" w:rsidRDefault="00CC5874">
                            <w:r>
                              <w:rPr>
                                <w:noProof/>
                              </w:rPr>
                              <w:drawing>
                                <wp:inline distT="0" distB="0" distL="0" distR="0" wp14:anchorId="5A214C97" wp14:editId="19D00A35">
                                  <wp:extent cx="6328800" cy="49745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49160" cy="49905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AD7D35" id="Text Box 26" o:spid="_x0000_s1043" type="#_x0000_t202" style="position:absolute;left:0;text-align:left;margin-left:-13.5pt;margin-top:23.8pt;width:509.25pt;height:414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" fillcolor="white [3201]" strokeweight=".5pt">
                <v:textbox>
                  <w:txbxContent>
                    <w:p w14:paraId="2C2F91B3" w14:textId="4EC0EBC2" w:rsidR="00CF5B9A" w:rsidRDefault="00CC5874">
                      <w:r>
                        <w:rPr>
                          <w:noProof/>
                        </w:rPr>
                        <w:drawing>
                          <wp:inline distT="0" distB="0" distL="0" distR="0" wp14:anchorId="5A214C97" wp14:editId="19D00A35">
                            <wp:extent cx="6328800" cy="49745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49160" cy="4990594"/>
                                    </a:xfrm>
                                    <a:prstGeom prst="rect">
                                      <a:avLst/>
                                    </a:prstGeom>
                                  </pic:spPr>
                                </pic:pic>
                              </a:graphicData>
                            </a:graphic>
                          </wp:inline>
                        </w:drawing>
                      </w:r>
                    </w:p>
                  </w:txbxContent>
                </v:textbox>
              </v:shape>
            </w:pict>
          </mc:Fallback>
        </mc:AlternateContent>
      </w:r>
    </w:p>
    <w:p w14:paraId="282456B9" w14:textId="5D557B25" w:rsidR="00D70192" w:rsidRDefault="00D70192" w:rsidP="000D52DC">
      <w:pPr>
        <w:spacing w:line="259" w:lineRule="auto"/>
        <w:jc w:val="center"/>
      </w:pPr>
    </w:p>
    <w:p w14:paraId="536B0DB9" w14:textId="54FFE2F7" w:rsidR="009071A1" w:rsidRDefault="009071A1" w:rsidP="007E0F52">
      <w:pPr>
        <w:jc w:val="center"/>
      </w:pPr>
    </w:p>
    <w:p w14:paraId="5E67D3C7" w14:textId="5B0CF188" w:rsidR="004D1C32" w:rsidRDefault="004D1C32" w:rsidP="009071A1">
      <w:pPr>
        <w:spacing w:line="259" w:lineRule="auto"/>
      </w:pPr>
    </w:p>
    <w:p w14:paraId="0517F1FD" w14:textId="70C970FC" w:rsidR="009071A1" w:rsidRDefault="009071A1" w:rsidP="007E0F52">
      <w:pPr>
        <w:jc w:val="center"/>
      </w:pPr>
    </w:p>
    <w:p w14:paraId="6B2FD655" w14:textId="5FB1354A" w:rsidR="00D70192" w:rsidRDefault="00D70192" w:rsidP="00B71D79">
      <w:pPr>
        <w:spacing w:line="259" w:lineRule="auto"/>
        <w:jc w:val="center"/>
        <w:rPr>
          <w:b/>
          <w:bCs/>
        </w:rPr>
      </w:pPr>
    </w:p>
    <w:p w14:paraId="66C2E071" w14:textId="5F29B9C1" w:rsidR="00D70192" w:rsidRDefault="00D70192" w:rsidP="00B71D79">
      <w:pPr>
        <w:spacing w:line="259" w:lineRule="auto"/>
        <w:jc w:val="center"/>
        <w:rPr>
          <w:b/>
          <w:bCs/>
        </w:rPr>
      </w:pPr>
    </w:p>
    <w:p w14:paraId="147EE60A" w14:textId="045A3CC3" w:rsidR="00D70192" w:rsidRDefault="00D70192" w:rsidP="00B71D79">
      <w:pPr>
        <w:spacing w:line="259" w:lineRule="auto"/>
        <w:jc w:val="center"/>
        <w:rPr>
          <w:b/>
          <w:bCs/>
        </w:rPr>
      </w:pPr>
    </w:p>
    <w:p w14:paraId="6CD479FD" w14:textId="77777777" w:rsidR="00D70192" w:rsidRDefault="00D70192" w:rsidP="00B71D79">
      <w:pPr>
        <w:spacing w:line="259" w:lineRule="auto"/>
        <w:jc w:val="center"/>
        <w:rPr>
          <w:b/>
          <w:bCs/>
        </w:rPr>
      </w:pPr>
    </w:p>
    <w:p w14:paraId="1E667C0C" w14:textId="77777777" w:rsidR="00D70192" w:rsidRDefault="00D70192" w:rsidP="00B71D79">
      <w:pPr>
        <w:spacing w:line="259" w:lineRule="auto"/>
        <w:jc w:val="center"/>
        <w:rPr>
          <w:b/>
          <w:bCs/>
        </w:rPr>
      </w:pPr>
    </w:p>
    <w:p w14:paraId="230EF9C0" w14:textId="77777777" w:rsidR="00D70192" w:rsidRDefault="00D70192" w:rsidP="00B71D79">
      <w:pPr>
        <w:spacing w:line="259" w:lineRule="auto"/>
        <w:jc w:val="center"/>
        <w:rPr>
          <w:b/>
          <w:bCs/>
        </w:rPr>
      </w:pPr>
    </w:p>
    <w:p w14:paraId="013F245F" w14:textId="77777777" w:rsidR="00D70192" w:rsidRDefault="00D70192" w:rsidP="00B71D79">
      <w:pPr>
        <w:spacing w:line="259" w:lineRule="auto"/>
        <w:jc w:val="center"/>
        <w:rPr>
          <w:b/>
          <w:bCs/>
        </w:rPr>
      </w:pPr>
    </w:p>
    <w:p w14:paraId="64A314DA" w14:textId="77777777" w:rsidR="00D70192" w:rsidRDefault="00D70192" w:rsidP="00B71D79">
      <w:pPr>
        <w:spacing w:line="259" w:lineRule="auto"/>
        <w:jc w:val="center"/>
        <w:rPr>
          <w:b/>
          <w:bCs/>
        </w:rPr>
      </w:pPr>
    </w:p>
    <w:p w14:paraId="167F7DC4" w14:textId="77777777" w:rsidR="00D70192" w:rsidRDefault="00D70192" w:rsidP="00B71D79">
      <w:pPr>
        <w:spacing w:line="259" w:lineRule="auto"/>
        <w:jc w:val="center"/>
        <w:rPr>
          <w:b/>
          <w:bCs/>
        </w:rPr>
      </w:pPr>
    </w:p>
    <w:p w14:paraId="4643BF73" w14:textId="77777777" w:rsidR="00D70192" w:rsidRDefault="00D70192" w:rsidP="00B71D79">
      <w:pPr>
        <w:spacing w:line="259" w:lineRule="auto"/>
        <w:jc w:val="center"/>
        <w:rPr>
          <w:b/>
          <w:bCs/>
        </w:rPr>
      </w:pPr>
    </w:p>
    <w:p w14:paraId="1C7B160A" w14:textId="77777777" w:rsidR="00D70192" w:rsidRDefault="00D70192" w:rsidP="00B71D79">
      <w:pPr>
        <w:spacing w:line="259" w:lineRule="auto"/>
        <w:jc w:val="center"/>
        <w:rPr>
          <w:b/>
          <w:bCs/>
        </w:rPr>
      </w:pPr>
    </w:p>
    <w:p w14:paraId="316B884F" w14:textId="77777777" w:rsidR="00D70192" w:rsidRDefault="00D70192" w:rsidP="00B71D79">
      <w:pPr>
        <w:spacing w:line="259" w:lineRule="auto"/>
        <w:jc w:val="center"/>
        <w:rPr>
          <w:b/>
          <w:bCs/>
        </w:rPr>
      </w:pPr>
    </w:p>
    <w:p w14:paraId="4579BE88" w14:textId="77777777" w:rsidR="00D70192" w:rsidRDefault="00D70192" w:rsidP="00B71D79">
      <w:pPr>
        <w:spacing w:line="259" w:lineRule="auto"/>
        <w:jc w:val="center"/>
        <w:rPr>
          <w:b/>
          <w:bCs/>
        </w:rPr>
      </w:pPr>
    </w:p>
    <w:p w14:paraId="11366555" w14:textId="77777777" w:rsidR="00D70192" w:rsidRDefault="00D70192" w:rsidP="00B71D79">
      <w:pPr>
        <w:spacing w:line="259" w:lineRule="auto"/>
        <w:jc w:val="center"/>
        <w:rPr>
          <w:b/>
          <w:bCs/>
        </w:rPr>
      </w:pPr>
    </w:p>
    <w:p w14:paraId="4007FFB3" w14:textId="77777777" w:rsidR="00D70192" w:rsidRDefault="00D70192" w:rsidP="00B71D79">
      <w:pPr>
        <w:spacing w:line="259" w:lineRule="auto"/>
        <w:jc w:val="center"/>
        <w:rPr>
          <w:b/>
          <w:bCs/>
        </w:rPr>
      </w:pPr>
    </w:p>
    <w:p w14:paraId="4853E438" w14:textId="77777777" w:rsidR="00D70192" w:rsidRDefault="00D70192" w:rsidP="00B71D79">
      <w:pPr>
        <w:spacing w:line="259" w:lineRule="auto"/>
        <w:jc w:val="center"/>
        <w:rPr>
          <w:b/>
          <w:bCs/>
        </w:rPr>
      </w:pPr>
    </w:p>
    <w:p w14:paraId="701A10C2" w14:textId="77777777" w:rsidR="00D70192" w:rsidRDefault="00D70192" w:rsidP="00B71D79">
      <w:pPr>
        <w:spacing w:line="259" w:lineRule="auto"/>
        <w:jc w:val="center"/>
        <w:rPr>
          <w:b/>
          <w:bCs/>
        </w:rPr>
      </w:pPr>
    </w:p>
    <w:p w14:paraId="1C94C6ED" w14:textId="3301D831" w:rsidR="00B71D79" w:rsidRDefault="00B71D79" w:rsidP="00B71D79">
      <w:pPr>
        <w:spacing w:line="259" w:lineRule="auto"/>
        <w:jc w:val="center"/>
        <w:rPr>
          <w:b/>
          <w:bCs/>
        </w:rPr>
      </w:pPr>
      <w:r>
        <w:rPr>
          <w:b/>
          <w:bCs/>
        </w:rPr>
        <w:lastRenderedPageBreak/>
        <w:t xml:space="preserve">Handout # </w:t>
      </w:r>
      <w:r w:rsidR="00E913BF">
        <w:rPr>
          <w:b/>
          <w:bCs/>
        </w:rPr>
        <w:t>6</w:t>
      </w:r>
    </w:p>
    <w:p w14:paraId="61DEBACF" w14:textId="36D05F80" w:rsidR="00B71D79" w:rsidRDefault="00B71D79" w:rsidP="00B71D79">
      <w:pPr>
        <w:jc w:val="center"/>
        <w:rPr>
          <w:b/>
          <w:bCs/>
        </w:rPr>
      </w:pPr>
      <w:r>
        <w:rPr>
          <w:b/>
          <w:bCs/>
        </w:rPr>
        <w:t>Example of Coaching Conversation for Perform</w:t>
      </w:r>
      <w:r w:rsidR="00CF5B9A">
        <w:rPr>
          <w:b/>
          <w:bCs/>
        </w:rPr>
        <w:t xml:space="preserve">ance </w:t>
      </w:r>
    </w:p>
    <w:p w14:paraId="46325F4C" w14:textId="72EC85DE" w:rsidR="00B71D79" w:rsidRDefault="00CC5874" w:rsidP="00B71D79">
      <w:pPr>
        <w:jc w:val="center"/>
        <w:rPr>
          <w:b/>
          <w:bCs/>
        </w:rPr>
      </w:pPr>
      <w:r>
        <w:rPr>
          <w:b/>
          <w:bCs/>
          <w:noProof/>
        </w:rPr>
        <mc:AlternateContent>
          <mc:Choice Requires="wps">
            <w:drawing>
              <wp:anchor distT="0" distB="0" distL="114300" distR="114300" simplePos="0" relativeHeight="251728896" behindDoc="0" locked="0" layoutInCell="1" allowOverlap="1" wp14:anchorId="5F32787B" wp14:editId="5F32C874">
                <wp:simplePos x="0" y="0"/>
                <wp:positionH relativeFrom="column">
                  <wp:posOffset>-302590</wp:posOffset>
                </wp:positionH>
                <wp:positionV relativeFrom="paragraph">
                  <wp:posOffset>160275</wp:posOffset>
                </wp:positionV>
                <wp:extent cx="6508800" cy="4427915"/>
                <wp:effectExtent l="0" t="0" r="25400" b="10795"/>
                <wp:wrapNone/>
                <wp:docPr id="41" name="Text Box 41"/>
                <wp:cNvGraphicFramePr/>
                <a:graphic xmlns:a="http://schemas.openxmlformats.org/drawingml/2006/main">
                  <a:graphicData uri="http://schemas.microsoft.com/office/word/2010/wordprocessingShape">
                    <wps:wsp>
                      <wps:cNvSpPr txBox="1"/>
                      <wps:spPr>
                        <a:xfrm>
                          <a:off x="0" y="0"/>
                          <a:ext cx="6508800" cy="4427915"/>
                        </a:xfrm>
                        <a:prstGeom prst="rect">
                          <a:avLst/>
                        </a:prstGeom>
                        <a:solidFill>
                          <a:schemeClr val="lt1"/>
                        </a:solidFill>
                        <a:ln w="6350">
                          <a:solidFill>
                            <a:prstClr val="black"/>
                          </a:solidFill>
                        </a:ln>
                      </wps:spPr>
                      <wps:txbx>
                        <w:txbxContent>
                          <w:p w14:paraId="244C3C02" w14:textId="5303F86B" w:rsidR="00CC5874" w:rsidRDefault="00CC5874">
                            <w:r>
                              <w:rPr>
                                <w:noProof/>
                              </w:rPr>
                              <w:drawing>
                                <wp:inline distT="0" distB="0" distL="0" distR="0" wp14:anchorId="5A5E06FF" wp14:editId="1ACED288">
                                  <wp:extent cx="6393600" cy="449961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420558" cy="4518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2787B" id="Text Box 41" o:spid="_x0000_s1044" type="#_x0000_t202" style="position:absolute;left:0;text-align:left;margin-left:-23.85pt;margin-top:12.6pt;width:512.5pt;height:348.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" fillcolor="white [3201]" strokeweight=".5pt">
                <v:textbox>
                  <w:txbxContent>
                    <w:p w14:paraId="244C3C02" w14:textId="5303F86B" w:rsidR="00CC5874" w:rsidRDefault="00CC5874">
                      <w:r>
                        <w:rPr>
                          <w:noProof/>
                        </w:rPr>
                        <w:drawing>
                          <wp:inline distT="0" distB="0" distL="0" distR="0" wp14:anchorId="5A5E06FF" wp14:editId="1ACED288">
                            <wp:extent cx="6393600" cy="449961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420558" cy="4518582"/>
                                    </a:xfrm>
                                    <a:prstGeom prst="rect">
                                      <a:avLst/>
                                    </a:prstGeom>
                                  </pic:spPr>
                                </pic:pic>
                              </a:graphicData>
                            </a:graphic>
                          </wp:inline>
                        </w:drawing>
                      </w:r>
                    </w:p>
                  </w:txbxContent>
                </v:textbox>
              </v:shape>
            </w:pict>
          </mc:Fallback>
        </mc:AlternateContent>
      </w:r>
    </w:p>
    <w:p w14:paraId="6862741B" w14:textId="77777777" w:rsidR="008F6135" w:rsidRDefault="008F6135" w:rsidP="00B71D79">
      <w:pPr>
        <w:jc w:val="center"/>
        <w:rPr>
          <w:b/>
          <w:bCs/>
        </w:rPr>
      </w:pPr>
    </w:p>
    <w:p w14:paraId="268510F5" w14:textId="77777777" w:rsidR="008F6135" w:rsidRDefault="008F6135" w:rsidP="00B71D79">
      <w:pPr>
        <w:jc w:val="center"/>
        <w:rPr>
          <w:b/>
          <w:bCs/>
        </w:rPr>
      </w:pPr>
    </w:p>
    <w:p w14:paraId="486A9FEB" w14:textId="77777777" w:rsidR="00CF5B9A" w:rsidRDefault="00CF5B9A" w:rsidP="00B71D79">
      <w:pPr>
        <w:jc w:val="center"/>
        <w:rPr>
          <w:b/>
          <w:bCs/>
        </w:rPr>
      </w:pPr>
    </w:p>
    <w:p w14:paraId="500E859A" w14:textId="77777777" w:rsidR="00CF5B9A" w:rsidRDefault="00CF5B9A" w:rsidP="00B71D79">
      <w:pPr>
        <w:jc w:val="center"/>
        <w:rPr>
          <w:b/>
          <w:bCs/>
        </w:rPr>
      </w:pPr>
    </w:p>
    <w:p w14:paraId="5C1CD9EE" w14:textId="77777777" w:rsidR="00CC5874" w:rsidRDefault="00CC5874" w:rsidP="00B71D79">
      <w:pPr>
        <w:jc w:val="center"/>
        <w:rPr>
          <w:b/>
          <w:bCs/>
        </w:rPr>
      </w:pPr>
    </w:p>
    <w:p w14:paraId="37CC5262" w14:textId="77777777" w:rsidR="00CC5874" w:rsidRDefault="00CC5874" w:rsidP="00B71D79">
      <w:pPr>
        <w:jc w:val="center"/>
        <w:rPr>
          <w:b/>
          <w:bCs/>
        </w:rPr>
      </w:pPr>
    </w:p>
    <w:p w14:paraId="5F90718D" w14:textId="77777777" w:rsidR="00CC5874" w:rsidRDefault="00CC5874" w:rsidP="00B71D79">
      <w:pPr>
        <w:jc w:val="center"/>
        <w:rPr>
          <w:b/>
          <w:bCs/>
        </w:rPr>
      </w:pPr>
    </w:p>
    <w:p w14:paraId="7D5F5565" w14:textId="77777777" w:rsidR="00CC5874" w:rsidRDefault="00CC5874" w:rsidP="00B71D79">
      <w:pPr>
        <w:jc w:val="center"/>
        <w:rPr>
          <w:b/>
          <w:bCs/>
        </w:rPr>
      </w:pPr>
    </w:p>
    <w:p w14:paraId="5BCF53CD" w14:textId="77777777" w:rsidR="00CC5874" w:rsidRDefault="00CC5874" w:rsidP="00B71D79">
      <w:pPr>
        <w:jc w:val="center"/>
        <w:rPr>
          <w:b/>
          <w:bCs/>
        </w:rPr>
      </w:pPr>
    </w:p>
    <w:p w14:paraId="086AF86A" w14:textId="77777777" w:rsidR="00CC5874" w:rsidRDefault="00CC5874" w:rsidP="00B71D79">
      <w:pPr>
        <w:jc w:val="center"/>
        <w:rPr>
          <w:b/>
          <w:bCs/>
        </w:rPr>
      </w:pPr>
    </w:p>
    <w:p w14:paraId="4FCA4E17" w14:textId="77777777" w:rsidR="00CC5874" w:rsidRDefault="00CC5874" w:rsidP="00B71D79">
      <w:pPr>
        <w:jc w:val="center"/>
        <w:rPr>
          <w:b/>
          <w:bCs/>
        </w:rPr>
      </w:pPr>
    </w:p>
    <w:p w14:paraId="0E05D1BA" w14:textId="77777777" w:rsidR="00CC5874" w:rsidRDefault="00CC5874" w:rsidP="00B71D79">
      <w:pPr>
        <w:jc w:val="center"/>
        <w:rPr>
          <w:b/>
          <w:bCs/>
        </w:rPr>
      </w:pPr>
    </w:p>
    <w:p w14:paraId="3E985A35" w14:textId="77777777" w:rsidR="00CC5874" w:rsidRDefault="00CC5874" w:rsidP="00B71D79">
      <w:pPr>
        <w:jc w:val="center"/>
        <w:rPr>
          <w:b/>
          <w:bCs/>
        </w:rPr>
      </w:pPr>
    </w:p>
    <w:p w14:paraId="4F26E400" w14:textId="77777777" w:rsidR="00CC5874" w:rsidRDefault="00CC5874" w:rsidP="00B71D79">
      <w:pPr>
        <w:jc w:val="center"/>
        <w:rPr>
          <w:b/>
          <w:bCs/>
        </w:rPr>
      </w:pPr>
    </w:p>
    <w:p w14:paraId="501B9511" w14:textId="77777777" w:rsidR="00CC5874" w:rsidRDefault="00CC5874" w:rsidP="00B71D79">
      <w:pPr>
        <w:jc w:val="center"/>
        <w:rPr>
          <w:b/>
          <w:bCs/>
        </w:rPr>
      </w:pPr>
    </w:p>
    <w:p w14:paraId="29E7CE4B" w14:textId="77777777" w:rsidR="00CC5874" w:rsidRDefault="00CC5874" w:rsidP="00B71D79">
      <w:pPr>
        <w:jc w:val="center"/>
        <w:rPr>
          <w:b/>
          <w:bCs/>
        </w:rPr>
      </w:pPr>
    </w:p>
    <w:p w14:paraId="63D638E6" w14:textId="77777777" w:rsidR="00CC5874" w:rsidRDefault="00CC5874" w:rsidP="00B71D79">
      <w:pPr>
        <w:jc w:val="center"/>
        <w:rPr>
          <w:b/>
          <w:bCs/>
        </w:rPr>
      </w:pPr>
    </w:p>
    <w:p w14:paraId="6119A24C" w14:textId="428AD9E7" w:rsidR="00E913BF" w:rsidRDefault="008F6135" w:rsidP="00B71D79">
      <w:pPr>
        <w:jc w:val="center"/>
        <w:rPr>
          <w:b/>
          <w:bCs/>
        </w:rPr>
      </w:pPr>
      <w:r>
        <w:rPr>
          <w:b/>
          <w:bCs/>
        </w:rPr>
        <w:lastRenderedPageBreak/>
        <w:t xml:space="preserve">Handout # </w:t>
      </w:r>
      <w:r w:rsidR="00E913BF">
        <w:rPr>
          <w:b/>
          <w:bCs/>
        </w:rPr>
        <w:t>7</w:t>
      </w:r>
      <w:r>
        <w:rPr>
          <w:b/>
          <w:bCs/>
        </w:rPr>
        <w:t xml:space="preserve"> </w:t>
      </w:r>
    </w:p>
    <w:p w14:paraId="02AB3255" w14:textId="09F3B20C" w:rsidR="009071A1" w:rsidRPr="0044101C" w:rsidRDefault="008F6135" w:rsidP="001C4993">
      <w:pPr>
        <w:spacing w:after="0"/>
        <w:jc w:val="center"/>
        <w:rPr>
          <w:b/>
          <w:bCs/>
        </w:rPr>
      </w:pPr>
      <w:r>
        <w:rPr>
          <w:b/>
          <w:bCs/>
        </w:rPr>
        <w:t>Coaching Conversation Plan</w:t>
      </w:r>
      <w:r w:rsidR="009143AA">
        <w:rPr>
          <w:noProof/>
        </w:rPr>
        <w:drawing>
          <wp:inline distT="0" distB="0" distL="0" distR="0" wp14:anchorId="0C6D15F1" wp14:editId="3DFC9AC2">
            <wp:extent cx="5943600" cy="6175331"/>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6884" cy="6178743"/>
                    </a:xfrm>
                    <a:prstGeom prst="rect">
                      <a:avLst/>
                    </a:prstGeom>
                    <a:noFill/>
                    <a:ln>
                      <a:noFill/>
                    </a:ln>
                  </pic:spPr>
                </pic:pic>
              </a:graphicData>
            </a:graphic>
          </wp:inline>
        </w:drawing>
      </w:r>
      <w:r w:rsidR="009071A1" w:rsidRPr="00140510">
        <w:rPr>
          <w:b/>
        </w:rPr>
        <w:t>Notes:</w:t>
      </w:r>
      <w:r w:rsidR="009071A1">
        <w:t xml:space="preserve">  _____________________________________________</w:t>
      </w:r>
    </w:p>
    <w:p w14:paraId="7CB69BED" w14:textId="77777777" w:rsidR="009071A1" w:rsidRDefault="009071A1" w:rsidP="001C4993">
      <w:pPr>
        <w:spacing w:after="0"/>
      </w:pPr>
      <w:r>
        <w:t>____________________________________________________</w:t>
      </w:r>
    </w:p>
    <w:p w14:paraId="0488C405" w14:textId="77777777" w:rsidR="009071A1" w:rsidRDefault="009071A1" w:rsidP="001C4993">
      <w:pPr>
        <w:spacing w:after="0"/>
      </w:pPr>
      <w:r>
        <w:t>____________________________________________________</w:t>
      </w:r>
    </w:p>
    <w:p w14:paraId="0DD4B409" w14:textId="4BFA30F4" w:rsidR="009071A1" w:rsidRDefault="00D3512A" w:rsidP="00BB3150">
      <w:pPr>
        <w:jc w:val="center"/>
      </w:pPr>
      <w:r>
        <w:rPr>
          <w:noProof/>
        </w:rPr>
        <w:lastRenderedPageBreak/>
        <w:drawing>
          <wp:inline distT="0" distB="0" distL="0" distR="0" wp14:anchorId="5834EB1D" wp14:editId="68285DFE">
            <wp:extent cx="4276302" cy="3207226"/>
            <wp:effectExtent l="0" t="0" r="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4283851" cy="3212888"/>
                    </a:xfrm>
                    <a:prstGeom prst="rect">
                      <a:avLst/>
                    </a:prstGeom>
                  </pic:spPr>
                </pic:pic>
              </a:graphicData>
            </a:graphic>
          </wp:inline>
        </w:drawing>
      </w:r>
    </w:p>
    <w:p w14:paraId="340B63EF" w14:textId="77777777" w:rsidR="009071A1" w:rsidRDefault="009071A1" w:rsidP="009071A1">
      <w:pPr>
        <w:spacing w:line="259" w:lineRule="auto"/>
      </w:pPr>
      <w:r w:rsidRPr="00140510">
        <w:rPr>
          <w:b/>
        </w:rPr>
        <w:t>Notes:</w:t>
      </w:r>
      <w:r>
        <w:t xml:space="preserve">  _____________________________________________</w:t>
      </w:r>
    </w:p>
    <w:p w14:paraId="3405972D" w14:textId="77777777" w:rsidR="009071A1" w:rsidRDefault="009071A1" w:rsidP="009071A1">
      <w:pPr>
        <w:spacing w:line="259" w:lineRule="auto"/>
      </w:pPr>
      <w:r>
        <w:t>____________________________________________________</w:t>
      </w:r>
    </w:p>
    <w:p w14:paraId="29F85789" w14:textId="4762202F" w:rsidR="000F603D" w:rsidRDefault="009071A1" w:rsidP="00D3512A">
      <w:pPr>
        <w:spacing w:line="259" w:lineRule="auto"/>
        <w:jc w:val="center"/>
      </w:pPr>
      <w:r>
        <w:t>____________________________________________________</w:t>
      </w:r>
      <w:r w:rsidR="003F3C16" w:rsidRPr="003F3C16">
        <w:rPr>
          <w:noProof/>
        </w:rPr>
        <w:t xml:space="preserve"> </w:t>
      </w:r>
    </w:p>
    <w:p w14:paraId="5D4934A4" w14:textId="3F4DCA81" w:rsidR="004D1C32" w:rsidRDefault="00D3512A" w:rsidP="002A2E91">
      <w:pPr>
        <w:spacing w:line="259" w:lineRule="auto"/>
        <w:jc w:val="center"/>
        <w:rPr>
          <w:b/>
        </w:rPr>
      </w:pPr>
      <w:r>
        <w:rPr>
          <w:noProof/>
        </w:rPr>
        <w:drawing>
          <wp:inline distT="0" distB="0" distL="0" distR="0" wp14:anchorId="265E7FB2" wp14:editId="5D254F4A">
            <wp:extent cx="4762500" cy="3413125"/>
            <wp:effectExtent l="0" t="0" r="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4766481" cy="3415978"/>
                    </a:xfrm>
                    <a:prstGeom prst="rect">
                      <a:avLst/>
                    </a:prstGeom>
                  </pic:spPr>
                </pic:pic>
              </a:graphicData>
            </a:graphic>
          </wp:inline>
        </w:drawing>
      </w:r>
    </w:p>
    <w:p w14:paraId="65780770" w14:textId="77777777" w:rsidR="006C6CFD" w:rsidRDefault="006C6CFD" w:rsidP="00BB3150">
      <w:pPr>
        <w:spacing w:line="259" w:lineRule="auto"/>
        <w:rPr>
          <w:b/>
        </w:rPr>
      </w:pPr>
    </w:p>
    <w:p w14:paraId="5C756220" w14:textId="798459DA" w:rsidR="00BB3150" w:rsidRDefault="00BB3150" w:rsidP="00BB3150">
      <w:pPr>
        <w:spacing w:line="259" w:lineRule="auto"/>
      </w:pPr>
      <w:r w:rsidRPr="00140510">
        <w:rPr>
          <w:b/>
        </w:rPr>
        <w:lastRenderedPageBreak/>
        <w:t>Notes:</w:t>
      </w:r>
      <w:r>
        <w:t xml:space="preserve">  _____________________________________________</w:t>
      </w:r>
    </w:p>
    <w:p w14:paraId="1E424AB5" w14:textId="77777777" w:rsidR="00BB3150" w:rsidRDefault="00BB3150" w:rsidP="00BB3150">
      <w:pPr>
        <w:spacing w:line="259" w:lineRule="auto"/>
      </w:pPr>
      <w:r>
        <w:t>____________________________________________________</w:t>
      </w:r>
    </w:p>
    <w:p w14:paraId="7038B680" w14:textId="7ADB1D65" w:rsidR="000F603D" w:rsidRDefault="00BB3150" w:rsidP="00BB3150">
      <w:pPr>
        <w:spacing w:line="259" w:lineRule="auto"/>
      </w:pPr>
      <w:r>
        <w:t>____________________________________________________</w:t>
      </w:r>
    </w:p>
    <w:p w14:paraId="009A3F30" w14:textId="77777777" w:rsidR="00F96D0E" w:rsidRDefault="00F96D0E" w:rsidP="00F96D0E">
      <w:pPr>
        <w:spacing w:line="259" w:lineRule="auto"/>
      </w:pPr>
      <w:r>
        <w:t>____________________________________________________</w:t>
      </w:r>
    </w:p>
    <w:p w14:paraId="6632FF72" w14:textId="7BB3A40D" w:rsidR="0022520C" w:rsidRDefault="00717E5A" w:rsidP="00717E5A">
      <w:pPr>
        <w:spacing w:line="259" w:lineRule="auto"/>
        <w:jc w:val="center"/>
        <w:rPr>
          <w:b/>
        </w:rPr>
      </w:pPr>
      <w:bookmarkStart w:id="25" w:name="_Hlk98777644"/>
      <w:r>
        <w:rPr>
          <w:noProof/>
        </w:rPr>
        <w:drawing>
          <wp:inline distT="0" distB="0" distL="0" distR="0" wp14:anchorId="35A981AE" wp14:editId="76504BC6">
            <wp:extent cx="4850296" cy="3637722"/>
            <wp:effectExtent l="0" t="0" r="7620" b="1270"/>
            <wp:docPr id="3727523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52353"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4851199" cy="3638399"/>
                    </a:xfrm>
                    <a:prstGeom prst="rect">
                      <a:avLst/>
                    </a:prstGeom>
                  </pic:spPr>
                </pic:pic>
              </a:graphicData>
            </a:graphic>
          </wp:inline>
        </w:drawing>
      </w:r>
    </w:p>
    <w:p w14:paraId="2A6ADC80" w14:textId="4D7E9566" w:rsidR="00F96D0E" w:rsidRDefault="00F96D0E" w:rsidP="00F96D0E">
      <w:pPr>
        <w:spacing w:line="259" w:lineRule="auto"/>
      </w:pPr>
      <w:r w:rsidRPr="00140510">
        <w:rPr>
          <w:b/>
        </w:rPr>
        <w:t>Notes:</w:t>
      </w:r>
      <w:r>
        <w:t xml:space="preserve">  _____________________________________________</w:t>
      </w:r>
    </w:p>
    <w:p w14:paraId="6099D8B0" w14:textId="77777777" w:rsidR="00F96D0E" w:rsidRDefault="00F96D0E" w:rsidP="00F96D0E">
      <w:pPr>
        <w:spacing w:line="259" w:lineRule="auto"/>
      </w:pPr>
      <w:r>
        <w:t>____________________________________________________</w:t>
      </w:r>
    </w:p>
    <w:p w14:paraId="091ACF01" w14:textId="284F7BC6" w:rsidR="00F96D0E" w:rsidRDefault="00F96D0E" w:rsidP="00F96D0E">
      <w:pPr>
        <w:spacing w:line="259" w:lineRule="auto"/>
        <w:jc w:val="center"/>
      </w:pPr>
      <w:r>
        <w:t>____________________________________________________</w:t>
      </w:r>
      <w:r w:rsidRPr="00F96D0E">
        <w:rPr>
          <w:noProof/>
        </w:rPr>
        <w:t xml:space="preserve"> </w:t>
      </w:r>
    </w:p>
    <w:p w14:paraId="36C85E7B" w14:textId="77D297C1" w:rsidR="00F96D0E" w:rsidRPr="00A77E5C" w:rsidRDefault="00F96D0E" w:rsidP="00A77E5C">
      <w:pPr>
        <w:spacing w:line="259" w:lineRule="auto"/>
      </w:pPr>
      <w:r>
        <w:t>____________________________________________________</w:t>
      </w:r>
    </w:p>
    <w:p w14:paraId="3D550CC5" w14:textId="77777777" w:rsidR="00A77E5C" w:rsidRDefault="00A77E5C" w:rsidP="00A77E5C">
      <w:pPr>
        <w:spacing w:line="259" w:lineRule="auto"/>
      </w:pPr>
      <w:r>
        <w:t>____________________________________________________</w:t>
      </w:r>
    </w:p>
    <w:p w14:paraId="02D7C4DA" w14:textId="77777777" w:rsidR="00A77E5C" w:rsidRDefault="00A77E5C" w:rsidP="00A77E5C">
      <w:pPr>
        <w:spacing w:line="259" w:lineRule="auto"/>
        <w:jc w:val="center"/>
      </w:pPr>
      <w:r>
        <w:t>____________________________________________________</w:t>
      </w:r>
      <w:r w:rsidRPr="00F96D0E">
        <w:rPr>
          <w:noProof/>
        </w:rPr>
        <w:t xml:space="preserve"> </w:t>
      </w:r>
    </w:p>
    <w:p w14:paraId="2AA78629" w14:textId="77777777" w:rsidR="00A77E5C" w:rsidRDefault="00A77E5C" w:rsidP="00A77E5C">
      <w:pPr>
        <w:spacing w:line="259" w:lineRule="auto"/>
      </w:pPr>
      <w:r>
        <w:t>____________________________________________________</w:t>
      </w:r>
    </w:p>
    <w:bookmarkEnd w:id="25"/>
    <w:p w14:paraId="31DFD0EB" w14:textId="725E9BBD" w:rsidR="00F96D0E" w:rsidRDefault="00F96D0E" w:rsidP="00853899">
      <w:pPr>
        <w:pStyle w:val="NoSpacing"/>
        <w:jc w:val="center"/>
        <w:rPr>
          <w:rFonts w:ascii="Arial" w:hAnsi="Arial" w:cs="Arial"/>
          <w:b/>
          <w:caps/>
          <w:sz w:val="28"/>
          <w:szCs w:val="28"/>
        </w:rPr>
      </w:pPr>
    </w:p>
    <w:p w14:paraId="32898FBB" w14:textId="625BCC54" w:rsidR="00F96D0E" w:rsidRDefault="00F96D0E" w:rsidP="00853899">
      <w:pPr>
        <w:pStyle w:val="NoSpacing"/>
        <w:jc w:val="center"/>
        <w:rPr>
          <w:rFonts w:ascii="Arial" w:hAnsi="Arial" w:cs="Arial"/>
          <w:b/>
          <w:caps/>
          <w:sz w:val="28"/>
          <w:szCs w:val="28"/>
        </w:rPr>
      </w:pPr>
    </w:p>
    <w:p w14:paraId="76BA92B8" w14:textId="6E9BA5BC" w:rsidR="00F96D0E" w:rsidRDefault="00F96D0E" w:rsidP="00853899">
      <w:pPr>
        <w:pStyle w:val="NoSpacing"/>
        <w:jc w:val="center"/>
        <w:rPr>
          <w:rFonts w:ascii="Arial" w:hAnsi="Arial" w:cs="Arial"/>
          <w:b/>
          <w:caps/>
          <w:sz w:val="28"/>
          <w:szCs w:val="28"/>
        </w:rPr>
      </w:pPr>
    </w:p>
    <w:p w14:paraId="6432181A" w14:textId="0569A10B" w:rsidR="00F96D0E" w:rsidRDefault="00D3512A" w:rsidP="00853899">
      <w:pPr>
        <w:pStyle w:val="NoSpacing"/>
        <w:jc w:val="center"/>
        <w:rPr>
          <w:rFonts w:ascii="Arial" w:hAnsi="Arial" w:cs="Arial"/>
          <w:b/>
          <w:caps/>
          <w:sz w:val="28"/>
          <w:szCs w:val="28"/>
        </w:rPr>
      </w:pPr>
      <w:r>
        <w:rPr>
          <w:noProof/>
        </w:rPr>
        <w:lastRenderedPageBreak/>
        <w:drawing>
          <wp:inline distT="0" distB="0" distL="0" distR="0" wp14:anchorId="4053CADC" wp14:editId="524ADA6D">
            <wp:extent cx="3705225" cy="2778919"/>
            <wp:effectExtent l="0" t="0" r="0" b="254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3708743" cy="2781557"/>
                    </a:xfrm>
                    <a:prstGeom prst="rect">
                      <a:avLst/>
                    </a:prstGeom>
                  </pic:spPr>
                </pic:pic>
              </a:graphicData>
            </a:graphic>
          </wp:inline>
        </w:drawing>
      </w:r>
    </w:p>
    <w:p w14:paraId="390018A8" w14:textId="77777777" w:rsidR="00A77E5C" w:rsidRDefault="00A77E5C" w:rsidP="00A77E5C">
      <w:pPr>
        <w:spacing w:line="259" w:lineRule="auto"/>
      </w:pPr>
      <w:r w:rsidRPr="00140510">
        <w:rPr>
          <w:b/>
        </w:rPr>
        <w:t>Notes:</w:t>
      </w:r>
      <w:r>
        <w:t xml:space="preserve">  _____________________________________________</w:t>
      </w:r>
    </w:p>
    <w:p w14:paraId="53BEC803" w14:textId="77777777" w:rsidR="00A77E5C" w:rsidRDefault="00A77E5C" w:rsidP="00A77E5C">
      <w:pPr>
        <w:spacing w:line="259" w:lineRule="auto"/>
      </w:pPr>
      <w:r>
        <w:t>____________________________________________________</w:t>
      </w:r>
    </w:p>
    <w:p w14:paraId="590BF2E8" w14:textId="77777777" w:rsidR="00A77E5C" w:rsidRDefault="00A77E5C" w:rsidP="00A77E5C">
      <w:pPr>
        <w:spacing w:line="259" w:lineRule="auto"/>
        <w:jc w:val="center"/>
      </w:pPr>
      <w:r>
        <w:t>____________________________________________________</w:t>
      </w:r>
      <w:r w:rsidRPr="00F96D0E">
        <w:rPr>
          <w:noProof/>
        </w:rPr>
        <w:t xml:space="preserve"> </w:t>
      </w:r>
    </w:p>
    <w:p w14:paraId="3A7283A0" w14:textId="77777777" w:rsidR="00A77E5C" w:rsidRPr="00A77E5C" w:rsidRDefault="00A77E5C" w:rsidP="00A77E5C">
      <w:pPr>
        <w:spacing w:line="259" w:lineRule="auto"/>
      </w:pPr>
      <w:r>
        <w:t>____________________________________________________</w:t>
      </w:r>
    </w:p>
    <w:p w14:paraId="563066B1" w14:textId="77777777" w:rsidR="00A77E5C" w:rsidRDefault="00A77E5C" w:rsidP="00A77E5C">
      <w:pPr>
        <w:spacing w:line="259" w:lineRule="auto"/>
      </w:pPr>
      <w:r>
        <w:t>____________________________________________________</w:t>
      </w:r>
    </w:p>
    <w:p w14:paraId="19E07EC7" w14:textId="77777777" w:rsidR="00A77E5C" w:rsidRDefault="00A77E5C" w:rsidP="00A77E5C">
      <w:pPr>
        <w:spacing w:line="259" w:lineRule="auto"/>
        <w:jc w:val="center"/>
      </w:pPr>
      <w:r>
        <w:t>____________________________________________________</w:t>
      </w:r>
      <w:r w:rsidRPr="00F96D0E">
        <w:rPr>
          <w:noProof/>
        </w:rPr>
        <w:t xml:space="preserve"> </w:t>
      </w:r>
    </w:p>
    <w:p w14:paraId="546C500A" w14:textId="77777777" w:rsidR="00A77E5C" w:rsidRDefault="00A77E5C" w:rsidP="00A77E5C">
      <w:pPr>
        <w:spacing w:line="259" w:lineRule="auto"/>
      </w:pPr>
      <w:r>
        <w:t>____________________________________________________</w:t>
      </w:r>
    </w:p>
    <w:p w14:paraId="57A5C7EC" w14:textId="589AE982" w:rsidR="00B925A6" w:rsidRDefault="00B925A6" w:rsidP="00853899">
      <w:pPr>
        <w:pStyle w:val="NoSpacing"/>
        <w:jc w:val="center"/>
        <w:rPr>
          <w:rFonts w:ascii="Arial" w:hAnsi="Arial" w:cs="Arial"/>
          <w:b/>
          <w:caps/>
          <w:sz w:val="28"/>
          <w:szCs w:val="28"/>
        </w:rPr>
      </w:pPr>
    </w:p>
    <w:p w14:paraId="49FD0169" w14:textId="0A2BE32D" w:rsidR="00A77E5C" w:rsidRDefault="00A77E5C" w:rsidP="00853899">
      <w:pPr>
        <w:pStyle w:val="NoSpacing"/>
        <w:jc w:val="center"/>
        <w:rPr>
          <w:rFonts w:ascii="Arial" w:hAnsi="Arial" w:cs="Arial"/>
          <w:b/>
          <w:caps/>
          <w:sz w:val="28"/>
          <w:szCs w:val="28"/>
        </w:rPr>
      </w:pPr>
    </w:p>
    <w:p w14:paraId="50B6FA81" w14:textId="16B519CE" w:rsidR="00A77E5C" w:rsidRDefault="00A77E5C" w:rsidP="00853899">
      <w:pPr>
        <w:pStyle w:val="NoSpacing"/>
        <w:jc w:val="center"/>
        <w:rPr>
          <w:rFonts w:ascii="Arial" w:hAnsi="Arial" w:cs="Arial"/>
          <w:b/>
          <w:caps/>
          <w:sz w:val="28"/>
          <w:szCs w:val="28"/>
        </w:rPr>
      </w:pPr>
    </w:p>
    <w:p w14:paraId="3CABBFBD" w14:textId="23E78F93" w:rsidR="00A77E5C" w:rsidRDefault="00A77E5C" w:rsidP="00853899">
      <w:pPr>
        <w:pStyle w:val="NoSpacing"/>
        <w:jc w:val="center"/>
        <w:rPr>
          <w:rFonts w:ascii="Arial" w:hAnsi="Arial" w:cs="Arial"/>
          <w:b/>
          <w:caps/>
          <w:sz w:val="28"/>
          <w:szCs w:val="28"/>
        </w:rPr>
      </w:pPr>
    </w:p>
    <w:p w14:paraId="057BD30C" w14:textId="7A5C2243" w:rsidR="00A77E5C" w:rsidRDefault="00A77E5C" w:rsidP="00853899">
      <w:pPr>
        <w:pStyle w:val="NoSpacing"/>
        <w:jc w:val="center"/>
        <w:rPr>
          <w:rFonts w:ascii="Arial" w:hAnsi="Arial" w:cs="Arial"/>
          <w:b/>
          <w:caps/>
          <w:sz w:val="28"/>
          <w:szCs w:val="28"/>
        </w:rPr>
      </w:pPr>
    </w:p>
    <w:p w14:paraId="3B9B594E" w14:textId="51BDCDA4" w:rsidR="00A77E5C" w:rsidRDefault="00A77E5C" w:rsidP="00853899">
      <w:pPr>
        <w:pStyle w:val="NoSpacing"/>
        <w:jc w:val="center"/>
        <w:rPr>
          <w:rFonts w:ascii="Arial" w:hAnsi="Arial" w:cs="Arial"/>
          <w:b/>
          <w:caps/>
          <w:sz w:val="28"/>
          <w:szCs w:val="28"/>
        </w:rPr>
      </w:pPr>
    </w:p>
    <w:p w14:paraId="7986F147" w14:textId="48E335CA" w:rsidR="00A77E5C" w:rsidRDefault="00A77E5C" w:rsidP="00853899">
      <w:pPr>
        <w:pStyle w:val="NoSpacing"/>
        <w:jc w:val="center"/>
        <w:rPr>
          <w:rFonts w:ascii="Arial" w:hAnsi="Arial" w:cs="Arial"/>
          <w:b/>
          <w:caps/>
          <w:sz w:val="28"/>
          <w:szCs w:val="28"/>
        </w:rPr>
      </w:pPr>
    </w:p>
    <w:p w14:paraId="4F93701B" w14:textId="6640A0F6" w:rsidR="00A77E5C" w:rsidRDefault="00A77E5C" w:rsidP="00853899">
      <w:pPr>
        <w:pStyle w:val="NoSpacing"/>
        <w:jc w:val="center"/>
        <w:rPr>
          <w:rFonts w:ascii="Arial" w:hAnsi="Arial" w:cs="Arial"/>
          <w:b/>
          <w:caps/>
          <w:sz w:val="28"/>
          <w:szCs w:val="28"/>
        </w:rPr>
      </w:pPr>
    </w:p>
    <w:p w14:paraId="586BDF72" w14:textId="3D680FB3" w:rsidR="00A77E5C" w:rsidRDefault="00A77E5C" w:rsidP="00853899">
      <w:pPr>
        <w:pStyle w:val="NoSpacing"/>
        <w:jc w:val="center"/>
        <w:rPr>
          <w:rFonts w:ascii="Arial" w:hAnsi="Arial" w:cs="Arial"/>
          <w:b/>
          <w:caps/>
          <w:sz w:val="28"/>
          <w:szCs w:val="28"/>
        </w:rPr>
      </w:pPr>
    </w:p>
    <w:p w14:paraId="5C2F2675" w14:textId="17E34DF1" w:rsidR="00A77E5C" w:rsidRDefault="00A77E5C" w:rsidP="00853899">
      <w:pPr>
        <w:pStyle w:val="NoSpacing"/>
        <w:jc w:val="center"/>
        <w:rPr>
          <w:rFonts w:ascii="Arial" w:hAnsi="Arial" w:cs="Arial"/>
          <w:b/>
          <w:caps/>
          <w:sz w:val="28"/>
          <w:szCs w:val="28"/>
        </w:rPr>
      </w:pPr>
    </w:p>
    <w:p w14:paraId="5AA9AD69" w14:textId="77777777" w:rsidR="00A77E5C" w:rsidRDefault="00A77E5C" w:rsidP="00250650">
      <w:pPr>
        <w:jc w:val="center"/>
        <w:rPr>
          <w:b/>
          <w:bCs/>
          <w:szCs w:val="28"/>
        </w:rPr>
      </w:pPr>
    </w:p>
    <w:p w14:paraId="53232C6C" w14:textId="77777777" w:rsidR="00D3512A" w:rsidRDefault="00D3512A" w:rsidP="00250650">
      <w:pPr>
        <w:jc w:val="center"/>
        <w:rPr>
          <w:b/>
          <w:bCs/>
          <w:szCs w:val="28"/>
        </w:rPr>
      </w:pPr>
    </w:p>
    <w:p w14:paraId="0BDB1F09" w14:textId="62FE8316" w:rsidR="00250650" w:rsidRDefault="00250650" w:rsidP="00250650">
      <w:pPr>
        <w:jc w:val="center"/>
      </w:pPr>
      <w:r>
        <w:rPr>
          <w:b/>
          <w:bCs/>
          <w:szCs w:val="28"/>
        </w:rPr>
        <w:lastRenderedPageBreak/>
        <w:t xml:space="preserve">Post-Work Instructions in Preparation for Boost </w:t>
      </w:r>
      <w:r w:rsidR="00AB311C">
        <w:rPr>
          <w:b/>
          <w:bCs/>
          <w:szCs w:val="28"/>
        </w:rPr>
        <w:t>Session</w:t>
      </w:r>
    </w:p>
    <w:p w14:paraId="62E1BD2F" w14:textId="5AF01307" w:rsidR="001C1D49" w:rsidRPr="001C1D49" w:rsidRDefault="00250650" w:rsidP="001C4993">
      <w:pPr>
        <w:rPr>
          <w:rFonts w:asciiTheme="minorHAnsi" w:hAnsiTheme="minorHAnsi"/>
          <w:sz w:val="22"/>
          <w:szCs w:val="22"/>
        </w:rPr>
      </w:pPr>
      <w:r>
        <w:rPr>
          <w:szCs w:val="28"/>
        </w:rPr>
        <w:t xml:space="preserve">We look forward to seeing you at the next Boost </w:t>
      </w:r>
      <w:r w:rsidR="00AB311C">
        <w:rPr>
          <w:szCs w:val="28"/>
        </w:rPr>
        <w:t>session</w:t>
      </w:r>
      <w:r>
        <w:rPr>
          <w:szCs w:val="28"/>
        </w:rPr>
        <w:t>!  Below are instructions for the post-work</w:t>
      </w:r>
      <w:r w:rsidR="001C4993">
        <w:rPr>
          <w:szCs w:val="28"/>
        </w:rPr>
        <w:t xml:space="preserve"> to complete prior to attending the </w:t>
      </w:r>
      <w:r w:rsidR="00AB311C">
        <w:rPr>
          <w:szCs w:val="28"/>
        </w:rPr>
        <w:t>session</w:t>
      </w:r>
      <w:r>
        <w:rPr>
          <w:szCs w:val="28"/>
        </w:rPr>
        <w:t>.  Review the Action Plan you created in today’s training to leverage 2-3 strengths when coaching and a plan to upgrade 2-3 strengths you want to improve.  Review and further develop the plan which will take approx. 20 minutes.</w:t>
      </w:r>
    </w:p>
    <w:p w14:paraId="363B8255" w14:textId="77777777" w:rsidR="001C1D49" w:rsidRPr="001C1D49" w:rsidRDefault="001C1D49" w:rsidP="001C1D49">
      <w:pPr>
        <w:pStyle w:val="ListParagraph"/>
        <w:numPr>
          <w:ilvl w:val="0"/>
          <w:numId w:val="0"/>
        </w:numPr>
        <w:spacing w:after="200" w:line="276" w:lineRule="auto"/>
        <w:ind w:left="720"/>
        <w:rPr>
          <w:rFonts w:asciiTheme="minorHAnsi" w:hAnsiTheme="minorHAnsi"/>
          <w:sz w:val="22"/>
          <w:szCs w:val="22"/>
        </w:rPr>
      </w:pPr>
    </w:p>
    <w:p w14:paraId="02FA5B1D" w14:textId="2E0DDDB6" w:rsidR="00FE4079" w:rsidRPr="00FE4079" w:rsidRDefault="00250650" w:rsidP="00A40CFE">
      <w:pPr>
        <w:pStyle w:val="ListParagraph"/>
        <w:numPr>
          <w:ilvl w:val="0"/>
          <w:numId w:val="6"/>
        </w:numPr>
        <w:spacing w:after="200" w:line="276" w:lineRule="auto"/>
        <w:rPr>
          <w:rFonts w:asciiTheme="minorHAnsi" w:hAnsiTheme="minorHAnsi"/>
          <w:sz w:val="22"/>
          <w:szCs w:val="22"/>
        </w:rPr>
      </w:pPr>
      <w:r w:rsidRPr="001C1D49">
        <w:rPr>
          <w:szCs w:val="28"/>
        </w:rPr>
        <w:t>Use your Coaching Conversation Planner and incorporating the 5 E’s Step Process, plan 2 conversations with staff.</w:t>
      </w:r>
      <w:r w:rsidR="00F02E10">
        <w:rPr>
          <w:szCs w:val="28"/>
        </w:rPr>
        <w:t xml:space="preserve">  Conversations can be for development or performance.</w:t>
      </w:r>
      <w:r w:rsidR="00F02E10" w:rsidRPr="00F02E10">
        <w:rPr>
          <w:color w:val="000000"/>
          <w:szCs w:val="28"/>
        </w:rPr>
        <w:t xml:space="preserve"> </w:t>
      </w:r>
      <w:r w:rsidR="00F02E10">
        <w:rPr>
          <w:color w:val="000000"/>
          <w:szCs w:val="28"/>
        </w:rPr>
        <w:t xml:space="preserve">You can also incorporate the </w:t>
      </w:r>
      <w:r w:rsidR="00F02E10">
        <w:rPr>
          <w:noProof/>
        </w:rPr>
        <w:t>Ready-Set-Go- 5 minute Coaching Questions as questions to ask in your planner that are in your Participant Manual on page 4</w:t>
      </w:r>
      <w:r w:rsidR="00A77E5C">
        <w:rPr>
          <w:noProof/>
        </w:rPr>
        <w:t>5</w:t>
      </w:r>
      <w:r w:rsidR="00F02E10">
        <w:rPr>
          <w:noProof/>
        </w:rPr>
        <w:t>.</w:t>
      </w:r>
    </w:p>
    <w:p w14:paraId="0A4282B2" w14:textId="77777777" w:rsidR="00FE4079" w:rsidRPr="00FE4079" w:rsidRDefault="00FE4079" w:rsidP="00FE4079">
      <w:pPr>
        <w:pStyle w:val="ListParagraph"/>
        <w:numPr>
          <w:ilvl w:val="0"/>
          <w:numId w:val="0"/>
        </w:numPr>
        <w:spacing w:after="200" w:line="276" w:lineRule="auto"/>
        <w:ind w:left="720"/>
        <w:rPr>
          <w:rFonts w:asciiTheme="minorHAnsi" w:hAnsiTheme="minorHAnsi"/>
          <w:sz w:val="22"/>
          <w:szCs w:val="22"/>
        </w:rPr>
      </w:pPr>
    </w:p>
    <w:p w14:paraId="39D07838" w14:textId="484179C0" w:rsidR="00250650" w:rsidRPr="00FE4079" w:rsidRDefault="001C1D49" w:rsidP="00A40CFE">
      <w:pPr>
        <w:pStyle w:val="ListParagraph"/>
        <w:numPr>
          <w:ilvl w:val="0"/>
          <w:numId w:val="6"/>
        </w:numPr>
        <w:spacing w:after="200" w:line="276" w:lineRule="auto"/>
        <w:rPr>
          <w:rFonts w:asciiTheme="minorHAnsi" w:hAnsiTheme="minorHAnsi"/>
          <w:sz w:val="22"/>
          <w:szCs w:val="22"/>
        </w:rPr>
      </w:pPr>
      <w:r w:rsidRPr="00FE4079">
        <w:rPr>
          <w:rFonts w:eastAsia="Verdana" w:cs="Verdana"/>
          <w:color w:val="000000"/>
          <w:szCs w:val="28"/>
        </w:rPr>
        <w:t>Meet with your staff in the next two weeks and u</w:t>
      </w:r>
      <w:r w:rsidR="0075141A" w:rsidRPr="00FE4079">
        <w:rPr>
          <w:rFonts w:eastAsia="Verdana" w:cs="Verdana"/>
          <w:color w:val="000000"/>
          <w:szCs w:val="28"/>
        </w:rPr>
        <w:t>se your planner for a coaching conversation for development or performance</w:t>
      </w:r>
      <w:r w:rsidRPr="00FE4079">
        <w:rPr>
          <w:rFonts w:eastAsia="Verdana" w:cs="Verdana"/>
          <w:color w:val="000000"/>
          <w:szCs w:val="28"/>
        </w:rPr>
        <w:t>.</w:t>
      </w:r>
      <w:r w:rsidR="0075141A" w:rsidRPr="00FE4079">
        <w:rPr>
          <w:rFonts w:eastAsia="Verdana" w:cs="Verdana"/>
          <w:color w:val="000000"/>
          <w:szCs w:val="28"/>
        </w:rPr>
        <w:t xml:space="preserve">  </w:t>
      </w:r>
    </w:p>
    <w:p w14:paraId="12E89B09" w14:textId="77777777" w:rsidR="00FE4079" w:rsidRPr="00FE4079" w:rsidRDefault="00FE4079" w:rsidP="00FE4079">
      <w:pPr>
        <w:pStyle w:val="ListParagraph"/>
        <w:numPr>
          <w:ilvl w:val="0"/>
          <w:numId w:val="0"/>
        </w:numPr>
        <w:spacing w:after="200" w:line="276" w:lineRule="auto"/>
        <w:ind w:left="720"/>
        <w:rPr>
          <w:rFonts w:asciiTheme="minorHAnsi" w:hAnsiTheme="minorHAnsi"/>
          <w:sz w:val="22"/>
          <w:szCs w:val="22"/>
        </w:rPr>
      </w:pPr>
    </w:p>
    <w:p w14:paraId="2133F287" w14:textId="77777777" w:rsidR="0075141A" w:rsidRPr="00F02E10" w:rsidRDefault="00250650" w:rsidP="00A40CFE">
      <w:pPr>
        <w:pStyle w:val="ListParagraph"/>
        <w:numPr>
          <w:ilvl w:val="0"/>
          <w:numId w:val="6"/>
        </w:numPr>
        <w:spacing w:after="200" w:line="276" w:lineRule="auto"/>
        <w:rPr>
          <w:rFonts w:asciiTheme="minorHAnsi" w:hAnsiTheme="minorHAnsi"/>
          <w:sz w:val="22"/>
          <w:szCs w:val="22"/>
        </w:rPr>
      </w:pPr>
      <w:r>
        <w:rPr>
          <w:color w:val="000000"/>
          <w:szCs w:val="28"/>
        </w:rPr>
        <w:t xml:space="preserve">When you return for the Boost training we </w:t>
      </w:r>
      <w:r w:rsidRPr="006967F2">
        <w:rPr>
          <w:color w:val="000000"/>
          <w:szCs w:val="28"/>
        </w:rPr>
        <w:t>will</w:t>
      </w:r>
      <w:r>
        <w:rPr>
          <w:color w:val="000000"/>
          <w:szCs w:val="28"/>
        </w:rPr>
        <w:t xml:space="preserve"> debrief and ask for</w:t>
      </w:r>
      <w:r w:rsidRPr="006967F2">
        <w:rPr>
          <w:color w:val="000000"/>
          <w:szCs w:val="28"/>
        </w:rPr>
        <w:t xml:space="preserve"> your feedback/experience of th</w:t>
      </w:r>
      <w:r>
        <w:rPr>
          <w:color w:val="000000"/>
          <w:szCs w:val="28"/>
        </w:rPr>
        <w:t>ese activities.</w:t>
      </w:r>
      <w:r w:rsidRPr="006967F2">
        <w:rPr>
          <w:color w:val="000000"/>
          <w:szCs w:val="28"/>
        </w:rPr>
        <w:t xml:space="preserve"> </w:t>
      </w:r>
      <w:r w:rsidR="0075141A" w:rsidRPr="001C1D49">
        <w:rPr>
          <w:rFonts w:eastAsia="Verdana" w:cs="Verdana"/>
          <w:color w:val="000000"/>
          <w:szCs w:val="28"/>
        </w:rPr>
        <w:t xml:space="preserve">We will be sending you reminder emails to nudge you about the TOLs for you to complete prior to the Boost. </w:t>
      </w:r>
    </w:p>
    <w:p w14:paraId="5E5DB428" w14:textId="2B2EBA65" w:rsidR="00250650" w:rsidRPr="008C2D28" w:rsidRDefault="00250650" w:rsidP="00A40CFE">
      <w:pPr>
        <w:numPr>
          <w:ilvl w:val="0"/>
          <w:numId w:val="6"/>
        </w:numPr>
        <w:pBdr>
          <w:top w:val="nil"/>
          <w:left w:val="nil"/>
          <w:bottom w:val="nil"/>
          <w:right w:val="nil"/>
          <w:between w:val="nil"/>
        </w:pBdr>
        <w:rPr>
          <w:rFonts w:asciiTheme="minorHAnsi" w:hAnsiTheme="minorHAnsi"/>
          <w:color w:val="000000"/>
          <w:sz w:val="22"/>
          <w:szCs w:val="28"/>
        </w:rPr>
      </w:pPr>
      <w:r>
        <w:rPr>
          <w:color w:val="000000"/>
          <w:szCs w:val="28"/>
        </w:rPr>
        <w:t>Be thinking about the following questions to discuss in small groups</w:t>
      </w:r>
      <w:r w:rsidR="00E25F4C">
        <w:rPr>
          <w:color w:val="000000"/>
          <w:szCs w:val="28"/>
        </w:rPr>
        <w:t xml:space="preserve"> at the Boost training</w:t>
      </w:r>
      <w:r>
        <w:rPr>
          <w:color w:val="000000"/>
          <w:szCs w:val="28"/>
        </w:rPr>
        <w:t>.</w:t>
      </w:r>
    </w:p>
    <w:p w14:paraId="4BD53879" w14:textId="77777777" w:rsidR="00250650" w:rsidRPr="006D4FC0" w:rsidRDefault="00250650" w:rsidP="00A40CFE">
      <w:pPr>
        <w:pStyle w:val="ListParagraph"/>
        <w:numPr>
          <w:ilvl w:val="0"/>
          <w:numId w:val="7"/>
        </w:numPr>
        <w:pBdr>
          <w:top w:val="nil"/>
          <w:left w:val="nil"/>
          <w:bottom w:val="nil"/>
          <w:right w:val="nil"/>
          <w:between w:val="nil"/>
        </w:pBdr>
        <w:rPr>
          <w:rFonts w:asciiTheme="minorHAnsi" w:hAnsiTheme="minorHAnsi"/>
          <w:color w:val="000000"/>
          <w:sz w:val="22"/>
          <w:szCs w:val="28"/>
        </w:rPr>
      </w:pPr>
      <w:r>
        <w:rPr>
          <w:color w:val="000000"/>
          <w:szCs w:val="28"/>
        </w:rPr>
        <w:t>What is your plan to leverage your top 2-3 strengths to coach staff?  What have you incorporated and how has this worked for you?</w:t>
      </w:r>
    </w:p>
    <w:p w14:paraId="4DE460E8" w14:textId="3A6E7D4C" w:rsidR="00250650" w:rsidRPr="006D4FC0" w:rsidRDefault="00250650" w:rsidP="00A40CFE">
      <w:pPr>
        <w:pStyle w:val="ListParagraph"/>
        <w:numPr>
          <w:ilvl w:val="0"/>
          <w:numId w:val="7"/>
        </w:numPr>
        <w:pBdr>
          <w:top w:val="nil"/>
          <w:left w:val="nil"/>
          <w:bottom w:val="nil"/>
          <w:right w:val="nil"/>
          <w:between w:val="nil"/>
        </w:pBdr>
        <w:rPr>
          <w:rFonts w:asciiTheme="minorHAnsi" w:hAnsiTheme="minorHAnsi"/>
          <w:color w:val="000000"/>
          <w:sz w:val="22"/>
          <w:szCs w:val="28"/>
        </w:rPr>
      </w:pPr>
      <w:r>
        <w:rPr>
          <w:color w:val="000000"/>
          <w:szCs w:val="28"/>
        </w:rPr>
        <w:lastRenderedPageBreak/>
        <w:t>What strengths have you identified you want to upgrade and how will you leverage your existing strengths to help you improve in these areas?</w:t>
      </w:r>
    </w:p>
    <w:p w14:paraId="4D669426" w14:textId="77777777" w:rsidR="00250650" w:rsidRPr="006D4FC0" w:rsidRDefault="00250650" w:rsidP="00A40CFE">
      <w:pPr>
        <w:pStyle w:val="ListParagraph"/>
        <w:numPr>
          <w:ilvl w:val="0"/>
          <w:numId w:val="7"/>
        </w:numPr>
        <w:pBdr>
          <w:top w:val="nil"/>
          <w:left w:val="nil"/>
          <w:bottom w:val="nil"/>
          <w:right w:val="nil"/>
          <w:between w:val="nil"/>
        </w:pBdr>
        <w:rPr>
          <w:rFonts w:asciiTheme="minorHAnsi" w:hAnsiTheme="minorHAnsi"/>
          <w:color w:val="000000"/>
          <w:sz w:val="22"/>
          <w:szCs w:val="28"/>
        </w:rPr>
      </w:pPr>
      <w:r>
        <w:rPr>
          <w:color w:val="000000"/>
          <w:szCs w:val="28"/>
        </w:rPr>
        <w:t>Who can you support you in your development?</w:t>
      </w:r>
    </w:p>
    <w:p w14:paraId="734E56E9" w14:textId="77777777" w:rsidR="00250650" w:rsidRPr="00E30A0C" w:rsidRDefault="00250650" w:rsidP="00A40CFE">
      <w:pPr>
        <w:pStyle w:val="ListParagraph"/>
        <w:numPr>
          <w:ilvl w:val="0"/>
          <w:numId w:val="7"/>
        </w:numPr>
        <w:pBdr>
          <w:top w:val="nil"/>
          <w:left w:val="nil"/>
          <w:bottom w:val="nil"/>
          <w:right w:val="nil"/>
          <w:between w:val="nil"/>
        </w:pBdr>
        <w:rPr>
          <w:rFonts w:asciiTheme="minorHAnsi" w:hAnsiTheme="minorHAnsi"/>
          <w:color w:val="000000"/>
          <w:sz w:val="22"/>
          <w:szCs w:val="28"/>
        </w:rPr>
      </w:pPr>
      <w:r>
        <w:rPr>
          <w:color w:val="000000"/>
          <w:szCs w:val="28"/>
        </w:rPr>
        <w:t>How will you monitor your progress?</w:t>
      </w:r>
    </w:p>
    <w:p w14:paraId="1F691212" w14:textId="7794D993" w:rsidR="00250650" w:rsidRPr="00E30A0C" w:rsidRDefault="00250650" w:rsidP="00A40CFE">
      <w:pPr>
        <w:pStyle w:val="ListParagraph"/>
        <w:numPr>
          <w:ilvl w:val="0"/>
          <w:numId w:val="7"/>
        </w:numPr>
        <w:pBdr>
          <w:top w:val="nil"/>
          <w:left w:val="nil"/>
          <w:bottom w:val="nil"/>
          <w:right w:val="nil"/>
          <w:between w:val="nil"/>
        </w:pBdr>
        <w:rPr>
          <w:rFonts w:asciiTheme="minorHAnsi" w:hAnsiTheme="minorHAnsi"/>
          <w:color w:val="000000"/>
          <w:sz w:val="22"/>
          <w:szCs w:val="28"/>
        </w:rPr>
      </w:pPr>
      <w:r>
        <w:rPr>
          <w:color w:val="000000"/>
          <w:szCs w:val="28"/>
        </w:rPr>
        <w:t xml:space="preserve">What was your experience of engaging in a coaching conversation for performance?  Was it difficult or relatively easy to do?  </w:t>
      </w:r>
      <w:r w:rsidR="0075141A">
        <w:rPr>
          <w:color w:val="000000"/>
          <w:szCs w:val="28"/>
        </w:rPr>
        <w:t xml:space="preserve">How was the </w:t>
      </w:r>
      <w:r>
        <w:rPr>
          <w:color w:val="000000"/>
          <w:szCs w:val="28"/>
        </w:rPr>
        <w:t>conversation for development?</w:t>
      </w:r>
    </w:p>
    <w:p w14:paraId="75A6BC16" w14:textId="0A2195FE" w:rsidR="00250650" w:rsidRPr="00250650" w:rsidRDefault="00250650" w:rsidP="00A40CFE">
      <w:pPr>
        <w:pStyle w:val="ListParagraph"/>
        <w:numPr>
          <w:ilvl w:val="0"/>
          <w:numId w:val="7"/>
        </w:numPr>
        <w:pBdr>
          <w:top w:val="nil"/>
          <w:left w:val="nil"/>
          <w:bottom w:val="nil"/>
          <w:right w:val="nil"/>
          <w:between w:val="nil"/>
        </w:pBdr>
        <w:rPr>
          <w:color w:val="000000"/>
          <w:szCs w:val="28"/>
        </w:rPr>
      </w:pPr>
      <w:r>
        <w:rPr>
          <w:color w:val="000000"/>
          <w:szCs w:val="28"/>
        </w:rPr>
        <w:t>Is there anything you might want to incorporate or do differently next time when engaging in a conversation with staff?</w:t>
      </w:r>
    </w:p>
    <w:p w14:paraId="5CAAFF88" w14:textId="77777777" w:rsidR="0075141A" w:rsidRDefault="0075141A" w:rsidP="00250650">
      <w:pPr>
        <w:pBdr>
          <w:top w:val="nil"/>
          <w:left w:val="nil"/>
          <w:bottom w:val="nil"/>
          <w:right w:val="nil"/>
          <w:between w:val="nil"/>
        </w:pBdr>
        <w:ind w:left="720"/>
        <w:jc w:val="center"/>
        <w:rPr>
          <w:color w:val="000000"/>
          <w:szCs w:val="28"/>
        </w:rPr>
      </w:pPr>
      <w:bookmarkStart w:id="26" w:name="_Hlk87535548"/>
    </w:p>
    <w:p w14:paraId="292A6922" w14:textId="77777777" w:rsidR="0075141A" w:rsidRDefault="0075141A" w:rsidP="00250650">
      <w:pPr>
        <w:pBdr>
          <w:top w:val="nil"/>
          <w:left w:val="nil"/>
          <w:bottom w:val="nil"/>
          <w:right w:val="nil"/>
          <w:between w:val="nil"/>
        </w:pBdr>
        <w:ind w:left="720"/>
        <w:jc w:val="center"/>
        <w:rPr>
          <w:color w:val="000000"/>
          <w:szCs w:val="28"/>
        </w:rPr>
      </w:pPr>
    </w:p>
    <w:p w14:paraId="12ACEC1B" w14:textId="77777777" w:rsidR="0075141A" w:rsidRDefault="0075141A" w:rsidP="00250650">
      <w:pPr>
        <w:pBdr>
          <w:top w:val="nil"/>
          <w:left w:val="nil"/>
          <w:bottom w:val="nil"/>
          <w:right w:val="nil"/>
          <w:between w:val="nil"/>
        </w:pBdr>
        <w:ind w:left="720"/>
        <w:jc w:val="center"/>
        <w:rPr>
          <w:color w:val="000000"/>
          <w:szCs w:val="28"/>
        </w:rPr>
      </w:pPr>
    </w:p>
    <w:p w14:paraId="56687B98" w14:textId="77777777" w:rsidR="0075141A" w:rsidRDefault="0075141A" w:rsidP="00250650">
      <w:pPr>
        <w:pBdr>
          <w:top w:val="nil"/>
          <w:left w:val="nil"/>
          <w:bottom w:val="nil"/>
          <w:right w:val="nil"/>
          <w:between w:val="nil"/>
        </w:pBdr>
        <w:ind w:left="720"/>
        <w:jc w:val="center"/>
        <w:rPr>
          <w:color w:val="000000"/>
          <w:szCs w:val="28"/>
        </w:rPr>
      </w:pPr>
    </w:p>
    <w:p w14:paraId="0105FDE4" w14:textId="77777777" w:rsidR="0075141A" w:rsidRDefault="0075141A" w:rsidP="00250650">
      <w:pPr>
        <w:pBdr>
          <w:top w:val="nil"/>
          <w:left w:val="nil"/>
          <w:bottom w:val="nil"/>
          <w:right w:val="nil"/>
          <w:between w:val="nil"/>
        </w:pBdr>
        <w:ind w:left="720"/>
        <w:jc w:val="center"/>
        <w:rPr>
          <w:color w:val="000000"/>
          <w:szCs w:val="28"/>
        </w:rPr>
      </w:pPr>
    </w:p>
    <w:p w14:paraId="6E4D6475" w14:textId="77777777" w:rsidR="0075141A" w:rsidRDefault="0075141A" w:rsidP="00250650">
      <w:pPr>
        <w:pBdr>
          <w:top w:val="nil"/>
          <w:left w:val="nil"/>
          <w:bottom w:val="nil"/>
          <w:right w:val="nil"/>
          <w:between w:val="nil"/>
        </w:pBdr>
        <w:ind w:left="720"/>
        <w:jc w:val="center"/>
        <w:rPr>
          <w:color w:val="000000"/>
          <w:szCs w:val="28"/>
        </w:rPr>
      </w:pPr>
    </w:p>
    <w:p w14:paraId="57B9157B" w14:textId="77777777" w:rsidR="0075141A" w:rsidRDefault="0075141A" w:rsidP="00250650">
      <w:pPr>
        <w:pBdr>
          <w:top w:val="nil"/>
          <w:left w:val="nil"/>
          <w:bottom w:val="nil"/>
          <w:right w:val="nil"/>
          <w:between w:val="nil"/>
        </w:pBdr>
        <w:ind w:left="720"/>
        <w:jc w:val="center"/>
        <w:rPr>
          <w:color w:val="000000"/>
          <w:szCs w:val="28"/>
        </w:rPr>
      </w:pPr>
    </w:p>
    <w:p w14:paraId="4CEEC999" w14:textId="77777777" w:rsidR="0075141A" w:rsidRDefault="0075141A" w:rsidP="00250650">
      <w:pPr>
        <w:pBdr>
          <w:top w:val="nil"/>
          <w:left w:val="nil"/>
          <w:bottom w:val="nil"/>
          <w:right w:val="nil"/>
          <w:between w:val="nil"/>
        </w:pBdr>
        <w:ind w:left="720"/>
        <w:jc w:val="center"/>
        <w:rPr>
          <w:color w:val="000000"/>
          <w:szCs w:val="28"/>
        </w:rPr>
      </w:pPr>
    </w:p>
    <w:p w14:paraId="2B2880F9" w14:textId="77777777" w:rsidR="008B2541" w:rsidRDefault="008B2541" w:rsidP="00250650">
      <w:pPr>
        <w:pBdr>
          <w:top w:val="nil"/>
          <w:left w:val="nil"/>
          <w:bottom w:val="nil"/>
          <w:right w:val="nil"/>
          <w:between w:val="nil"/>
        </w:pBdr>
        <w:ind w:left="720"/>
        <w:jc w:val="center"/>
        <w:rPr>
          <w:rFonts w:eastAsia="Verdana" w:cs="Verdana"/>
          <w:b/>
          <w:spacing w:val="26"/>
          <w:sz w:val="32"/>
          <w:u w:val="single"/>
        </w:rPr>
      </w:pPr>
    </w:p>
    <w:p w14:paraId="34929D0C" w14:textId="77777777" w:rsidR="008B2541" w:rsidRDefault="008B2541" w:rsidP="00250650">
      <w:pPr>
        <w:pBdr>
          <w:top w:val="nil"/>
          <w:left w:val="nil"/>
          <w:bottom w:val="nil"/>
          <w:right w:val="nil"/>
          <w:between w:val="nil"/>
        </w:pBdr>
        <w:ind w:left="720"/>
        <w:jc w:val="center"/>
        <w:rPr>
          <w:rFonts w:eastAsia="Verdana" w:cs="Verdana"/>
          <w:b/>
          <w:spacing w:val="26"/>
          <w:sz w:val="32"/>
          <w:u w:val="single"/>
        </w:rPr>
      </w:pPr>
    </w:p>
    <w:p w14:paraId="50D7DA05" w14:textId="749653B1" w:rsidR="00576522" w:rsidRPr="008256A7" w:rsidRDefault="00576522" w:rsidP="008256A7">
      <w:pPr>
        <w:pBdr>
          <w:top w:val="nil"/>
          <w:left w:val="nil"/>
          <w:bottom w:val="nil"/>
          <w:right w:val="nil"/>
          <w:between w:val="nil"/>
        </w:pBdr>
        <w:ind w:left="720"/>
        <w:jc w:val="center"/>
        <w:rPr>
          <w:color w:val="000000"/>
          <w:szCs w:val="28"/>
        </w:rPr>
      </w:pPr>
      <w:r w:rsidRPr="00250650">
        <w:rPr>
          <w:rFonts w:eastAsia="Verdana" w:cs="Verdana"/>
          <w:b/>
          <w:spacing w:val="26"/>
          <w:sz w:val="32"/>
          <w:u w:val="single"/>
        </w:rPr>
        <w:lastRenderedPageBreak/>
        <w:t>References</w:t>
      </w:r>
      <w:bookmarkEnd w:id="26"/>
    </w:p>
    <w:p w14:paraId="03D3BFD2" w14:textId="77777777" w:rsidR="00576522" w:rsidRPr="00576522" w:rsidRDefault="00576522" w:rsidP="00576522">
      <w:pPr>
        <w:spacing w:after="0" w:line="240" w:lineRule="auto"/>
        <w:rPr>
          <w:rFonts w:eastAsia="Verdana" w:cs="Verdana"/>
          <w:color w:val="000000" w:themeColor="text1"/>
          <w:szCs w:val="28"/>
        </w:rPr>
      </w:pPr>
      <w:r w:rsidRPr="00576522">
        <w:rPr>
          <w:rFonts w:eastAsia="Verdana" w:cs="Verdana"/>
          <w:color w:val="000000" w:themeColor="text1"/>
          <w:szCs w:val="28"/>
        </w:rPr>
        <w:t>Ambrose, L. (2008). What Mentors do (and How They Do it). In P. LeForge (Ed.) A Mentor’s Companion (pp. 6-9). Mineola, NY:  Dover Publications.</w:t>
      </w:r>
    </w:p>
    <w:p w14:paraId="6D729222" w14:textId="77777777" w:rsidR="00576522" w:rsidRPr="00576522" w:rsidRDefault="00576522" w:rsidP="00576522">
      <w:pPr>
        <w:spacing w:after="0" w:line="240" w:lineRule="auto"/>
        <w:rPr>
          <w:rFonts w:eastAsia="Verdana" w:cs="Verdana"/>
          <w:color w:val="000000" w:themeColor="text1"/>
          <w:szCs w:val="28"/>
        </w:rPr>
      </w:pPr>
    </w:p>
    <w:p w14:paraId="5F5D210E" w14:textId="77777777" w:rsidR="00576522" w:rsidRPr="00576522" w:rsidRDefault="00576522" w:rsidP="00576522">
      <w:pPr>
        <w:spacing w:after="0" w:line="240" w:lineRule="auto"/>
        <w:rPr>
          <w:rFonts w:eastAsia="Verdana" w:cs="Verdana"/>
          <w:color w:val="000000" w:themeColor="text1"/>
          <w:szCs w:val="28"/>
        </w:rPr>
      </w:pPr>
      <w:r w:rsidRPr="00576522">
        <w:rPr>
          <w:rFonts w:eastAsia="Verdana" w:cs="Verdana"/>
          <w:color w:val="000000" w:themeColor="text1"/>
          <w:szCs w:val="28"/>
        </w:rPr>
        <w:t>Asplund, J., Harter, J.K., Agrawal, Plowman, S. 2016, July). Strengths Meta-Analysis Report</w:t>
      </w:r>
    </w:p>
    <w:p w14:paraId="12C9F5EC" w14:textId="77777777" w:rsidR="00576522" w:rsidRPr="00EE4F36" w:rsidRDefault="00000000" w:rsidP="00576522">
      <w:pPr>
        <w:rPr>
          <w:rFonts w:eastAsia="Verdana" w:cs="Verdana"/>
          <w:color w:val="0070C0"/>
          <w:szCs w:val="28"/>
        </w:rPr>
      </w:pPr>
      <w:hyperlink r:id="rId78" w:history="1">
        <w:r w:rsidR="00576522" w:rsidRPr="00EE4F36">
          <w:rPr>
            <w:rFonts w:eastAsia="Verdana" w:cstheme="minorHAnsi"/>
            <w:color w:val="0070C0"/>
            <w:szCs w:val="28"/>
            <w:u w:val="single"/>
          </w:rPr>
          <w:t>https://www.gallup.com/cliftonstrengths/en/269615/strengths-meta-analysis-2015.aspx</w:t>
        </w:r>
      </w:hyperlink>
    </w:p>
    <w:p w14:paraId="68EC1E6C" w14:textId="77777777" w:rsidR="00576522" w:rsidRPr="00576522" w:rsidRDefault="00576522" w:rsidP="00576522">
      <w:pPr>
        <w:spacing w:after="0" w:line="240" w:lineRule="auto"/>
        <w:rPr>
          <w:rFonts w:eastAsia="Verdana" w:cs="Verdana"/>
          <w:color w:val="000000" w:themeColor="text1"/>
          <w:szCs w:val="28"/>
        </w:rPr>
      </w:pPr>
      <w:r w:rsidRPr="00576522">
        <w:rPr>
          <w:rFonts w:eastAsia="Verdana" w:cs="Verdana"/>
          <w:color w:val="000000" w:themeColor="text1"/>
          <w:szCs w:val="28"/>
        </w:rPr>
        <w:t>Bungay Stainer, M. (2016). Question Masterclass Part 4. (pp. 106-107). The Coaching Habit. Say Less, Ask More &amp; Change the Way You Lead Forever. Toronto ON Canada:  Box of Crayons Press.</w:t>
      </w:r>
    </w:p>
    <w:p w14:paraId="4557FE35" w14:textId="77777777" w:rsidR="00576522" w:rsidRPr="00576522" w:rsidRDefault="00576522" w:rsidP="00576522">
      <w:pPr>
        <w:spacing w:after="0" w:line="240" w:lineRule="auto"/>
        <w:rPr>
          <w:rFonts w:eastAsia="Verdana" w:cs="Verdana"/>
          <w:color w:val="000000" w:themeColor="text1"/>
          <w:szCs w:val="28"/>
        </w:rPr>
      </w:pPr>
    </w:p>
    <w:p w14:paraId="5BC02373" w14:textId="77777777" w:rsidR="00576522" w:rsidRPr="00576522" w:rsidRDefault="00576522" w:rsidP="00576522">
      <w:pPr>
        <w:spacing w:after="0" w:line="240" w:lineRule="auto"/>
        <w:rPr>
          <w:rFonts w:eastAsia="Verdana" w:cs="Verdana"/>
          <w:szCs w:val="28"/>
        </w:rPr>
      </w:pPr>
      <w:proofErr w:type="spellStart"/>
      <w:r w:rsidRPr="00576522">
        <w:rPr>
          <w:rFonts w:eastAsia="Verdana" w:cs="Verdana"/>
          <w:szCs w:val="28"/>
        </w:rPr>
        <w:t>Deweede</w:t>
      </w:r>
      <w:proofErr w:type="spellEnd"/>
      <w:r w:rsidRPr="00576522">
        <w:rPr>
          <w:rFonts w:eastAsia="Verdana" w:cs="Verdana"/>
          <w:szCs w:val="28"/>
        </w:rPr>
        <w:t>, C. (2017, February 15). How to Make Your Coaching Truly Strengths Based</w:t>
      </w:r>
    </w:p>
    <w:p w14:paraId="751CD7B4" w14:textId="77777777" w:rsidR="00576522" w:rsidRPr="00EE4F36" w:rsidRDefault="00000000" w:rsidP="00576522">
      <w:pPr>
        <w:spacing w:after="0" w:line="240" w:lineRule="auto"/>
        <w:rPr>
          <w:rFonts w:eastAsia="Verdana" w:cs="Verdana"/>
          <w:color w:val="0070C0"/>
          <w:szCs w:val="28"/>
          <w:u w:val="single"/>
        </w:rPr>
      </w:pPr>
      <w:hyperlink r:id="rId79" w:history="1">
        <w:r w:rsidR="00576522" w:rsidRPr="00EE4F36">
          <w:rPr>
            <w:rFonts w:eastAsia="Verdana" w:cs="Verdana"/>
            <w:color w:val="0070C0"/>
            <w:szCs w:val="28"/>
            <w:u w:val="single"/>
          </w:rPr>
          <w:t>How to Make Your Coaching Truly Strengths-Based (gallup.com)</w:t>
        </w:r>
      </w:hyperlink>
    </w:p>
    <w:p w14:paraId="6E8C07ED" w14:textId="77777777" w:rsidR="00576522" w:rsidRPr="00576522" w:rsidRDefault="00576522" w:rsidP="00576522">
      <w:pPr>
        <w:spacing w:after="0" w:line="240" w:lineRule="auto"/>
        <w:rPr>
          <w:rFonts w:eastAsia="Verdana" w:cs="Verdana"/>
          <w:szCs w:val="28"/>
        </w:rPr>
      </w:pPr>
    </w:p>
    <w:p w14:paraId="0D1912E6" w14:textId="77777777" w:rsidR="00576522" w:rsidRPr="00576522" w:rsidRDefault="00576522" w:rsidP="00576522">
      <w:pPr>
        <w:spacing w:after="0" w:line="240" w:lineRule="auto"/>
        <w:rPr>
          <w:rFonts w:eastAsia="Verdana" w:cs="Verdana"/>
          <w:szCs w:val="28"/>
        </w:rPr>
      </w:pPr>
      <w:r w:rsidRPr="00576522">
        <w:rPr>
          <w:rFonts w:eastAsia="Verdana" w:cs="Verdana"/>
          <w:szCs w:val="28"/>
        </w:rPr>
        <w:t>Gilbert, W. (2019, February 27). Identifying and Coaching to Your Strengths</w:t>
      </w:r>
    </w:p>
    <w:p w14:paraId="15F6C884" w14:textId="77777777" w:rsidR="00576522" w:rsidRPr="00EE4F36" w:rsidRDefault="00000000" w:rsidP="00576522">
      <w:pPr>
        <w:spacing w:after="0" w:line="240" w:lineRule="auto"/>
        <w:rPr>
          <w:rFonts w:eastAsia="Verdana" w:cs="Verdana"/>
          <w:color w:val="0070C0"/>
          <w:szCs w:val="28"/>
          <w:u w:val="single"/>
        </w:rPr>
      </w:pPr>
      <w:hyperlink r:id="rId80" w:anchor=":~:text=By%20focusing%20on%20their%20strengths,greater%20happiness%2C%20and%20more%20optimism." w:history="1">
        <w:r w:rsidR="00576522" w:rsidRPr="00EE4F36">
          <w:rPr>
            <w:rFonts w:eastAsia="Verdana" w:cs="Verdana"/>
            <w:color w:val="0070C0"/>
            <w:szCs w:val="28"/>
            <w:u w:val="single"/>
          </w:rPr>
          <w:t>Identifying and Coaching to Your Strengths – Coaches Insider</w:t>
        </w:r>
      </w:hyperlink>
    </w:p>
    <w:p w14:paraId="377723F4" w14:textId="77777777" w:rsidR="00576522" w:rsidRPr="00576522" w:rsidRDefault="00576522" w:rsidP="00576522">
      <w:pPr>
        <w:rPr>
          <w:rFonts w:eastAsia="Verdana" w:cstheme="minorHAnsi"/>
        </w:rPr>
      </w:pPr>
    </w:p>
    <w:p w14:paraId="70AB23BA" w14:textId="77777777" w:rsidR="00576522" w:rsidRPr="00576522" w:rsidRDefault="00576522" w:rsidP="00576522">
      <w:pPr>
        <w:spacing w:after="0" w:line="240" w:lineRule="auto"/>
        <w:rPr>
          <w:rFonts w:eastAsia="Verdana" w:cs="Verdana"/>
          <w:bCs/>
          <w:szCs w:val="28"/>
        </w:rPr>
      </w:pPr>
      <w:r w:rsidRPr="00576522">
        <w:rPr>
          <w:rFonts w:eastAsia="Verdana" w:cs="Verdana"/>
          <w:bCs/>
          <w:szCs w:val="28"/>
        </w:rPr>
        <w:t>Richardson, M. (2019) Coaching and Mentoring: Same, Similar or Different?</w:t>
      </w:r>
    </w:p>
    <w:p w14:paraId="70867979" w14:textId="77777777" w:rsidR="00576522" w:rsidRPr="00576522" w:rsidRDefault="00000000" w:rsidP="00576522">
      <w:pPr>
        <w:spacing w:after="0" w:line="240" w:lineRule="auto"/>
        <w:rPr>
          <w:rFonts w:eastAsia="Verdana" w:cs="Verdana"/>
          <w:color w:val="0563C1" w:themeColor="hyperlink"/>
          <w:szCs w:val="28"/>
          <w:u w:val="single"/>
        </w:rPr>
      </w:pPr>
      <w:hyperlink r:id="rId81" w:history="1">
        <w:r w:rsidR="00576522" w:rsidRPr="00576522">
          <w:rPr>
            <w:rFonts w:eastAsia="Verdana" w:cs="Verdana"/>
            <w:color w:val="0563C1" w:themeColor="hyperlink"/>
            <w:szCs w:val="28"/>
            <w:u w:val="single"/>
          </w:rPr>
          <w:t>https://artofmentoring.net/coaching-and-mentoring-same-similar-or-different/</w:t>
        </w:r>
      </w:hyperlink>
    </w:p>
    <w:p w14:paraId="71EF0E2A" w14:textId="77777777" w:rsidR="00576522" w:rsidRPr="00576522" w:rsidRDefault="00576522" w:rsidP="00576522">
      <w:pPr>
        <w:spacing w:after="0" w:line="240" w:lineRule="auto"/>
        <w:rPr>
          <w:rFonts w:eastAsia="Verdana" w:cs="Verdana"/>
          <w:color w:val="0563C1" w:themeColor="hyperlink"/>
          <w:szCs w:val="28"/>
          <w:u w:val="single"/>
        </w:rPr>
      </w:pPr>
    </w:p>
    <w:p w14:paraId="7AFF6128" w14:textId="77777777" w:rsidR="00576522" w:rsidRPr="00576522" w:rsidRDefault="00576522" w:rsidP="00576522">
      <w:pPr>
        <w:spacing w:after="0" w:line="240" w:lineRule="auto"/>
        <w:rPr>
          <w:rFonts w:eastAsia="Verdana" w:cs="Verdana"/>
          <w:bCs/>
          <w:szCs w:val="28"/>
        </w:rPr>
      </w:pPr>
      <w:proofErr w:type="spellStart"/>
      <w:r w:rsidRPr="00576522">
        <w:rPr>
          <w:rFonts w:eastAsia="Verdana" w:cs="Verdana"/>
          <w:bCs/>
          <w:szCs w:val="28"/>
        </w:rPr>
        <w:t>SkillsPacks</w:t>
      </w:r>
      <w:proofErr w:type="spellEnd"/>
      <w:r w:rsidRPr="00576522">
        <w:rPr>
          <w:rFonts w:eastAsia="Verdana" w:cs="Verdana"/>
          <w:bCs/>
          <w:szCs w:val="28"/>
        </w:rPr>
        <w:t>, (2021, June 15). Coaching vs. Mentoring: Many Similarities, One Critical Difference</w:t>
      </w:r>
    </w:p>
    <w:p w14:paraId="323F3E22" w14:textId="77777777" w:rsidR="00576522" w:rsidRPr="00576522" w:rsidRDefault="00000000" w:rsidP="00576522">
      <w:pPr>
        <w:rPr>
          <w:rFonts w:eastAsia="Verdana" w:cstheme="minorHAnsi"/>
          <w:szCs w:val="28"/>
        </w:rPr>
      </w:pPr>
      <w:hyperlink r:id="rId82" w:history="1">
        <w:r w:rsidR="00576522" w:rsidRPr="00576522">
          <w:rPr>
            <w:rFonts w:eastAsia="Verdana" w:cstheme="minorHAnsi"/>
            <w:color w:val="0563C1" w:themeColor="hyperlink"/>
            <w:szCs w:val="28"/>
            <w:u w:val="single"/>
          </w:rPr>
          <w:t>https://www.skillpacks.com/coaching-vs-mentoring/</w:t>
        </w:r>
      </w:hyperlink>
    </w:p>
    <w:p w14:paraId="4EAFEF89" w14:textId="5F41EBC5" w:rsidR="00271346" w:rsidRDefault="00271346" w:rsidP="00EA1185">
      <w:pPr>
        <w:pStyle w:val="ListParagraph"/>
        <w:numPr>
          <w:ilvl w:val="0"/>
          <w:numId w:val="0"/>
        </w:numPr>
        <w:spacing w:after="0" w:line="240" w:lineRule="auto"/>
        <w:ind w:left="720"/>
      </w:pPr>
    </w:p>
    <w:p w14:paraId="52D8CD1B" w14:textId="77777777" w:rsidR="00576522" w:rsidRPr="00576522" w:rsidRDefault="00576522" w:rsidP="00576522">
      <w:pPr>
        <w:spacing w:after="0" w:line="240" w:lineRule="auto"/>
        <w:rPr>
          <w:rFonts w:eastAsia="Verdana" w:cstheme="minorHAnsi"/>
          <w:szCs w:val="28"/>
        </w:rPr>
      </w:pPr>
    </w:p>
    <w:p w14:paraId="62416670" w14:textId="77777777" w:rsidR="00576522" w:rsidRPr="00EE4F36" w:rsidRDefault="00576522" w:rsidP="00576522">
      <w:pPr>
        <w:spacing w:after="0" w:line="240" w:lineRule="auto"/>
        <w:rPr>
          <w:rFonts w:eastAsia="Verdana" w:cstheme="minorHAnsi"/>
          <w:color w:val="0070C0"/>
          <w:szCs w:val="28"/>
        </w:rPr>
      </w:pPr>
      <w:r w:rsidRPr="00576522">
        <w:rPr>
          <w:rFonts w:eastAsia="Verdana" w:cstheme="minorHAnsi"/>
          <w:szCs w:val="28"/>
        </w:rPr>
        <w:lastRenderedPageBreak/>
        <w:t xml:space="preserve">Westfall, C. (2019, July 4). Why Coaching Matters: How Leaders Can Become Better Coaches and Build Stronger Teams. </w:t>
      </w:r>
      <w:r w:rsidRPr="00576522">
        <w:rPr>
          <w:rFonts w:eastAsia="Verdana" w:cstheme="minorHAnsi"/>
          <w:i/>
          <w:iCs/>
          <w:szCs w:val="28"/>
        </w:rPr>
        <w:t xml:space="preserve">Forbes </w:t>
      </w:r>
      <w:hyperlink r:id="rId83" w:history="1">
        <w:r w:rsidRPr="00EE4F36">
          <w:rPr>
            <w:rFonts w:eastAsia="Verdana" w:cstheme="minorHAnsi"/>
            <w:color w:val="0070C0"/>
            <w:szCs w:val="28"/>
            <w:u w:val="single"/>
          </w:rPr>
          <w:t>Why Coaching Matters: How Leaders Can Become Better Coaches And Build Stronger Teams (forbes.com)</w:t>
        </w:r>
      </w:hyperlink>
    </w:p>
    <w:p w14:paraId="0203CA88" w14:textId="77777777" w:rsidR="00576522" w:rsidRPr="00576522" w:rsidRDefault="00576522" w:rsidP="00576522">
      <w:pPr>
        <w:spacing w:after="0" w:line="240" w:lineRule="auto"/>
        <w:rPr>
          <w:rFonts w:eastAsia="Verdana" w:cstheme="minorHAnsi"/>
          <w:szCs w:val="28"/>
        </w:rPr>
      </w:pPr>
    </w:p>
    <w:p w14:paraId="667D6FD6" w14:textId="77777777" w:rsidR="00576522" w:rsidRPr="00576522" w:rsidRDefault="00576522" w:rsidP="00576522">
      <w:pPr>
        <w:spacing w:after="120" w:line="240" w:lineRule="auto"/>
        <w:rPr>
          <w:rFonts w:eastAsia="Verdana" w:cs="Verdana"/>
          <w:i/>
          <w:iCs/>
          <w:szCs w:val="28"/>
        </w:rPr>
      </w:pPr>
      <w:r w:rsidRPr="00576522">
        <w:rPr>
          <w:rFonts w:eastAsia="Times New Roman"/>
          <w:kern w:val="36"/>
          <w:szCs w:val="28"/>
        </w:rPr>
        <w:t xml:space="preserve">Wilson, C. (2021, June 15). The Difference Between Coaching and </w:t>
      </w:r>
      <w:proofErr w:type="gramStart"/>
      <w:r w:rsidRPr="00576522">
        <w:rPr>
          <w:rFonts w:eastAsia="Times New Roman"/>
          <w:kern w:val="36"/>
          <w:szCs w:val="28"/>
        </w:rPr>
        <w:t>Mentoring .</w:t>
      </w:r>
      <w:proofErr w:type="gramEnd"/>
      <w:r w:rsidRPr="00576522">
        <w:rPr>
          <w:rFonts w:eastAsia="Times New Roman"/>
          <w:kern w:val="36"/>
          <w:szCs w:val="28"/>
        </w:rPr>
        <w:t xml:space="preserve">  </w:t>
      </w:r>
      <w:r w:rsidRPr="00576522">
        <w:rPr>
          <w:rFonts w:eastAsia="Times New Roman"/>
          <w:i/>
          <w:iCs/>
          <w:kern w:val="36"/>
          <w:szCs w:val="28"/>
        </w:rPr>
        <w:t xml:space="preserve">Culture at Work. </w:t>
      </w:r>
      <w:hyperlink r:id="rId84" w:history="1">
        <w:r w:rsidRPr="00576522">
          <w:rPr>
            <w:rFonts w:eastAsia="Verdana" w:cs="Verdana"/>
            <w:color w:val="0563C1" w:themeColor="hyperlink"/>
            <w:szCs w:val="28"/>
            <w:u w:val="single"/>
          </w:rPr>
          <w:t>https://www.coachingcultureatwork.com/difference-between-coaching-mentoring/</w:t>
        </w:r>
      </w:hyperlink>
    </w:p>
    <w:p w14:paraId="753859EE" w14:textId="77777777" w:rsidR="00576522" w:rsidRPr="00576522" w:rsidRDefault="00576522" w:rsidP="00576522">
      <w:pPr>
        <w:spacing w:after="0" w:line="240" w:lineRule="auto"/>
        <w:rPr>
          <w:rFonts w:eastAsia="Verdana" w:cs="Verdana"/>
          <w:bCs/>
          <w:i/>
          <w:iCs/>
          <w:szCs w:val="28"/>
        </w:rPr>
      </w:pPr>
      <w:r w:rsidRPr="00576522">
        <w:rPr>
          <w:rFonts w:eastAsia="Verdana" w:cs="Verdana"/>
          <w:bCs/>
          <w:szCs w:val="28"/>
        </w:rPr>
        <w:t xml:space="preserve">Zust, C. (2017, July 5). Know The Difference Between Coaching and Mentoring. </w:t>
      </w:r>
      <w:r w:rsidRPr="00576522">
        <w:rPr>
          <w:rFonts w:eastAsia="Verdana" w:cs="Verdana"/>
          <w:bCs/>
          <w:i/>
          <w:iCs/>
          <w:szCs w:val="28"/>
        </w:rPr>
        <w:t>Kent State University. The Center for Corporate and Professional Development.</w:t>
      </w:r>
    </w:p>
    <w:p w14:paraId="7AEC8899" w14:textId="4444BA30" w:rsidR="0086761E" w:rsidRDefault="00000000" w:rsidP="008256A7">
      <w:pPr>
        <w:spacing w:after="0" w:line="240" w:lineRule="auto"/>
        <w:rPr>
          <w:rFonts w:eastAsia="Verdana" w:cs="Verdana"/>
          <w:color w:val="0563C1" w:themeColor="hyperlink"/>
          <w:szCs w:val="28"/>
          <w:u w:val="single"/>
        </w:rPr>
      </w:pPr>
      <w:hyperlink r:id="rId85" w:history="1">
        <w:r w:rsidR="00576522" w:rsidRPr="00576522">
          <w:rPr>
            <w:rFonts w:eastAsia="Verdana" w:cs="Verdana"/>
            <w:color w:val="0563C1" w:themeColor="hyperlink"/>
            <w:szCs w:val="28"/>
            <w:u w:val="single"/>
          </w:rPr>
          <w:t>https://www.kent.edu/yourtrainingpartner/know-difference-between-coaching-and-mentoring</w:t>
        </w:r>
      </w:hyperlink>
    </w:p>
    <w:p w14:paraId="1BA78FF1" w14:textId="0649D57D" w:rsidR="008256A7" w:rsidRDefault="008256A7" w:rsidP="008256A7">
      <w:pPr>
        <w:spacing w:after="0" w:line="240" w:lineRule="auto"/>
        <w:rPr>
          <w:rFonts w:eastAsia="Verdana" w:cs="Verdana"/>
          <w:color w:val="0563C1" w:themeColor="hyperlink"/>
          <w:szCs w:val="28"/>
          <w:u w:val="single"/>
        </w:rPr>
      </w:pPr>
    </w:p>
    <w:p w14:paraId="598FD415" w14:textId="7DC801E4" w:rsidR="008256A7" w:rsidRDefault="008256A7" w:rsidP="008256A7">
      <w:pPr>
        <w:spacing w:after="0" w:line="240" w:lineRule="auto"/>
        <w:rPr>
          <w:rFonts w:eastAsia="Verdana" w:cs="Verdana"/>
          <w:color w:val="0563C1" w:themeColor="hyperlink"/>
          <w:szCs w:val="28"/>
          <w:u w:val="single"/>
        </w:rPr>
      </w:pPr>
    </w:p>
    <w:p w14:paraId="7CFD86FA" w14:textId="25302E77" w:rsidR="008256A7" w:rsidRDefault="008256A7" w:rsidP="008256A7">
      <w:pPr>
        <w:spacing w:after="0" w:line="240" w:lineRule="auto"/>
        <w:rPr>
          <w:rFonts w:eastAsia="Verdana" w:cs="Verdana"/>
          <w:color w:val="0563C1" w:themeColor="hyperlink"/>
          <w:szCs w:val="28"/>
          <w:u w:val="single"/>
        </w:rPr>
      </w:pPr>
    </w:p>
    <w:p w14:paraId="447358A2" w14:textId="181C0AAF" w:rsidR="008256A7" w:rsidRDefault="008256A7" w:rsidP="008256A7">
      <w:pPr>
        <w:spacing w:after="0" w:line="240" w:lineRule="auto"/>
        <w:rPr>
          <w:rFonts w:eastAsia="Verdana" w:cs="Verdana"/>
          <w:color w:val="0563C1" w:themeColor="hyperlink"/>
          <w:szCs w:val="28"/>
          <w:u w:val="single"/>
        </w:rPr>
      </w:pPr>
    </w:p>
    <w:p w14:paraId="06D28829" w14:textId="55BE434B" w:rsidR="008256A7" w:rsidRDefault="008256A7" w:rsidP="008256A7">
      <w:pPr>
        <w:spacing w:after="0" w:line="240" w:lineRule="auto"/>
        <w:rPr>
          <w:rFonts w:eastAsia="Verdana" w:cs="Verdana"/>
          <w:color w:val="0563C1" w:themeColor="hyperlink"/>
          <w:szCs w:val="28"/>
          <w:u w:val="single"/>
        </w:rPr>
      </w:pPr>
    </w:p>
    <w:p w14:paraId="7F286923" w14:textId="4C565C33" w:rsidR="008256A7" w:rsidRDefault="008256A7" w:rsidP="008256A7">
      <w:pPr>
        <w:spacing w:after="0" w:line="240" w:lineRule="auto"/>
        <w:rPr>
          <w:rFonts w:eastAsia="Verdana" w:cs="Verdana"/>
          <w:color w:val="0563C1" w:themeColor="hyperlink"/>
          <w:szCs w:val="28"/>
          <w:u w:val="single"/>
        </w:rPr>
      </w:pPr>
    </w:p>
    <w:p w14:paraId="281BED5E" w14:textId="526DE4A5" w:rsidR="008256A7" w:rsidRDefault="008256A7" w:rsidP="008256A7">
      <w:pPr>
        <w:spacing w:after="0" w:line="240" w:lineRule="auto"/>
        <w:rPr>
          <w:rFonts w:eastAsia="Verdana" w:cs="Verdana"/>
          <w:color w:val="0563C1" w:themeColor="hyperlink"/>
          <w:szCs w:val="28"/>
          <w:u w:val="single"/>
        </w:rPr>
      </w:pPr>
    </w:p>
    <w:p w14:paraId="5CE9824E" w14:textId="0538C78D" w:rsidR="008256A7" w:rsidRDefault="008256A7" w:rsidP="008256A7">
      <w:pPr>
        <w:spacing w:after="0" w:line="240" w:lineRule="auto"/>
        <w:rPr>
          <w:rFonts w:eastAsia="Verdana" w:cs="Verdana"/>
          <w:color w:val="0563C1" w:themeColor="hyperlink"/>
          <w:szCs w:val="28"/>
          <w:u w:val="single"/>
        </w:rPr>
      </w:pPr>
    </w:p>
    <w:p w14:paraId="6E4C1E33" w14:textId="792F6A48" w:rsidR="008256A7" w:rsidRDefault="008256A7" w:rsidP="008256A7">
      <w:pPr>
        <w:spacing w:after="0" w:line="240" w:lineRule="auto"/>
        <w:rPr>
          <w:rFonts w:eastAsia="Verdana" w:cs="Verdana"/>
          <w:color w:val="0563C1" w:themeColor="hyperlink"/>
          <w:szCs w:val="28"/>
          <w:u w:val="single"/>
        </w:rPr>
      </w:pPr>
    </w:p>
    <w:p w14:paraId="2B0D51C1" w14:textId="39062DDC" w:rsidR="008256A7" w:rsidRDefault="008256A7" w:rsidP="008256A7">
      <w:pPr>
        <w:spacing w:after="0" w:line="240" w:lineRule="auto"/>
        <w:rPr>
          <w:rFonts w:eastAsia="Verdana" w:cs="Verdana"/>
          <w:color w:val="0563C1" w:themeColor="hyperlink"/>
          <w:szCs w:val="28"/>
          <w:u w:val="single"/>
        </w:rPr>
      </w:pPr>
    </w:p>
    <w:p w14:paraId="3D1A151B" w14:textId="2CA891E3" w:rsidR="008256A7" w:rsidRDefault="008256A7" w:rsidP="008256A7">
      <w:pPr>
        <w:spacing w:after="0" w:line="240" w:lineRule="auto"/>
        <w:rPr>
          <w:rFonts w:eastAsia="Verdana" w:cs="Verdana"/>
          <w:color w:val="0563C1" w:themeColor="hyperlink"/>
          <w:szCs w:val="28"/>
          <w:u w:val="single"/>
        </w:rPr>
      </w:pPr>
    </w:p>
    <w:p w14:paraId="59F18C94" w14:textId="22AADED0" w:rsidR="008256A7" w:rsidRDefault="008256A7" w:rsidP="008256A7">
      <w:pPr>
        <w:spacing w:after="0" w:line="240" w:lineRule="auto"/>
        <w:rPr>
          <w:rFonts w:eastAsia="Verdana" w:cs="Verdana"/>
          <w:color w:val="0563C1" w:themeColor="hyperlink"/>
          <w:szCs w:val="28"/>
          <w:u w:val="single"/>
        </w:rPr>
      </w:pPr>
    </w:p>
    <w:p w14:paraId="10328B43" w14:textId="7E153791" w:rsidR="008256A7" w:rsidRDefault="008256A7" w:rsidP="008256A7">
      <w:pPr>
        <w:spacing w:after="0" w:line="240" w:lineRule="auto"/>
        <w:rPr>
          <w:rFonts w:eastAsia="Verdana" w:cs="Verdana"/>
          <w:color w:val="0563C1" w:themeColor="hyperlink"/>
          <w:szCs w:val="28"/>
          <w:u w:val="single"/>
        </w:rPr>
      </w:pPr>
    </w:p>
    <w:p w14:paraId="0F01B8A7" w14:textId="5015A5A0" w:rsidR="008256A7" w:rsidRDefault="008256A7" w:rsidP="008256A7">
      <w:pPr>
        <w:spacing w:after="0" w:line="240" w:lineRule="auto"/>
        <w:rPr>
          <w:rFonts w:eastAsia="Verdana" w:cs="Verdana"/>
          <w:color w:val="0563C1" w:themeColor="hyperlink"/>
          <w:szCs w:val="28"/>
          <w:u w:val="single"/>
        </w:rPr>
      </w:pPr>
    </w:p>
    <w:p w14:paraId="697FC57C" w14:textId="65C8287F" w:rsidR="008256A7" w:rsidRDefault="008256A7" w:rsidP="008256A7">
      <w:pPr>
        <w:spacing w:after="0" w:line="240" w:lineRule="auto"/>
        <w:rPr>
          <w:rFonts w:eastAsia="Verdana" w:cs="Verdana"/>
          <w:color w:val="0563C1" w:themeColor="hyperlink"/>
          <w:szCs w:val="28"/>
          <w:u w:val="single"/>
        </w:rPr>
      </w:pPr>
    </w:p>
    <w:p w14:paraId="4AC6730B" w14:textId="3A383DD8" w:rsidR="008256A7" w:rsidRDefault="008256A7" w:rsidP="008256A7">
      <w:pPr>
        <w:spacing w:after="0" w:line="240" w:lineRule="auto"/>
        <w:rPr>
          <w:rFonts w:eastAsia="Verdana" w:cs="Verdana"/>
          <w:color w:val="0563C1" w:themeColor="hyperlink"/>
          <w:szCs w:val="28"/>
          <w:u w:val="single"/>
        </w:rPr>
      </w:pPr>
    </w:p>
    <w:p w14:paraId="1AA960F0" w14:textId="6EF88604" w:rsidR="008256A7" w:rsidRDefault="008256A7" w:rsidP="008256A7">
      <w:pPr>
        <w:spacing w:after="0" w:line="240" w:lineRule="auto"/>
        <w:rPr>
          <w:rFonts w:eastAsia="Verdana" w:cs="Verdana"/>
          <w:color w:val="0563C1" w:themeColor="hyperlink"/>
          <w:szCs w:val="28"/>
          <w:u w:val="single"/>
        </w:rPr>
      </w:pPr>
    </w:p>
    <w:p w14:paraId="4F3A3572" w14:textId="07214922" w:rsidR="008256A7" w:rsidRDefault="008256A7" w:rsidP="008256A7">
      <w:pPr>
        <w:spacing w:after="0" w:line="240" w:lineRule="auto"/>
        <w:rPr>
          <w:rFonts w:eastAsia="Verdana" w:cs="Verdana"/>
          <w:color w:val="0563C1" w:themeColor="hyperlink"/>
          <w:szCs w:val="28"/>
          <w:u w:val="single"/>
        </w:rPr>
      </w:pPr>
    </w:p>
    <w:p w14:paraId="22FF545A" w14:textId="3853C09C" w:rsidR="008256A7" w:rsidRDefault="008256A7" w:rsidP="008256A7">
      <w:pPr>
        <w:spacing w:after="0" w:line="240" w:lineRule="auto"/>
        <w:rPr>
          <w:rFonts w:eastAsia="Verdana" w:cs="Verdana"/>
          <w:color w:val="0563C1" w:themeColor="hyperlink"/>
          <w:szCs w:val="28"/>
          <w:u w:val="single"/>
        </w:rPr>
      </w:pPr>
    </w:p>
    <w:p w14:paraId="0010F831" w14:textId="260E2946" w:rsidR="008256A7" w:rsidRDefault="008256A7" w:rsidP="008256A7">
      <w:pPr>
        <w:spacing w:after="0" w:line="240" w:lineRule="auto"/>
        <w:rPr>
          <w:rFonts w:eastAsia="Verdana" w:cs="Verdana"/>
          <w:color w:val="0563C1" w:themeColor="hyperlink"/>
          <w:szCs w:val="28"/>
          <w:u w:val="single"/>
        </w:rPr>
      </w:pPr>
    </w:p>
    <w:p w14:paraId="08522220" w14:textId="51F3CF82" w:rsidR="008256A7" w:rsidRDefault="008256A7" w:rsidP="008256A7">
      <w:pPr>
        <w:spacing w:after="0" w:line="240" w:lineRule="auto"/>
        <w:rPr>
          <w:rFonts w:eastAsia="Verdana" w:cs="Verdana"/>
          <w:color w:val="0563C1" w:themeColor="hyperlink"/>
          <w:szCs w:val="28"/>
          <w:u w:val="single"/>
        </w:rPr>
      </w:pPr>
    </w:p>
    <w:p w14:paraId="116C9CAD" w14:textId="0EC34249" w:rsidR="008256A7" w:rsidRDefault="008256A7" w:rsidP="008256A7">
      <w:pPr>
        <w:spacing w:after="0" w:line="240" w:lineRule="auto"/>
        <w:rPr>
          <w:rFonts w:eastAsia="Verdana" w:cs="Verdana"/>
          <w:color w:val="0563C1" w:themeColor="hyperlink"/>
          <w:szCs w:val="28"/>
          <w:u w:val="single"/>
        </w:rPr>
      </w:pPr>
    </w:p>
    <w:p w14:paraId="73D2AF27" w14:textId="77777777" w:rsidR="008256A7" w:rsidRPr="008256A7" w:rsidRDefault="008256A7" w:rsidP="008256A7">
      <w:pPr>
        <w:spacing w:after="0" w:line="240" w:lineRule="auto"/>
        <w:rPr>
          <w:rFonts w:cstheme="minorBidi"/>
          <w:bCs/>
          <w:i/>
          <w:iCs/>
          <w:szCs w:val="28"/>
        </w:rPr>
      </w:pPr>
    </w:p>
    <w:p w14:paraId="2AAE8B3C" w14:textId="77777777" w:rsidR="0086761E" w:rsidRPr="0086761E" w:rsidRDefault="0086761E" w:rsidP="0086761E">
      <w:pPr>
        <w:tabs>
          <w:tab w:val="left" w:pos="3940"/>
        </w:tabs>
        <w:spacing w:line="240" w:lineRule="auto"/>
        <w:jc w:val="center"/>
        <w:rPr>
          <w:rFonts w:eastAsia="Verdana" w:cs="Verdana"/>
          <w:b/>
          <w:bCs/>
          <w:sz w:val="32"/>
          <w:szCs w:val="32"/>
          <w:u w:val="single"/>
        </w:rPr>
      </w:pPr>
      <w:r w:rsidRPr="0086761E">
        <w:rPr>
          <w:rFonts w:eastAsia="Verdana" w:cs="Verdana"/>
          <w:b/>
          <w:bCs/>
          <w:sz w:val="32"/>
          <w:szCs w:val="32"/>
          <w:u w:val="single"/>
        </w:rPr>
        <w:lastRenderedPageBreak/>
        <w:t>Additional Articles/websites/videoclips/handouts</w:t>
      </w:r>
    </w:p>
    <w:p w14:paraId="0520507F" w14:textId="77777777" w:rsidR="0086761E" w:rsidRPr="0086761E" w:rsidRDefault="00000000" w:rsidP="0086761E">
      <w:pPr>
        <w:spacing w:line="240" w:lineRule="auto"/>
        <w:rPr>
          <w:rFonts w:eastAsia="Verdana" w:cs="Verdana"/>
          <w:color w:val="0070C0"/>
          <w:szCs w:val="28"/>
          <w:u w:val="single"/>
        </w:rPr>
      </w:pPr>
      <w:hyperlink r:id="rId86" w:history="1">
        <w:r w:rsidR="0086761E" w:rsidRPr="0086761E">
          <w:rPr>
            <w:rFonts w:eastAsia="Verdana" w:cs="Verdana"/>
            <w:color w:val="0070C0"/>
            <w:szCs w:val="28"/>
            <w:u w:val="single"/>
          </w:rPr>
          <w:t>https://unboxedtechnology.com/the-importance-of-coaching-at-the-workplace/</w:t>
        </w:r>
      </w:hyperlink>
    </w:p>
    <w:p w14:paraId="43BCC77E" w14:textId="77777777" w:rsidR="0086761E" w:rsidRPr="0086761E" w:rsidRDefault="00000000" w:rsidP="0086761E">
      <w:pPr>
        <w:spacing w:line="240" w:lineRule="auto"/>
        <w:rPr>
          <w:rFonts w:eastAsia="Verdana" w:cs="Verdana"/>
          <w:color w:val="0070C0"/>
          <w:u w:val="single"/>
        </w:rPr>
      </w:pPr>
      <w:hyperlink r:id="rId87" w:history="1">
        <w:r w:rsidR="0086761E" w:rsidRPr="0086761E">
          <w:rPr>
            <w:rFonts w:eastAsia="Verdana" w:cs="Verdana"/>
            <w:color w:val="0070C0"/>
            <w:u w:val="single"/>
          </w:rPr>
          <w:t>Why You Should Coach Your Team - businessnewsdaily.com</w:t>
        </w:r>
      </w:hyperlink>
    </w:p>
    <w:p w14:paraId="3C3DFED2" w14:textId="77777777" w:rsidR="0086761E" w:rsidRPr="0086761E" w:rsidRDefault="00000000" w:rsidP="0086761E">
      <w:pPr>
        <w:spacing w:line="240" w:lineRule="auto"/>
        <w:rPr>
          <w:rFonts w:eastAsia="Verdana" w:cs="Verdana"/>
          <w:color w:val="0070C0"/>
        </w:rPr>
      </w:pPr>
      <w:hyperlink r:id="rId88" w:anchor="v=onepage&amp;q&amp;f=false" w:history="1">
        <w:r w:rsidR="0086761E" w:rsidRPr="0086761E">
          <w:rPr>
            <w:rFonts w:eastAsia="Verdana" w:cs="Verdana"/>
            <w:color w:val="0070C0"/>
            <w:u w:val="single"/>
          </w:rPr>
          <w:t>Coaching and Mentoring - Nigel MacLennan - Google Books</w:t>
        </w:r>
      </w:hyperlink>
    </w:p>
    <w:p w14:paraId="31659428" w14:textId="77777777" w:rsidR="0086761E" w:rsidRPr="0086761E" w:rsidRDefault="00000000" w:rsidP="0086761E">
      <w:pPr>
        <w:spacing w:line="240" w:lineRule="auto"/>
        <w:rPr>
          <w:rFonts w:eastAsia="Verdana" w:cs="Verdana"/>
          <w:color w:val="0070C0"/>
          <w:u w:val="single"/>
        </w:rPr>
      </w:pPr>
      <w:hyperlink r:id="rId89" w:history="1">
        <w:r w:rsidR="0086761E" w:rsidRPr="0086761E">
          <w:rPr>
            <w:rFonts w:eastAsia="Verdana" w:cs="Verdana"/>
            <w:color w:val="0070C0"/>
            <w:u w:val="single"/>
          </w:rPr>
          <w:t>What is the GROW Coaching Model? (incl. Questions + Examples) (positivepsychology.com)</w:t>
        </w:r>
      </w:hyperlink>
    </w:p>
    <w:p w14:paraId="20F1A284" w14:textId="77777777" w:rsidR="0086761E" w:rsidRPr="0086761E" w:rsidRDefault="0086761E" w:rsidP="0086761E">
      <w:pPr>
        <w:spacing w:after="0" w:line="240" w:lineRule="auto"/>
        <w:rPr>
          <w:rFonts w:eastAsia="Verdana" w:cs="Verdana"/>
          <w:color w:val="0070C0"/>
          <w:u w:val="single"/>
        </w:rPr>
      </w:pPr>
      <w:r w:rsidRPr="0086761E">
        <w:rPr>
          <w:rFonts w:eastAsia="Times New Roman" w:cs="Arial"/>
          <w:color w:val="0070C0"/>
          <w:szCs w:val="28"/>
        </w:rPr>
        <w:t xml:space="preserve">ASTD Coaching Self-Assessment Form,” Source:  </w:t>
      </w:r>
      <w:proofErr w:type="spellStart"/>
      <w:r w:rsidRPr="0086761E">
        <w:rPr>
          <w:rFonts w:eastAsia="Times New Roman" w:cs="Arial"/>
          <w:color w:val="0070C0"/>
          <w:szCs w:val="28"/>
        </w:rPr>
        <w:t>TeamSTEPPS</w:t>
      </w:r>
      <w:proofErr w:type="spellEnd"/>
      <w:r w:rsidRPr="0086761E">
        <w:rPr>
          <w:rFonts w:eastAsia="Times New Roman" w:cs="Arial"/>
          <w:color w:val="0070C0"/>
          <w:szCs w:val="28"/>
        </w:rPr>
        <w:t>® 2.0 (Module 9. Coaching Workshop),</w:t>
      </w:r>
      <w:r w:rsidRPr="0086761E">
        <w:rPr>
          <w:rFonts w:eastAsia="Verdana" w:cs="Verdana"/>
        </w:rPr>
        <w:t xml:space="preserve"> </w:t>
      </w:r>
      <w:hyperlink r:id="rId90" w:history="1">
        <w:r w:rsidRPr="0086761E">
          <w:rPr>
            <w:rFonts w:eastAsia="Verdana" w:cs="Verdana"/>
            <w:color w:val="0070C0"/>
            <w:u w:val="single"/>
          </w:rPr>
          <w:t>Self-Assessment Form (ahrq.gov)</w:t>
        </w:r>
      </w:hyperlink>
    </w:p>
    <w:p w14:paraId="70F46F94" w14:textId="77777777" w:rsidR="0086761E" w:rsidRPr="0086761E" w:rsidRDefault="00000000" w:rsidP="0086761E">
      <w:pPr>
        <w:tabs>
          <w:tab w:val="left" w:pos="1568"/>
        </w:tabs>
        <w:spacing w:line="240" w:lineRule="auto"/>
        <w:rPr>
          <w:rFonts w:eastAsia="Verdana" w:cs="Verdana"/>
          <w:color w:val="0070C0"/>
        </w:rPr>
      </w:pPr>
      <w:hyperlink r:id="rId91" w:history="1">
        <w:r w:rsidR="0086761E" w:rsidRPr="0086761E">
          <w:rPr>
            <w:rFonts w:eastAsia="Verdana" w:cs="Verdana"/>
            <w:color w:val="0070C0"/>
            <w:u w:val="single"/>
          </w:rPr>
          <w:t>Best coaching conversation - YouTube</w:t>
        </w:r>
      </w:hyperlink>
    </w:p>
    <w:p w14:paraId="6C69617F" w14:textId="77777777" w:rsidR="0086761E" w:rsidRPr="0086761E" w:rsidRDefault="00000000" w:rsidP="0086761E">
      <w:pPr>
        <w:tabs>
          <w:tab w:val="left" w:pos="1568"/>
        </w:tabs>
        <w:spacing w:line="240" w:lineRule="auto"/>
        <w:rPr>
          <w:rFonts w:eastAsia="Verdana" w:cs="Verdana"/>
          <w:color w:val="0070C0"/>
        </w:rPr>
      </w:pPr>
      <w:hyperlink r:id="rId92" w:history="1">
        <w:r w:rsidR="0086761E" w:rsidRPr="0086761E">
          <w:rPr>
            <w:rFonts w:eastAsia="Verdana" w:cs="Verdana"/>
            <w:color w:val="0070C0"/>
            <w:u w:val="single"/>
          </w:rPr>
          <w:t xml:space="preserve">Up In </w:t>
        </w:r>
        <w:proofErr w:type="gramStart"/>
        <w:r w:rsidR="0086761E" w:rsidRPr="0086761E">
          <w:rPr>
            <w:rFonts w:eastAsia="Verdana" w:cs="Verdana"/>
            <w:color w:val="0070C0"/>
            <w:u w:val="single"/>
          </w:rPr>
          <w:t>The</w:t>
        </w:r>
        <w:proofErr w:type="gramEnd"/>
        <w:r w:rsidR="0086761E" w:rsidRPr="0086761E">
          <w:rPr>
            <w:rFonts w:eastAsia="Verdana" w:cs="Verdana"/>
            <w:color w:val="0070C0"/>
            <w:u w:val="single"/>
          </w:rPr>
          <w:t xml:space="preserve"> Air: Coaching Leadership Style - YouTube</w:t>
        </w:r>
      </w:hyperlink>
    </w:p>
    <w:p w14:paraId="21CE3229" w14:textId="77777777" w:rsidR="0086761E" w:rsidRPr="0086761E" w:rsidRDefault="00000000" w:rsidP="0086761E">
      <w:pPr>
        <w:tabs>
          <w:tab w:val="left" w:pos="1568"/>
        </w:tabs>
        <w:spacing w:line="240" w:lineRule="auto"/>
        <w:rPr>
          <w:rFonts w:eastAsia="Verdana" w:cs="Verdana"/>
          <w:color w:val="0070C0"/>
        </w:rPr>
      </w:pPr>
      <w:hyperlink r:id="rId93" w:history="1">
        <w:r w:rsidR="0086761E" w:rsidRPr="0086761E">
          <w:rPr>
            <w:rFonts w:eastAsia="Verdana" w:cs="Verdana"/>
            <w:color w:val="0070C0"/>
            <w:u w:val="single"/>
          </w:rPr>
          <w:t>The Coaching Habit: The Kickstart Question - YouTube</w:t>
        </w:r>
      </w:hyperlink>
    </w:p>
    <w:p w14:paraId="7E670D75" w14:textId="77777777" w:rsidR="0086761E" w:rsidRPr="0086761E" w:rsidRDefault="00000000" w:rsidP="0086761E">
      <w:pPr>
        <w:tabs>
          <w:tab w:val="left" w:pos="1568"/>
        </w:tabs>
        <w:spacing w:line="240" w:lineRule="auto"/>
        <w:rPr>
          <w:rFonts w:eastAsia="Verdana" w:cs="Verdana"/>
          <w:color w:val="0070C0"/>
        </w:rPr>
      </w:pPr>
      <w:hyperlink r:id="rId94" w:history="1">
        <w:r w:rsidR="0086761E" w:rsidRPr="0086761E">
          <w:rPr>
            <w:rFonts w:eastAsia="Verdana" w:cs="Verdana"/>
            <w:color w:val="0070C0"/>
            <w:u w:val="single"/>
          </w:rPr>
          <w:t>Great Questions to Use When Coaching Someone - YouTube</w:t>
        </w:r>
      </w:hyperlink>
    </w:p>
    <w:p w14:paraId="527C350B" w14:textId="77777777" w:rsidR="0086761E" w:rsidRPr="0086761E" w:rsidRDefault="00000000" w:rsidP="0086761E">
      <w:pPr>
        <w:tabs>
          <w:tab w:val="left" w:pos="1568"/>
        </w:tabs>
        <w:spacing w:line="240" w:lineRule="auto"/>
        <w:rPr>
          <w:rFonts w:eastAsia="Verdana" w:cs="Verdana"/>
          <w:color w:val="0070C0"/>
        </w:rPr>
      </w:pPr>
      <w:hyperlink r:id="rId95" w:history="1">
        <w:r w:rsidR="0086761E" w:rsidRPr="0086761E">
          <w:rPr>
            <w:rFonts w:eastAsia="Verdana" w:cs="Verdana"/>
            <w:color w:val="0070C0"/>
            <w:u w:val="single"/>
          </w:rPr>
          <w:t>The GROW model in action - YouTube</w:t>
        </w:r>
      </w:hyperlink>
    </w:p>
    <w:p w14:paraId="020BC470" w14:textId="77777777" w:rsidR="0086761E" w:rsidRPr="0086761E" w:rsidRDefault="00000000" w:rsidP="0086761E">
      <w:pPr>
        <w:tabs>
          <w:tab w:val="left" w:pos="1568"/>
        </w:tabs>
        <w:spacing w:line="240" w:lineRule="auto"/>
        <w:rPr>
          <w:rFonts w:eastAsia="Verdana" w:cs="Verdana"/>
          <w:color w:val="0070C0"/>
          <w:u w:val="single"/>
        </w:rPr>
      </w:pPr>
      <w:hyperlink r:id="rId96" w:history="1">
        <w:r w:rsidR="0086761E" w:rsidRPr="0086761E">
          <w:rPr>
            <w:rFonts w:eastAsia="Verdana" w:cs="Verdana"/>
            <w:color w:val="0070C0"/>
            <w:u w:val="single"/>
          </w:rPr>
          <w:t>GROW for coaching and problem solving (live role play) - YouTube</w:t>
        </w:r>
      </w:hyperlink>
    </w:p>
    <w:p w14:paraId="187B9D36" w14:textId="77777777" w:rsidR="0086761E" w:rsidRPr="0086761E" w:rsidRDefault="0086761E" w:rsidP="0086761E">
      <w:pPr>
        <w:jc w:val="center"/>
        <w:rPr>
          <w:rFonts w:eastAsia="Verdana" w:cs="Verdana"/>
          <w:b/>
          <w:bCs/>
          <w:sz w:val="32"/>
          <w:szCs w:val="32"/>
          <w:u w:val="single"/>
        </w:rPr>
      </w:pPr>
      <w:r w:rsidRPr="0086761E">
        <w:rPr>
          <w:rFonts w:eastAsia="Verdana" w:cs="Verdana"/>
          <w:b/>
          <w:bCs/>
          <w:sz w:val="32"/>
          <w:szCs w:val="32"/>
          <w:u w:val="single"/>
        </w:rPr>
        <w:t>Training Resources for APS Supervisors</w:t>
      </w:r>
    </w:p>
    <w:p w14:paraId="594ACDA6" w14:textId="77777777" w:rsidR="0086761E" w:rsidRPr="0086761E" w:rsidRDefault="0086761E" w:rsidP="0086761E">
      <w:pPr>
        <w:spacing w:after="0" w:line="240" w:lineRule="auto"/>
        <w:rPr>
          <w:rFonts w:eastAsia="Times New Roman"/>
          <w:szCs w:val="28"/>
        </w:rPr>
      </w:pPr>
      <w:r w:rsidRPr="0086761E">
        <w:rPr>
          <w:rFonts w:eastAsiaTheme="minorEastAsia" w:cstheme="minorBidi"/>
          <w:color w:val="000000" w:themeColor="text1"/>
          <w:kern w:val="24"/>
          <w:szCs w:val="28"/>
        </w:rPr>
        <w:t>Center APS Technical Assistance Resource</w:t>
      </w:r>
    </w:p>
    <w:p w14:paraId="25C05084" w14:textId="77777777" w:rsidR="0086761E" w:rsidRPr="0086761E" w:rsidRDefault="00000000" w:rsidP="0086761E">
      <w:pPr>
        <w:spacing w:after="0" w:line="240" w:lineRule="auto"/>
        <w:rPr>
          <w:rFonts w:eastAsia="Times New Roman"/>
          <w:color w:val="0070C0"/>
          <w:szCs w:val="28"/>
        </w:rPr>
      </w:pPr>
      <w:hyperlink r:id="rId97" w:history="1">
        <w:r w:rsidR="0086761E" w:rsidRPr="0086761E">
          <w:rPr>
            <w:rFonts w:eastAsiaTheme="minorEastAsia" w:cstheme="minorBidi"/>
            <w:color w:val="0070C0"/>
            <w:kern w:val="24"/>
            <w:szCs w:val="28"/>
            <w:u w:val="single"/>
          </w:rPr>
          <w:t>https://apstarc.acl.gov/Education/toolkits.aspx</w:t>
        </w:r>
      </w:hyperlink>
      <w:r w:rsidR="0086761E" w:rsidRPr="0086761E">
        <w:rPr>
          <w:rFonts w:eastAsiaTheme="minorEastAsia" w:cstheme="minorBidi"/>
          <w:color w:val="0070C0"/>
          <w:kern w:val="24"/>
          <w:szCs w:val="28"/>
        </w:rPr>
        <w:t> </w:t>
      </w:r>
    </w:p>
    <w:p w14:paraId="5DDDB16A" w14:textId="77777777" w:rsidR="0086761E" w:rsidRPr="0086761E" w:rsidRDefault="0086761E" w:rsidP="0086761E">
      <w:pPr>
        <w:spacing w:after="0" w:line="240" w:lineRule="auto"/>
        <w:rPr>
          <w:rFonts w:eastAsiaTheme="minorEastAsia" w:cstheme="minorBidi"/>
          <w:color w:val="000000" w:themeColor="text1"/>
          <w:kern w:val="24"/>
          <w:szCs w:val="28"/>
        </w:rPr>
      </w:pPr>
    </w:p>
    <w:p w14:paraId="1CEC2B11" w14:textId="77777777" w:rsidR="0086761E" w:rsidRPr="0086761E" w:rsidRDefault="0086761E" w:rsidP="0086761E">
      <w:pPr>
        <w:spacing w:after="0" w:line="240" w:lineRule="auto"/>
        <w:rPr>
          <w:rFonts w:eastAsia="Times New Roman"/>
          <w:szCs w:val="28"/>
        </w:rPr>
      </w:pPr>
      <w:r w:rsidRPr="0086761E">
        <w:rPr>
          <w:rFonts w:eastAsiaTheme="minorEastAsia" w:cstheme="minorBidi"/>
          <w:color w:val="000000" w:themeColor="text1"/>
          <w:kern w:val="24"/>
          <w:szCs w:val="28"/>
        </w:rPr>
        <w:t>APSWI Adult Protective Services Workforce Innovations</w:t>
      </w:r>
    </w:p>
    <w:p w14:paraId="2B3CF2CF" w14:textId="77777777" w:rsidR="0086761E" w:rsidRPr="0086761E" w:rsidRDefault="00000000" w:rsidP="0086761E">
      <w:pPr>
        <w:spacing w:after="0" w:line="240" w:lineRule="auto"/>
        <w:rPr>
          <w:rFonts w:eastAsia="Times New Roman"/>
          <w:color w:val="0070C0"/>
          <w:szCs w:val="28"/>
        </w:rPr>
      </w:pPr>
      <w:hyperlink r:id="rId98" w:history="1">
        <w:r w:rsidR="0086761E" w:rsidRPr="0086761E">
          <w:rPr>
            <w:rFonts w:eastAsiaTheme="minorEastAsia" w:cstheme="minorBidi"/>
            <w:color w:val="0070C0"/>
            <w:kern w:val="24"/>
            <w:szCs w:val="28"/>
            <w:u w:val="single"/>
          </w:rPr>
          <w:t>https://theacademy.sdsu.edu/programs/apswi/</w:t>
        </w:r>
      </w:hyperlink>
      <w:r w:rsidR="0086761E" w:rsidRPr="0086761E">
        <w:rPr>
          <w:rFonts w:eastAsiaTheme="minorEastAsia" w:cstheme="minorBidi"/>
          <w:color w:val="0070C0"/>
          <w:kern w:val="24"/>
          <w:szCs w:val="28"/>
        </w:rPr>
        <w:t xml:space="preserve"> </w:t>
      </w:r>
    </w:p>
    <w:p w14:paraId="6A145FDD" w14:textId="0B255369" w:rsidR="0086761E" w:rsidRDefault="0086761E" w:rsidP="0008737C">
      <w:pPr>
        <w:pStyle w:val="ListParagraph"/>
        <w:numPr>
          <w:ilvl w:val="0"/>
          <w:numId w:val="0"/>
        </w:numPr>
        <w:spacing w:after="0" w:line="240" w:lineRule="auto"/>
        <w:ind w:left="720"/>
        <w:jc w:val="center"/>
        <w:rPr>
          <w:b/>
          <w:bCs/>
          <w:noProof/>
        </w:rPr>
      </w:pPr>
    </w:p>
    <w:p w14:paraId="31FD9460" w14:textId="6831E750" w:rsidR="0086761E" w:rsidRDefault="0086761E" w:rsidP="0008737C">
      <w:pPr>
        <w:pStyle w:val="ListParagraph"/>
        <w:numPr>
          <w:ilvl w:val="0"/>
          <w:numId w:val="0"/>
        </w:numPr>
        <w:spacing w:after="0" w:line="240" w:lineRule="auto"/>
        <w:ind w:left="720"/>
        <w:jc w:val="center"/>
        <w:rPr>
          <w:b/>
          <w:bCs/>
          <w:noProof/>
        </w:rPr>
      </w:pPr>
    </w:p>
    <w:p w14:paraId="5D83C9FE" w14:textId="23E8FEA0" w:rsidR="0086761E" w:rsidRDefault="0086761E" w:rsidP="0008737C">
      <w:pPr>
        <w:pStyle w:val="ListParagraph"/>
        <w:numPr>
          <w:ilvl w:val="0"/>
          <w:numId w:val="0"/>
        </w:numPr>
        <w:spacing w:after="0" w:line="240" w:lineRule="auto"/>
        <w:ind w:left="720"/>
        <w:jc w:val="center"/>
        <w:rPr>
          <w:b/>
          <w:bCs/>
          <w:noProof/>
        </w:rPr>
      </w:pPr>
    </w:p>
    <w:p w14:paraId="3C7D0270" w14:textId="22D35303" w:rsidR="0086761E" w:rsidRDefault="0086761E" w:rsidP="0008737C">
      <w:pPr>
        <w:pStyle w:val="ListParagraph"/>
        <w:numPr>
          <w:ilvl w:val="0"/>
          <w:numId w:val="0"/>
        </w:numPr>
        <w:spacing w:after="0" w:line="240" w:lineRule="auto"/>
        <w:ind w:left="720"/>
        <w:jc w:val="center"/>
        <w:rPr>
          <w:b/>
          <w:bCs/>
          <w:noProof/>
        </w:rPr>
      </w:pPr>
    </w:p>
    <w:p w14:paraId="20246924" w14:textId="2FE255C2" w:rsidR="0086761E" w:rsidRDefault="0086761E" w:rsidP="0008737C">
      <w:pPr>
        <w:pStyle w:val="ListParagraph"/>
        <w:numPr>
          <w:ilvl w:val="0"/>
          <w:numId w:val="0"/>
        </w:numPr>
        <w:spacing w:after="0" w:line="240" w:lineRule="auto"/>
        <w:ind w:left="720"/>
        <w:jc w:val="center"/>
        <w:rPr>
          <w:b/>
          <w:bCs/>
          <w:noProof/>
        </w:rPr>
      </w:pPr>
    </w:p>
    <w:p w14:paraId="1900B87D" w14:textId="4BB2520D" w:rsidR="0086761E" w:rsidRDefault="0086761E" w:rsidP="0008737C">
      <w:pPr>
        <w:pStyle w:val="ListParagraph"/>
        <w:numPr>
          <w:ilvl w:val="0"/>
          <w:numId w:val="0"/>
        </w:numPr>
        <w:spacing w:after="0" w:line="240" w:lineRule="auto"/>
        <w:ind w:left="720"/>
        <w:jc w:val="center"/>
        <w:rPr>
          <w:b/>
          <w:bCs/>
          <w:noProof/>
        </w:rPr>
      </w:pPr>
    </w:p>
    <w:p w14:paraId="130290DF" w14:textId="647C6DD0" w:rsidR="0086761E" w:rsidRDefault="0086761E" w:rsidP="0008737C">
      <w:pPr>
        <w:pStyle w:val="ListParagraph"/>
        <w:numPr>
          <w:ilvl w:val="0"/>
          <w:numId w:val="0"/>
        </w:numPr>
        <w:spacing w:after="0" w:line="240" w:lineRule="auto"/>
        <w:ind w:left="720"/>
        <w:jc w:val="center"/>
        <w:rPr>
          <w:b/>
          <w:bCs/>
          <w:noProof/>
        </w:rPr>
      </w:pPr>
    </w:p>
    <w:p w14:paraId="148DA440" w14:textId="18E2DD01" w:rsidR="0086761E" w:rsidRDefault="0086761E" w:rsidP="0008737C">
      <w:pPr>
        <w:pStyle w:val="ListParagraph"/>
        <w:numPr>
          <w:ilvl w:val="0"/>
          <w:numId w:val="0"/>
        </w:numPr>
        <w:spacing w:after="0" w:line="240" w:lineRule="auto"/>
        <w:ind w:left="720"/>
        <w:jc w:val="center"/>
        <w:rPr>
          <w:b/>
          <w:bCs/>
          <w:noProof/>
        </w:rPr>
      </w:pPr>
    </w:p>
    <w:p w14:paraId="0F49BA84" w14:textId="15EB64D7" w:rsidR="00DA5DC5" w:rsidRPr="008256A7" w:rsidRDefault="00DA5DC5" w:rsidP="008256A7">
      <w:pPr>
        <w:spacing w:line="216" w:lineRule="auto"/>
        <w:ind w:left="360" w:hanging="360"/>
        <w:jc w:val="center"/>
        <w:textAlignment w:val="baseline"/>
        <w:rPr>
          <w:rFonts w:ascii="Calibri" w:hAnsi="Calibri" w:cs="Calibri"/>
          <w:b/>
          <w:bCs/>
          <w:szCs w:val="28"/>
        </w:rPr>
      </w:pPr>
      <w:bookmarkStart w:id="27" w:name="_Hlk98776626"/>
      <w:r w:rsidRPr="008256A7">
        <w:rPr>
          <w:rFonts w:ascii="Calibri" w:hAnsi="Calibri" w:cs="Calibri"/>
          <w:b/>
          <w:bCs/>
          <w:szCs w:val="28"/>
        </w:rPr>
        <w:lastRenderedPageBreak/>
        <w:t>Ready – Set – Go! 5 - Minute Coaching Questions</w:t>
      </w:r>
    </w:p>
    <w:p w14:paraId="02885940" w14:textId="77777777" w:rsidR="00DA5DC5" w:rsidRPr="00DA5DC5" w:rsidRDefault="00DA5DC5" w:rsidP="00E32978">
      <w:pPr>
        <w:pStyle w:val="ListParagraph"/>
        <w:numPr>
          <w:ilvl w:val="0"/>
          <w:numId w:val="0"/>
        </w:numPr>
        <w:ind w:left="360"/>
        <w:contextualSpacing w:val="0"/>
        <w:jc w:val="center"/>
        <w:textAlignment w:val="baseline"/>
        <w:rPr>
          <w:rFonts w:ascii="Calibri" w:hAnsi="Calibri" w:cs="Calibri"/>
          <w:b/>
          <w:bCs/>
          <w:szCs w:val="28"/>
        </w:rPr>
      </w:pPr>
    </w:p>
    <w:p w14:paraId="471BC447" w14:textId="4C1F256B" w:rsidR="00DA5DC5" w:rsidRPr="00DA5DC5" w:rsidRDefault="00DA5DC5" w:rsidP="00A40CFE">
      <w:pPr>
        <w:pStyle w:val="ListParagraph"/>
        <w:numPr>
          <w:ilvl w:val="0"/>
          <w:numId w:val="8"/>
        </w:numPr>
        <w:spacing w:after="0"/>
        <w:contextualSpacing w:val="0"/>
        <w:textAlignment w:val="baseline"/>
        <w:rPr>
          <w:rFonts w:ascii="Calibri" w:eastAsia="Times New Roman" w:hAnsi="Calibri" w:cs="Calibri"/>
          <w:color w:val="002060"/>
          <w:szCs w:val="28"/>
        </w:rPr>
      </w:pPr>
      <w:r w:rsidRPr="00643977">
        <w:rPr>
          <w:rFonts w:ascii="Calibri" w:eastAsiaTheme="minorEastAsia" w:hAnsi="Calibri" w:cs="Calibri"/>
          <w:b/>
          <w:bCs/>
          <w:color w:val="000000" w:themeColor="text1"/>
          <w:kern w:val="24"/>
          <w:szCs w:val="28"/>
        </w:rPr>
        <w:t xml:space="preserve">What options do you see </w:t>
      </w:r>
      <w:r>
        <w:rPr>
          <w:rFonts w:ascii="Calibri" w:eastAsiaTheme="minorEastAsia" w:hAnsi="Calibri" w:cs="Calibri"/>
          <w:b/>
          <w:bCs/>
          <w:color w:val="000000" w:themeColor="text1"/>
          <w:kern w:val="24"/>
          <w:szCs w:val="28"/>
        </w:rPr>
        <w:t xml:space="preserve">regarding </w:t>
      </w:r>
      <w:r w:rsidRPr="00643977">
        <w:rPr>
          <w:rFonts w:ascii="Calibri" w:eastAsiaTheme="minorEastAsia" w:hAnsi="Calibri" w:cs="Calibri"/>
          <w:b/>
          <w:bCs/>
          <w:color w:val="000000" w:themeColor="text1"/>
          <w:kern w:val="24"/>
          <w:szCs w:val="28"/>
        </w:rPr>
        <w:t>this situation</w:t>
      </w:r>
      <w:r>
        <w:rPr>
          <w:rFonts w:ascii="Calibri" w:eastAsiaTheme="minorEastAsia" w:hAnsi="Calibri" w:cs="Calibri"/>
          <w:b/>
          <w:bCs/>
          <w:color w:val="000000" w:themeColor="text1"/>
          <w:kern w:val="24"/>
          <w:szCs w:val="28"/>
        </w:rPr>
        <w:t>?</w:t>
      </w:r>
    </w:p>
    <w:p w14:paraId="61EB45EC" w14:textId="77777777" w:rsidR="00DA5DC5" w:rsidRPr="00DA5DC5" w:rsidRDefault="00DA5DC5" w:rsidP="00E32978">
      <w:pPr>
        <w:pStyle w:val="ListParagraph"/>
        <w:numPr>
          <w:ilvl w:val="0"/>
          <w:numId w:val="0"/>
        </w:numPr>
        <w:spacing w:after="0"/>
        <w:ind w:left="720"/>
        <w:contextualSpacing w:val="0"/>
        <w:textAlignment w:val="baseline"/>
        <w:rPr>
          <w:rFonts w:ascii="Calibri" w:eastAsia="Times New Roman" w:hAnsi="Calibri" w:cs="Calibri"/>
          <w:color w:val="002060"/>
          <w:szCs w:val="28"/>
        </w:rPr>
      </w:pPr>
    </w:p>
    <w:p w14:paraId="6890E6A3" w14:textId="1194B935" w:rsidR="00DA5DC5" w:rsidRPr="00E32978" w:rsidRDefault="00DA5DC5" w:rsidP="00A40CFE">
      <w:pPr>
        <w:pStyle w:val="ListParagraph"/>
        <w:numPr>
          <w:ilvl w:val="0"/>
          <w:numId w:val="8"/>
        </w:numPr>
        <w:spacing w:after="0"/>
        <w:contextualSpacing w:val="0"/>
        <w:textAlignment w:val="baseline"/>
        <w:rPr>
          <w:rFonts w:ascii="Calibri" w:eastAsia="Times New Roman" w:hAnsi="Calibri" w:cs="Calibri"/>
          <w:color w:val="002060"/>
          <w:szCs w:val="28"/>
        </w:rPr>
      </w:pPr>
      <w:r w:rsidRPr="00DA5DC5">
        <w:rPr>
          <w:rFonts w:ascii="Calibri" w:eastAsiaTheme="minorEastAsia" w:hAnsi="Calibri" w:cs="Calibri"/>
          <w:b/>
          <w:bCs/>
          <w:color w:val="000000" w:themeColor="text1"/>
          <w:kern w:val="24"/>
          <w:szCs w:val="28"/>
        </w:rPr>
        <w:t>What do you see as a challenge?</w:t>
      </w:r>
    </w:p>
    <w:p w14:paraId="1191F3E2" w14:textId="77777777" w:rsidR="00E32978" w:rsidRPr="00E32978" w:rsidRDefault="00E32978" w:rsidP="00E32978">
      <w:pPr>
        <w:pStyle w:val="ListParagraph"/>
        <w:numPr>
          <w:ilvl w:val="0"/>
          <w:numId w:val="0"/>
        </w:numPr>
        <w:ind w:left="360"/>
        <w:contextualSpacing w:val="0"/>
        <w:rPr>
          <w:rFonts w:ascii="Calibri" w:eastAsia="Times New Roman" w:hAnsi="Calibri" w:cs="Calibri"/>
          <w:color w:val="002060"/>
          <w:szCs w:val="28"/>
        </w:rPr>
      </w:pPr>
    </w:p>
    <w:p w14:paraId="19ECDF8C" w14:textId="77777777" w:rsidR="00DA5DC5" w:rsidRPr="00643977" w:rsidRDefault="00DA5DC5" w:rsidP="00A40CFE">
      <w:pPr>
        <w:pStyle w:val="ListParagraph"/>
        <w:numPr>
          <w:ilvl w:val="0"/>
          <w:numId w:val="8"/>
        </w:numPr>
        <w:spacing w:after="0"/>
        <w:contextualSpacing w:val="0"/>
        <w:textAlignment w:val="baseline"/>
        <w:rPr>
          <w:rFonts w:ascii="Calibri" w:hAnsi="Calibri" w:cs="Calibri"/>
          <w:color w:val="002060"/>
          <w:szCs w:val="28"/>
        </w:rPr>
      </w:pPr>
      <w:r w:rsidRPr="00643977">
        <w:rPr>
          <w:rFonts w:ascii="Calibri" w:eastAsiaTheme="minorEastAsia" w:hAnsi="Calibri" w:cs="Calibri"/>
          <w:b/>
          <w:bCs/>
          <w:color w:val="000000" w:themeColor="text1"/>
          <w:kern w:val="24"/>
          <w:szCs w:val="28"/>
        </w:rPr>
        <w:t xml:space="preserve">What are your thoughts about the best way to </w:t>
      </w:r>
      <w:r>
        <w:rPr>
          <w:rFonts w:ascii="Calibri" w:eastAsiaTheme="minorEastAsia" w:hAnsi="Calibri" w:cs="Calibri"/>
          <w:b/>
          <w:bCs/>
          <w:color w:val="000000" w:themeColor="text1"/>
          <w:kern w:val="24"/>
          <w:szCs w:val="28"/>
        </w:rPr>
        <w:t>approach</w:t>
      </w:r>
      <w:r w:rsidRPr="00643977">
        <w:rPr>
          <w:rFonts w:ascii="Calibri" w:eastAsiaTheme="minorEastAsia" w:hAnsi="Calibri" w:cs="Calibri"/>
          <w:b/>
          <w:bCs/>
          <w:color w:val="000000" w:themeColor="text1"/>
          <w:kern w:val="24"/>
          <w:szCs w:val="28"/>
        </w:rPr>
        <w:t xml:space="preserve"> this?</w:t>
      </w:r>
    </w:p>
    <w:p w14:paraId="2F48B9A7" w14:textId="77777777" w:rsidR="00DA5DC5" w:rsidRPr="00643977" w:rsidRDefault="00DA5DC5" w:rsidP="00E32978">
      <w:pPr>
        <w:pStyle w:val="ListParagraph"/>
        <w:numPr>
          <w:ilvl w:val="0"/>
          <w:numId w:val="0"/>
        </w:numPr>
        <w:ind w:left="360"/>
        <w:contextualSpacing w:val="0"/>
        <w:textAlignment w:val="baseline"/>
        <w:rPr>
          <w:rFonts w:ascii="Calibri" w:hAnsi="Calibri" w:cs="Calibri"/>
          <w:color w:val="002060"/>
          <w:szCs w:val="28"/>
        </w:rPr>
      </w:pPr>
    </w:p>
    <w:p w14:paraId="14071390" w14:textId="77777777" w:rsidR="00DA5DC5" w:rsidRPr="00643977" w:rsidRDefault="00DA5DC5" w:rsidP="00A40CFE">
      <w:pPr>
        <w:pStyle w:val="ListParagraph"/>
        <w:numPr>
          <w:ilvl w:val="0"/>
          <w:numId w:val="8"/>
        </w:numPr>
        <w:spacing w:after="0"/>
        <w:contextualSpacing w:val="0"/>
        <w:textAlignment w:val="baseline"/>
        <w:rPr>
          <w:rFonts w:ascii="Calibri" w:hAnsi="Calibri" w:cs="Calibri"/>
          <w:color w:val="002060"/>
          <w:szCs w:val="28"/>
        </w:rPr>
      </w:pPr>
      <w:r w:rsidRPr="00643977">
        <w:rPr>
          <w:rFonts w:ascii="Calibri" w:eastAsiaTheme="minorEastAsia" w:hAnsi="Calibri" w:cs="Calibri"/>
          <w:b/>
          <w:bCs/>
          <w:color w:val="000000" w:themeColor="text1"/>
          <w:kern w:val="24"/>
          <w:szCs w:val="28"/>
        </w:rPr>
        <w:t>What might get in the way?</w:t>
      </w:r>
    </w:p>
    <w:p w14:paraId="6E863142" w14:textId="77777777" w:rsidR="00DA5DC5" w:rsidRPr="00643977" w:rsidRDefault="00DA5DC5" w:rsidP="00E32978">
      <w:pPr>
        <w:pStyle w:val="ListParagraph"/>
        <w:numPr>
          <w:ilvl w:val="0"/>
          <w:numId w:val="0"/>
        </w:numPr>
        <w:ind w:left="360"/>
        <w:contextualSpacing w:val="0"/>
        <w:textAlignment w:val="baseline"/>
        <w:rPr>
          <w:rFonts w:ascii="Calibri" w:hAnsi="Calibri" w:cs="Calibri"/>
          <w:color w:val="002060"/>
          <w:szCs w:val="28"/>
        </w:rPr>
      </w:pPr>
    </w:p>
    <w:p w14:paraId="2D1CA8CA" w14:textId="77777777" w:rsidR="00DA5DC5" w:rsidRPr="00643977" w:rsidRDefault="00DA5DC5" w:rsidP="00A40CFE">
      <w:pPr>
        <w:pStyle w:val="ListParagraph"/>
        <w:numPr>
          <w:ilvl w:val="0"/>
          <w:numId w:val="8"/>
        </w:numPr>
        <w:spacing w:after="0"/>
        <w:contextualSpacing w:val="0"/>
        <w:textAlignment w:val="baseline"/>
        <w:rPr>
          <w:rFonts w:ascii="Calibri" w:hAnsi="Calibri" w:cs="Calibri"/>
          <w:color w:val="002060"/>
          <w:szCs w:val="28"/>
        </w:rPr>
      </w:pPr>
      <w:r w:rsidRPr="00643977">
        <w:rPr>
          <w:rFonts w:ascii="Calibri" w:eastAsiaTheme="minorEastAsia" w:hAnsi="Calibri" w:cs="Calibri"/>
          <w:b/>
          <w:bCs/>
          <w:color w:val="000000" w:themeColor="text1"/>
          <w:kern w:val="24"/>
          <w:szCs w:val="28"/>
        </w:rPr>
        <w:t>What do you think the next step?</w:t>
      </w:r>
    </w:p>
    <w:p w14:paraId="3F8411F1" w14:textId="77777777" w:rsidR="00DA5DC5" w:rsidRPr="00643977" w:rsidRDefault="00DA5DC5" w:rsidP="00E32978">
      <w:pPr>
        <w:pStyle w:val="ListParagraph"/>
        <w:numPr>
          <w:ilvl w:val="0"/>
          <w:numId w:val="0"/>
        </w:numPr>
        <w:ind w:left="360"/>
        <w:contextualSpacing w:val="0"/>
        <w:textAlignment w:val="baseline"/>
        <w:rPr>
          <w:rFonts w:ascii="Calibri" w:hAnsi="Calibri" w:cs="Calibri"/>
          <w:color w:val="002060"/>
          <w:szCs w:val="28"/>
        </w:rPr>
      </w:pPr>
    </w:p>
    <w:p w14:paraId="48B12C1B" w14:textId="77777777" w:rsidR="00DA5DC5" w:rsidRPr="00643977" w:rsidRDefault="00DA5DC5" w:rsidP="00A40CFE">
      <w:pPr>
        <w:pStyle w:val="ListParagraph"/>
        <w:numPr>
          <w:ilvl w:val="0"/>
          <w:numId w:val="8"/>
        </w:numPr>
        <w:spacing w:after="0"/>
        <w:contextualSpacing w:val="0"/>
        <w:textAlignment w:val="baseline"/>
        <w:rPr>
          <w:rFonts w:ascii="Calibri" w:hAnsi="Calibri" w:cs="Calibri"/>
          <w:color w:val="002060"/>
          <w:szCs w:val="28"/>
        </w:rPr>
      </w:pPr>
      <w:r w:rsidRPr="00643977">
        <w:rPr>
          <w:rFonts w:ascii="Calibri" w:eastAsiaTheme="minorEastAsia" w:hAnsi="Calibri" w:cs="Calibri"/>
          <w:b/>
          <w:bCs/>
          <w:color w:val="000000" w:themeColor="text1"/>
          <w:kern w:val="24"/>
          <w:szCs w:val="28"/>
        </w:rPr>
        <w:t>How can I support you?</w:t>
      </w:r>
    </w:p>
    <w:p w14:paraId="4FF5F4AE" w14:textId="77777777" w:rsidR="00DA5DC5" w:rsidRPr="00643977" w:rsidRDefault="00DA5DC5" w:rsidP="00E32978">
      <w:pPr>
        <w:pStyle w:val="ListParagraph"/>
        <w:numPr>
          <w:ilvl w:val="0"/>
          <w:numId w:val="0"/>
        </w:numPr>
        <w:ind w:left="360"/>
        <w:contextualSpacing w:val="0"/>
        <w:textAlignment w:val="baseline"/>
        <w:rPr>
          <w:rFonts w:ascii="Calibri" w:hAnsi="Calibri" w:cs="Calibri"/>
          <w:color w:val="002060"/>
          <w:szCs w:val="28"/>
        </w:rPr>
      </w:pPr>
    </w:p>
    <w:p w14:paraId="29B88E21" w14:textId="77777777" w:rsidR="00DA5DC5" w:rsidRPr="00643977" w:rsidRDefault="00DA5DC5" w:rsidP="00A40CFE">
      <w:pPr>
        <w:pStyle w:val="ListParagraph"/>
        <w:numPr>
          <w:ilvl w:val="0"/>
          <w:numId w:val="8"/>
        </w:numPr>
        <w:spacing w:after="0"/>
        <w:contextualSpacing w:val="0"/>
        <w:textAlignment w:val="baseline"/>
        <w:rPr>
          <w:rFonts w:ascii="Calibri" w:hAnsi="Calibri" w:cs="Calibri"/>
          <w:color w:val="002060"/>
          <w:szCs w:val="28"/>
        </w:rPr>
      </w:pPr>
      <w:r w:rsidRPr="00643977">
        <w:rPr>
          <w:rFonts w:ascii="Calibri" w:eastAsiaTheme="minorEastAsia" w:hAnsi="Calibri" w:cs="Calibri"/>
          <w:b/>
          <w:bCs/>
          <w:color w:val="000000" w:themeColor="text1"/>
          <w:kern w:val="24"/>
          <w:szCs w:val="28"/>
        </w:rPr>
        <w:t>When can I check back with you?</w:t>
      </w:r>
    </w:p>
    <w:bookmarkEnd w:id="27"/>
    <w:p w14:paraId="349488E4" w14:textId="77777777" w:rsidR="00DA5DC5" w:rsidRDefault="00DA5DC5" w:rsidP="008A528D">
      <w:pPr>
        <w:spacing w:after="0"/>
        <w:jc w:val="center"/>
        <w:rPr>
          <w:rFonts w:eastAsia="Verdana" w:cs="Verdana"/>
          <w:b/>
        </w:rPr>
      </w:pPr>
    </w:p>
    <w:p w14:paraId="5E471463" w14:textId="77777777" w:rsidR="00DA5DC5" w:rsidRDefault="00DA5DC5" w:rsidP="008A528D">
      <w:pPr>
        <w:spacing w:after="0"/>
        <w:jc w:val="center"/>
        <w:rPr>
          <w:rFonts w:eastAsia="Verdana" w:cs="Verdana"/>
          <w:b/>
        </w:rPr>
      </w:pPr>
    </w:p>
    <w:p w14:paraId="7E75F898" w14:textId="77777777" w:rsidR="00DA5DC5" w:rsidRDefault="00DA5DC5" w:rsidP="008A528D">
      <w:pPr>
        <w:spacing w:after="0"/>
        <w:jc w:val="center"/>
        <w:rPr>
          <w:rFonts w:eastAsia="Verdana" w:cs="Verdana"/>
          <w:b/>
        </w:rPr>
      </w:pPr>
    </w:p>
    <w:p w14:paraId="332CCF16" w14:textId="77777777" w:rsidR="00DA5DC5" w:rsidRDefault="00DA5DC5" w:rsidP="008A528D">
      <w:pPr>
        <w:spacing w:after="0"/>
        <w:jc w:val="center"/>
        <w:rPr>
          <w:rFonts w:eastAsia="Verdana" w:cs="Verdana"/>
          <w:b/>
        </w:rPr>
      </w:pPr>
    </w:p>
    <w:p w14:paraId="07C6695C" w14:textId="77777777" w:rsidR="00DA5DC5" w:rsidRDefault="00DA5DC5" w:rsidP="008A528D">
      <w:pPr>
        <w:spacing w:after="0"/>
        <w:jc w:val="center"/>
        <w:rPr>
          <w:rFonts w:eastAsia="Verdana" w:cs="Verdana"/>
          <w:b/>
        </w:rPr>
      </w:pPr>
    </w:p>
    <w:p w14:paraId="4590C792" w14:textId="1157AFC3" w:rsidR="00DA5DC5" w:rsidRDefault="00DA5DC5" w:rsidP="00F1072A">
      <w:pPr>
        <w:spacing w:after="0"/>
        <w:rPr>
          <w:rFonts w:eastAsia="Verdana" w:cs="Verdana"/>
          <w:b/>
        </w:rPr>
      </w:pPr>
    </w:p>
    <w:p w14:paraId="6BFE8695" w14:textId="77777777" w:rsidR="008256A7" w:rsidRDefault="008256A7" w:rsidP="00F1072A">
      <w:pPr>
        <w:spacing w:after="0"/>
        <w:rPr>
          <w:rFonts w:eastAsia="Verdana" w:cs="Verdana"/>
          <w:b/>
        </w:rPr>
      </w:pPr>
    </w:p>
    <w:p w14:paraId="0B4D6291" w14:textId="77777777" w:rsidR="00DA5DC5" w:rsidRDefault="00DA5DC5" w:rsidP="00F1072A">
      <w:pPr>
        <w:spacing w:after="0"/>
        <w:rPr>
          <w:rFonts w:eastAsia="Verdana" w:cs="Verdana"/>
          <w:b/>
        </w:rPr>
      </w:pPr>
    </w:p>
    <w:p w14:paraId="5C7C7083" w14:textId="723F8E92" w:rsidR="008A528D" w:rsidRPr="008A528D" w:rsidRDefault="008A528D" w:rsidP="008A528D">
      <w:pPr>
        <w:spacing w:after="0"/>
        <w:jc w:val="center"/>
        <w:rPr>
          <w:rFonts w:eastAsia="Verdana" w:cs="Verdana"/>
          <w:b/>
        </w:rPr>
      </w:pPr>
      <w:r w:rsidRPr="008A528D">
        <w:rPr>
          <w:rFonts w:eastAsia="Verdana" w:cs="Verdana"/>
          <w:b/>
        </w:rPr>
        <w:lastRenderedPageBreak/>
        <w:t>Are You Ready to Give Healthy Feedback?</w:t>
      </w:r>
    </w:p>
    <w:p w14:paraId="2CF53206" w14:textId="77777777" w:rsidR="008A528D" w:rsidRPr="008A528D" w:rsidRDefault="008A528D" w:rsidP="008A528D">
      <w:pPr>
        <w:spacing w:after="0"/>
        <w:jc w:val="center"/>
        <w:rPr>
          <w:rFonts w:eastAsia="Verdana" w:cs="Verdana"/>
          <w:b/>
        </w:rPr>
      </w:pPr>
      <w:r w:rsidRPr="008A528D">
        <w:rPr>
          <w:rFonts w:eastAsia="Verdana" w:cs="Verdana"/>
          <w:b/>
        </w:rPr>
        <w:t xml:space="preserve">Brené Brown’s 10-Step Preparation Checklist </w:t>
      </w:r>
    </w:p>
    <w:p w14:paraId="558CE140" w14:textId="77777777" w:rsidR="008A528D" w:rsidRPr="008A528D" w:rsidRDefault="008A528D" w:rsidP="008A528D">
      <w:pPr>
        <w:rPr>
          <w:rFonts w:eastAsia="Verdana" w:cs="Verdana"/>
          <w:b/>
          <w:sz w:val="24"/>
          <w:szCs w:val="24"/>
        </w:rPr>
      </w:pPr>
    </w:p>
    <w:p w14:paraId="18AA429F" w14:textId="77777777" w:rsidR="008A528D" w:rsidRPr="008A528D" w:rsidRDefault="008A528D" w:rsidP="008A528D">
      <w:pPr>
        <w:rPr>
          <w:rFonts w:eastAsia="Verdana" w:cs="Verdana"/>
          <w:b/>
          <w:sz w:val="24"/>
          <w:szCs w:val="24"/>
        </w:rPr>
      </w:pPr>
      <w:r w:rsidRPr="008A528D">
        <w:rPr>
          <w:rFonts w:eastAsia="Verdana" w:cs="Verdana"/>
          <w:b/>
          <w:sz w:val="24"/>
          <w:szCs w:val="24"/>
        </w:rPr>
        <w:t xml:space="preserve"> 1.  I’m ready to sit next to you rather than across from you.</w:t>
      </w:r>
    </w:p>
    <w:p w14:paraId="56CA9697"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2.  I’m willing to put the problem in front of us rather than between us (or sliding it toward you).</w:t>
      </w:r>
    </w:p>
    <w:p w14:paraId="35000DFA"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3.  I’m ready to listen, ask questions, and accept that I may not fully understand the issue.</w:t>
      </w:r>
    </w:p>
    <w:p w14:paraId="5E24F19B"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4.  I want to acknowledge what you do well instead of picking apart your mistakes.</w:t>
      </w:r>
    </w:p>
    <w:p w14:paraId="4A55B394"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5.  I recognize your strengths and how you can use them to address your challenges.</w:t>
      </w:r>
    </w:p>
    <w:p w14:paraId="54D720A9"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6.  I can hold you accountable without shaming or blaming you.</w:t>
      </w:r>
    </w:p>
    <w:p w14:paraId="5C0CE2D0"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7.  I’m willing to own my part.</w:t>
      </w:r>
    </w:p>
    <w:p w14:paraId="75662338"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8.  I can genuinely thank you for your efforts rather than criticize you or your failings.</w:t>
      </w:r>
    </w:p>
    <w:p w14:paraId="6A621D7E"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 xml:space="preserve"> 9.  I can talk about how resolving these challenges will lead to your growth and opportunity.</w:t>
      </w:r>
    </w:p>
    <w:p w14:paraId="5112583E" w14:textId="77777777" w:rsidR="008A528D" w:rsidRPr="008A528D" w:rsidRDefault="008A528D" w:rsidP="008A528D">
      <w:pPr>
        <w:ind w:right="-360"/>
        <w:rPr>
          <w:rFonts w:eastAsia="Verdana" w:cs="Verdana"/>
          <w:b/>
          <w:sz w:val="24"/>
          <w:szCs w:val="24"/>
        </w:rPr>
      </w:pPr>
      <w:r w:rsidRPr="008A528D">
        <w:rPr>
          <w:rFonts w:eastAsia="Verdana" w:cs="Verdana"/>
          <w:b/>
          <w:sz w:val="24"/>
          <w:szCs w:val="24"/>
        </w:rPr>
        <w:t>10. I can model the vulnerability and openness that I expect to see from you.</w:t>
      </w:r>
    </w:p>
    <w:p w14:paraId="52453A37" w14:textId="79E2BA66" w:rsidR="0086761E" w:rsidRDefault="0086761E" w:rsidP="0008737C">
      <w:pPr>
        <w:pStyle w:val="ListParagraph"/>
        <w:numPr>
          <w:ilvl w:val="0"/>
          <w:numId w:val="0"/>
        </w:numPr>
        <w:spacing w:after="0" w:line="240" w:lineRule="auto"/>
        <w:ind w:left="720"/>
        <w:jc w:val="center"/>
        <w:rPr>
          <w:b/>
          <w:bCs/>
          <w:noProof/>
        </w:rPr>
      </w:pPr>
    </w:p>
    <w:p w14:paraId="0A15DC9C" w14:textId="03BD0266" w:rsidR="008A528D" w:rsidRDefault="008A528D" w:rsidP="0008737C">
      <w:pPr>
        <w:pStyle w:val="ListParagraph"/>
        <w:numPr>
          <w:ilvl w:val="0"/>
          <w:numId w:val="0"/>
        </w:numPr>
        <w:spacing w:after="0" w:line="240" w:lineRule="auto"/>
        <w:ind w:left="720"/>
        <w:jc w:val="center"/>
        <w:rPr>
          <w:b/>
          <w:bCs/>
          <w:noProof/>
        </w:rPr>
      </w:pPr>
    </w:p>
    <w:p w14:paraId="0511BF9A" w14:textId="14F0216F" w:rsidR="008A528D" w:rsidRDefault="008A528D" w:rsidP="0008737C">
      <w:pPr>
        <w:pStyle w:val="ListParagraph"/>
        <w:numPr>
          <w:ilvl w:val="0"/>
          <w:numId w:val="0"/>
        </w:numPr>
        <w:spacing w:after="0" w:line="240" w:lineRule="auto"/>
        <w:ind w:left="720"/>
        <w:jc w:val="center"/>
        <w:rPr>
          <w:b/>
          <w:bCs/>
          <w:noProof/>
        </w:rPr>
      </w:pPr>
    </w:p>
    <w:p w14:paraId="5B3F526D" w14:textId="2749F4CB" w:rsidR="008A528D" w:rsidRDefault="008A528D" w:rsidP="0008737C">
      <w:pPr>
        <w:pStyle w:val="ListParagraph"/>
        <w:numPr>
          <w:ilvl w:val="0"/>
          <w:numId w:val="0"/>
        </w:numPr>
        <w:spacing w:after="0" w:line="240" w:lineRule="auto"/>
        <w:ind w:left="720"/>
        <w:jc w:val="center"/>
        <w:rPr>
          <w:b/>
          <w:bCs/>
          <w:noProof/>
        </w:rPr>
      </w:pPr>
    </w:p>
    <w:p w14:paraId="6FBEC4E3" w14:textId="77777777" w:rsidR="00F1072A" w:rsidRDefault="00F1072A" w:rsidP="00F1072A">
      <w:pPr>
        <w:spacing w:before="280" w:after="280" w:line="480" w:lineRule="auto"/>
        <w:ind w:right="-432"/>
        <w:rPr>
          <w:rFonts w:eastAsia="Verdana" w:cs="Verdana"/>
          <w:b/>
          <w:color w:val="000000"/>
        </w:rPr>
      </w:pPr>
    </w:p>
    <w:p w14:paraId="4220DA42" w14:textId="049427BD" w:rsidR="008A528D" w:rsidRPr="008A528D" w:rsidRDefault="008A528D" w:rsidP="00F1072A">
      <w:pPr>
        <w:spacing w:before="280" w:after="280" w:line="480" w:lineRule="auto"/>
        <w:ind w:right="-432"/>
        <w:jc w:val="center"/>
        <w:rPr>
          <w:rFonts w:eastAsia="Verdana" w:cs="Verdana"/>
          <w:b/>
          <w:color w:val="000000"/>
        </w:rPr>
      </w:pPr>
      <w:r w:rsidRPr="008A528D">
        <w:rPr>
          <w:rFonts w:eastAsia="Verdana" w:cs="Verdana"/>
          <w:b/>
          <w:color w:val="000000"/>
        </w:rPr>
        <w:lastRenderedPageBreak/>
        <w:t>Power Questions…</w:t>
      </w:r>
    </w:p>
    <w:p w14:paraId="0161ED92" w14:textId="77777777" w:rsidR="008A528D" w:rsidRPr="008A528D" w:rsidRDefault="008A528D" w:rsidP="008A528D">
      <w:pPr>
        <w:spacing w:before="280" w:after="280"/>
        <w:ind w:left="720" w:right="-432"/>
        <w:rPr>
          <w:rFonts w:ascii="Times New Roman" w:eastAsia="Times New Roman" w:hAnsi="Times New Roman"/>
          <w:color w:val="000000"/>
          <w:sz w:val="24"/>
          <w:szCs w:val="24"/>
        </w:rPr>
      </w:pPr>
      <w:bookmarkStart w:id="28" w:name="_heading=h.1t3h5sf" w:colFirst="0" w:colLast="0"/>
      <w:bookmarkEnd w:id="28"/>
      <w:r w:rsidRPr="008A528D">
        <w:rPr>
          <w:rFonts w:ascii="Times New Roman" w:eastAsia="Times New Roman" w:hAnsi="Times New Roman"/>
          <w:b/>
          <w:color w:val="000000"/>
          <w:sz w:val="24"/>
          <w:szCs w:val="24"/>
        </w:rPr>
        <w:t>Listening</w:t>
      </w:r>
      <w:r w:rsidRPr="008A528D">
        <w:rPr>
          <w:rFonts w:ascii="Times New Roman" w:eastAsia="Times New Roman" w:hAnsi="Times New Roman"/>
          <w:color w:val="000000"/>
          <w:sz w:val="24"/>
          <w:szCs w:val="24"/>
        </w:rPr>
        <w:t xml:space="preserve">. “Tell me what’s going on.” “What got you to this point?” “What happened to bring </w:t>
      </w:r>
    </w:p>
    <w:p w14:paraId="24E3BA7B" w14:textId="77777777" w:rsidR="008A528D" w:rsidRPr="008A528D" w:rsidRDefault="008A528D" w:rsidP="008A528D">
      <w:pPr>
        <w:spacing w:before="280" w:after="280"/>
        <w:ind w:left="720" w:right="-432"/>
        <w:rPr>
          <w:rFonts w:ascii="Times New Roman" w:eastAsia="Times New Roman" w:hAnsi="Times New Roman"/>
          <w:color w:val="000000"/>
          <w:sz w:val="24"/>
          <w:szCs w:val="24"/>
        </w:rPr>
      </w:pPr>
      <w:r w:rsidRPr="008A528D">
        <w:rPr>
          <w:rFonts w:ascii="Times New Roman" w:eastAsia="Times New Roman" w:hAnsi="Times New Roman"/>
          <w:color w:val="000000"/>
          <w:sz w:val="24"/>
          <w:szCs w:val="24"/>
        </w:rPr>
        <w:t>you two to this place?”</w:t>
      </w:r>
    </w:p>
    <w:p w14:paraId="72C3D819" w14:textId="22B1CD08" w:rsidR="008A528D" w:rsidRPr="008A528D" w:rsidRDefault="003D16C9" w:rsidP="003D16C9">
      <w:pPr>
        <w:pBdr>
          <w:top w:val="nil"/>
          <w:left w:val="nil"/>
          <w:bottom w:val="nil"/>
          <w:right w:val="nil"/>
          <w:between w:val="nil"/>
        </w:pBdr>
        <w:spacing w:before="240" w:after="0"/>
        <w:ind w:left="720" w:right="-432" w:hanging="360"/>
        <w:rPr>
          <w:rFonts w:ascii="Times New Roman" w:eastAsia="Times New Roman" w:hAnsi="Times New Roman"/>
          <w:color w:val="000000"/>
          <w:sz w:val="24"/>
          <w:szCs w:val="24"/>
        </w:rPr>
      </w:pPr>
      <w:r>
        <w:rPr>
          <w:rFonts w:ascii="Times New Roman" w:eastAsia="Times New Roman" w:hAnsi="Times New Roman"/>
          <w:b/>
          <w:color w:val="000000"/>
          <w:sz w:val="24"/>
          <w:szCs w:val="24"/>
        </w:rPr>
        <w:tab/>
      </w:r>
      <w:r w:rsidR="008A528D" w:rsidRPr="008A528D">
        <w:rPr>
          <w:rFonts w:ascii="Times New Roman" w:eastAsia="Times New Roman" w:hAnsi="Times New Roman"/>
          <w:b/>
          <w:color w:val="000000"/>
          <w:sz w:val="24"/>
          <w:szCs w:val="24"/>
        </w:rPr>
        <w:t>Clarifying purpose</w:t>
      </w:r>
      <w:r w:rsidR="008A528D" w:rsidRPr="008A528D">
        <w:rPr>
          <w:rFonts w:ascii="Times New Roman" w:eastAsia="Times New Roman" w:hAnsi="Times New Roman"/>
          <w:color w:val="000000"/>
          <w:sz w:val="24"/>
          <w:szCs w:val="24"/>
        </w:rPr>
        <w:t xml:space="preserve">. “What’s important about this for you?” “What matters most for you in all of this?” </w:t>
      </w:r>
    </w:p>
    <w:p w14:paraId="5E462E5E" w14:textId="1A136FCB" w:rsidR="008A528D" w:rsidRPr="008A528D" w:rsidRDefault="003D16C9" w:rsidP="008A528D">
      <w:pPr>
        <w:pBdr>
          <w:top w:val="nil"/>
          <w:left w:val="nil"/>
          <w:bottom w:val="nil"/>
          <w:right w:val="nil"/>
          <w:between w:val="nil"/>
        </w:pBdr>
        <w:spacing w:after="0"/>
        <w:ind w:left="720" w:right="-432" w:hanging="360"/>
        <w:rPr>
          <w:rFonts w:ascii="Times New Roman" w:eastAsia="Times New Roman" w:hAnsi="Times New Roman"/>
          <w:color w:val="000000"/>
          <w:sz w:val="24"/>
          <w:szCs w:val="24"/>
        </w:rPr>
      </w:pPr>
      <w:r>
        <w:rPr>
          <w:rFonts w:ascii="Times New Roman" w:eastAsia="Times New Roman" w:hAnsi="Times New Roman"/>
          <w:b/>
          <w:color w:val="000000"/>
          <w:sz w:val="24"/>
          <w:szCs w:val="24"/>
        </w:rPr>
        <w:tab/>
      </w:r>
      <w:r w:rsidR="008A528D" w:rsidRPr="008A528D">
        <w:rPr>
          <w:rFonts w:ascii="Times New Roman" w:eastAsia="Times New Roman" w:hAnsi="Times New Roman"/>
          <w:b/>
          <w:color w:val="000000"/>
          <w:sz w:val="24"/>
          <w:szCs w:val="24"/>
        </w:rPr>
        <w:t>Equipping</w:t>
      </w:r>
      <w:r w:rsidR="008A528D" w:rsidRPr="008A528D">
        <w:rPr>
          <w:rFonts w:ascii="Times New Roman" w:eastAsia="Times New Roman" w:hAnsi="Times New Roman"/>
          <w:color w:val="000000"/>
          <w:sz w:val="24"/>
          <w:szCs w:val="24"/>
        </w:rPr>
        <w:t xml:space="preserve">.  “What strengths, needs, wants are evident in the other’s communication style?”  </w:t>
      </w:r>
    </w:p>
    <w:p w14:paraId="1B82A134" w14:textId="2E5DD984" w:rsidR="008A528D" w:rsidRPr="008A528D" w:rsidRDefault="003D16C9" w:rsidP="008A528D">
      <w:pPr>
        <w:pBdr>
          <w:top w:val="nil"/>
          <w:left w:val="nil"/>
          <w:bottom w:val="nil"/>
          <w:right w:val="nil"/>
          <w:between w:val="nil"/>
        </w:pBdr>
        <w:spacing w:after="0"/>
        <w:ind w:left="720" w:right="-432" w:hanging="360"/>
        <w:rPr>
          <w:rFonts w:ascii="Times New Roman" w:eastAsia="Times New Roman" w:hAnsi="Times New Roman"/>
          <w:color w:val="000000"/>
          <w:sz w:val="24"/>
          <w:szCs w:val="24"/>
        </w:rPr>
      </w:pPr>
      <w:r>
        <w:rPr>
          <w:rFonts w:ascii="Times New Roman" w:eastAsia="Times New Roman" w:hAnsi="Times New Roman"/>
          <w:color w:val="000000"/>
          <w:sz w:val="24"/>
          <w:szCs w:val="24"/>
        </w:rPr>
        <w:tab/>
      </w:r>
      <w:r w:rsidR="008A528D" w:rsidRPr="008A528D">
        <w:rPr>
          <w:rFonts w:ascii="Times New Roman" w:eastAsia="Times New Roman" w:hAnsi="Times New Roman"/>
          <w:color w:val="000000"/>
          <w:sz w:val="24"/>
          <w:szCs w:val="24"/>
        </w:rPr>
        <w:t>“Where do your strengths, needs and wants fit in all of this?”  “What strengths could you draw from to effectively engage the other?”  “How might you approach this difficulty if your communication style was similar to theirs?”</w:t>
      </w:r>
    </w:p>
    <w:p w14:paraId="7D6F0FE5" w14:textId="77777777" w:rsidR="008A528D" w:rsidRPr="008A528D" w:rsidRDefault="008A528D" w:rsidP="008A528D">
      <w:pPr>
        <w:spacing w:after="0"/>
        <w:ind w:left="720" w:right="-432"/>
        <w:rPr>
          <w:rFonts w:ascii="Times New Roman" w:eastAsia="Times New Roman" w:hAnsi="Times New Roman"/>
          <w:color w:val="000000"/>
          <w:sz w:val="24"/>
          <w:szCs w:val="24"/>
        </w:rPr>
      </w:pPr>
    </w:p>
    <w:p w14:paraId="28C1B363" w14:textId="77777777" w:rsidR="008A528D" w:rsidRPr="008A528D" w:rsidRDefault="008A528D" w:rsidP="008A528D">
      <w:pPr>
        <w:spacing w:after="0"/>
        <w:ind w:left="720" w:right="-432"/>
        <w:rPr>
          <w:rFonts w:ascii="Times New Roman" w:eastAsia="Times New Roman" w:hAnsi="Times New Roman"/>
          <w:color w:val="000000"/>
          <w:sz w:val="24"/>
          <w:szCs w:val="24"/>
        </w:rPr>
      </w:pPr>
      <w:r w:rsidRPr="008A528D">
        <w:rPr>
          <w:rFonts w:ascii="Times New Roman" w:eastAsia="Times New Roman" w:hAnsi="Times New Roman"/>
          <w:b/>
          <w:color w:val="000000"/>
          <w:sz w:val="24"/>
          <w:szCs w:val="24"/>
        </w:rPr>
        <w:t>Exploring options</w:t>
      </w:r>
      <w:r w:rsidRPr="008A528D">
        <w:rPr>
          <w:rFonts w:ascii="Times New Roman" w:eastAsia="Times New Roman" w:hAnsi="Times New Roman"/>
          <w:color w:val="000000"/>
          <w:sz w:val="24"/>
          <w:szCs w:val="24"/>
        </w:rPr>
        <w:t xml:space="preserve">. “What have you tried to work this out?”  What did you discover in those </w:t>
      </w:r>
    </w:p>
    <w:p w14:paraId="2A0BA5B9" w14:textId="77777777" w:rsidR="008A528D" w:rsidRPr="008A528D" w:rsidRDefault="008A528D" w:rsidP="008A528D">
      <w:pPr>
        <w:spacing w:after="0"/>
        <w:ind w:left="720" w:right="-432"/>
        <w:rPr>
          <w:rFonts w:ascii="Times New Roman" w:eastAsia="Times New Roman" w:hAnsi="Times New Roman"/>
          <w:color w:val="000000"/>
          <w:sz w:val="24"/>
          <w:szCs w:val="24"/>
        </w:rPr>
      </w:pPr>
      <w:r w:rsidRPr="008A528D">
        <w:rPr>
          <w:rFonts w:ascii="Times New Roman" w:eastAsia="Times New Roman" w:hAnsi="Times New Roman"/>
          <w:color w:val="000000"/>
          <w:sz w:val="24"/>
          <w:szCs w:val="24"/>
        </w:rPr>
        <w:t>efforts?” “What seems to have worked well?” “What else might work?”</w:t>
      </w:r>
    </w:p>
    <w:p w14:paraId="1BE16BFF" w14:textId="77777777" w:rsidR="008A528D" w:rsidRPr="008A528D" w:rsidRDefault="008A528D" w:rsidP="008A528D">
      <w:pPr>
        <w:spacing w:after="0"/>
        <w:ind w:left="720" w:right="-432"/>
        <w:rPr>
          <w:rFonts w:ascii="Times New Roman" w:eastAsia="Times New Roman" w:hAnsi="Times New Roman"/>
          <w:color w:val="000000"/>
          <w:sz w:val="24"/>
          <w:szCs w:val="24"/>
        </w:rPr>
      </w:pPr>
    </w:p>
    <w:p w14:paraId="31F8DB8C" w14:textId="77777777" w:rsidR="008A528D" w:rsidRPr="008A528D" w:rsidRDefault="008A528D" w:rsidP="008A528D">
      <w:pPr>
        <w:spacing w:after="0"/>
        <w:ind w:left="720" w:right="-432"/>
        <w:rPr>
          <w:rFonts w:ascii="Times New Roman" w:eastAsia="Times New Roman" w:hAnsi="Times New Roman"/>
          <w:color w:val="000000"/>
          <w:sz w:val="24"/>
          <w:szCs w:val="24"/>
        </w:rPr>
      </w:pPr>
      <w:r w:rsidRPr="008A528D">
        <w:rPr>
          <w:rFonts w:ascii="Times New Roman" w:eastAsia="Times New Roman" w:hAnsi="Times New Roman"/>
          <w:b/>
          <w:color w:val="000000"/>
          <w:sz w:val="24"/>
          <w:szCs w:val="24"/>
        </w:rPr>
        <w:t>Removing obstacles</w:t>
      </w:r>
      <w:r w:rsidRPr="008A528D">
        <w:rPr>
          <w:rFonts w:ascii="Times New Roman" w:eastAsia="Times New Roman" w:hAnsi="Times New Roman"/>
          <w:color w:val="000000"/>
          <w:sz w:val="24"/>
          <w:szCs w:val="24"/>
        </w:rPr>
        <w:t xml:space="preserve">. “What might get in the way?” “What are your foreseeable challenges?” </w:t>
      </w:r>
    </w:p>
    <w:p w14:paraId="330B4F65" w14:textId="77777777" w:rsidR="008A528D" w:rsidRPr="008A528D" w:rsidRDefault="008A528D" w:rsidP="008A528D">
      <w:pPr>
        <w:spacing w:after="0"/>
        <w:ind w:left="720" w:right="-432"/>
        <w:rPr>
          <w:rFonts w:ascii="Times New Roman" w:eastAsia="Times New Roman" w:hAnsi="Times New Roman"/>
          <w:color w:val="000000"/>
          <w:sz w:val="24"/>
          <w:szCs w:val="24"/>
        </w:rPr>
      </w:pPr>
      <w:r w:rsidRPr="008A528D">
        <w:rPr>
          <w:rFonts w:ascii="Times New Roman" w:eastAsia="Times New Roman" w:hAnsi="Times New Roman"/>
          <w:color w:val="000000"/>
          <w:sz w:val="24"/>
          <w:szCs w:val="24"/>
        </w:rPr>
        <w:t xml:space="preserve">“How might you overcome these?”  </w:t>
      </w:r>
    </w:p>
    <w:p w14:paraId="53F19EBF" w14:textId="77777777" w:rsidR="008A528D" w:rsidRPr="008A528D" w:rsidRDefault="008A528D" w:rsidP="008A528D">
      <w:pPr>
        <w:spacing w:after="0"/>
        <w:ind w:left="720" w:right="-432"/>
        <w:rPr>
          <w:rFonts w:ascii="Times New Roman" w:eastAsia="Times New Roman" w:hAnsi="Times New Roman"/>
          <w:color w:val="000000"/>
          <w:sz w:val="24"/>
          <w:szCs w:val="24"/>
        </w:rPr>
      </w:pPr>
    </w:p>
    <w:p w14:paraId="7763E30B" w14:textId="043417B6" w:rsidR="008A528D" w:rsidRDefault="008A528D" w:rsidP="008A528D">
      <w:pPr>
        <w:spacing w:after="0"/>
        <w:ind w:left="720" w:right="-432"/>
        <w:rPr>
          <w:rFonts w:ascii="Times New Roman" w:eastAsia="Times New Roman" w:hAnsi="Times New Roman"/>
          <w:color w:val="000000"/>
          <w:sz w:val="24"/>
          <w:szCs w:val="24"/>
        </w:rPr>
      </w:pPr>
      <w:r w:rsidRPr="008A528D">
        <w:rPr>
          <w:rFonts w:ascii="Times New Roman" w:eastAsia="Times New Roman" w:hAnsi="Times New Roman"/>
          <w:b/>
          <w:color w:val="000000"/>
          <w:sz w:val="24"/>
          <w:szCs w:val="24"/>
        </w:rPr>
        <w:t>Empowering.</w:t>
      </w:r>
      <w:r w:rsidRPr="008A528D">
        <w:rPr>
          <w:rFonts w:ascii="Times New Roman" w:eastAsia="Times New Roman" w:hAnsi="Times New Roman"/>
          <w:color w:val="000000"/>
          <w:sz w:val="24"/>
          <w:szCs w:val="24"/>
        </w:rPr>
        <w:t xml:space="preserve">  “What might you do differently to get a different result?” “What is the outcome you hope to achieve?” “What next steps will assist you in achieving this outcome?” “How might resolving this difficulty contribute to your professional growth and development?”  </w:t>
      </w:r>
    </w:p>
    <w:p w14:paraId="5D7E471B" w14:textId="507AB42B" w:rsidR="003D16C9" w:rsidRDefault="003D16C9" w:rsidP="008A528D">
      <w:pPr>
        <w:spacing w:after="0"/>
        <w:ind w:left="720" w:right="-432"/>
        <w:rPr>
          <w:rFonts w:ascii="Times New Roman" w:eastAsia="Times New Roman" w:hAnsi="Times New Roman"/>
          <w:color w:val="000000"/>
          <w:sz w:val="24"/>
          <w:szCs w:val="24"/>
        </w:rPr>
      </w:pPr>
    </w:p>
    <w:p w14:paraId="0E5EBBE7" w14:textId="635B3E12" w:rsidR="003D16C9" w:rsidRDefault="003D16C9" w:rsidP="008A528D">
      <w:pPr>
        <w:spacing w:after="0"/>
        <w:ind w:left="720" w:right="-432"/>
        <w:rPr>
          <w:rFonts w:ascii="Times New Roman" w:eastAsia="Times New Roman" w:hAnsi="Times New Roman"/>
          <w:color w:val="000000"/>
          <w:sz w:val="24"/>
          <w:szCs w:val="24"/>
        </w:rPr>
      </w:pPr>
    </w:p>
    <w:p w14:paraId="3E69185F" w14:textId="60D8DA90" w:rsidR="003D16C9" w:rsidRDefault="003D16C9" w:rsidP="008A528D">
      <w:pPr>
        <w:spacing w:after="0"/>
        <w:ind w:left="720" w:right="-432"/>
        <w:rPr>
          <w:rFonts w:ascii="Times New Roman" w:eastAsia="Times New Roman" w:hAnsi="Times New Roman"/>
          <w:color w:val="000000"/>
          <w:sz w:val="24"/>
          <w:szCs w:val="24"/>
        </w:rPr>
      </w:pPr>
    </w:p>
    <w:p w14:paraId="7A45AF49" w14:textId="5E626FB7" w:rsidR="003D16C9" w:rsidRDefault="003D16C9" w:rsidP="008A528D">
      <w:pPr>
        <w:spacing w:after="0"/>
        <w:ind w:left="720" w:right="-432"/>
        <w:rPr>
          <w:rFonts w:ascii="Times New Roman" w:eastAsia="Times New Roman" w:hAnsi="Times New Roman"/>
          <w:color w:val="000000"/>
          <w:sz w:val="24"/>
          <w:szCs w:val="24"/>
        </w:rPr>
      </w:pPr>
    </w:p>
    <w:p w14:paraId="0164A46A" w14:textId="0D041D53" w:rsidR="003D16C9" w:rsidRDefault="003D16C9" w:rsidP="008A528D">
      <w:pPr>
        <w:spacing w:after="0"/>
        <w:ind w:left="720" w:right="-432"/>
        <w:rPr>
          <w:rFonts w:ascii="Times New Roman" w:eastAsia="Times New Roman" w:hAnsi="Times New Roman"/>
          <w:color w:val="000000"/>
          <w:sz w:val="24"/>
          <w:szCs w:val="24"/>
        </w:rPr>
      </w:pPr>
    </w:p>
    <w:p w14:paraId="71E5B013" w14:textId="13A0B3B7" w:rsidR="003D16C9" w:rsidRDefault="003D16C9" w:rsidP="008A528D">
      <w:pPr>
        <w:spacing w:after="0"/>
        <w:ind w:left="720" w:right="-432"/>
        <w:rPr>
          <w:rFonts w:ascii="Times New Roman" w:eastAsia="Times New Roman" w:hAnsi="Times New Roman"/>
          <w:color w:val="000000"/>
          <w:sz w:val="24"/>
          <w:szCs w:val="24"/>
        </w:rPr>
      </w:pPr>
    </w:p>
    <w:p w14:paraId="171B3771" w14:textId="0A2ABA3A" w:rsidR="003D16C9" w:rsidRDefault="003D16C9" w:rsidP="008A528D">
      <w:pPr>
        <w:spacing w:after="0"/>
        <w:ind w:left="720" w:right="-432"/>
        <w:rPr>
          <w:rFonts w:ascii="Times New Roman" w:eastAsia="Times New Roman" w:hAnsi="Times New Roman"/>
          <w:color w:val="000000"/>
          <w:sz w:val="24"/>
          <w:szCs w:val="24"/>
        </w:rPr>
      </w:pPr>
    </w:p>
    <w:p w14:paraId="60606BF3" w14:textId="77777777" w:rsidR="003D16C9" w:rsidRPr="008A528D" w:rsidRDefault="003D16C9" w:rsidP="00F1072A">
      <w:pPr>
        <w:spacing w:after="0"/>
        <w:ind w:right="-432"/>
        <w:rPr>
          <w:rFonts w:ascii="Times New Roman" w:eastAsia="Times New Roman" w:hAnsi="Times New Roman"/>
          <w:color w:val="000000"/>
          <w:sz w:val="24"/>
          <w:szCs w:val="24"/>
        </w:rPr>
      </w:pPr>
    </w:p>
    <w:p w14:paraId="70532E37" w14:textId="354A4A18" w:rsidR="008A528D" w:rsidRDefault="003D16C9" w:rsidP="0008737C">
      <w:pPr>
        <w:pStyle w:val="ListParagraph"/>
        <w:numPr>
          <w:ilvl w:val="0"/>
          <w:numId w:val="0"/>
        </w:numPr>
        <w:spacing w:after="0" w:line="240" w:lineRule="auto"/>
        <w:ind w:left="720"/>
        <w:jc w:val="center"/>
        <w:rPr>
          <w:b/>
          <w:bCs/>
          <w:noProof/>
        </w:rPr>
      </w:pPr>
      <w:r>
        <w:rPr>
          <w:noProof/>
        </w:rPr>
        <w:lastRenderedPageBreak/>
        <w:drawing>
          <wp:inline distT="0" distB="0" distL="0" distR="0" wp14:anchorId="746A2553" wp14:editId="2726C8EE">
            <wp:extent cx="5781675" cy="7467600"/>
            <wp:effectExtent l="0" t="0" r="0" b="0"/>
            <wp:docPr id="364" name="image20.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Table&#10;&#10;Description automatically generated"/>
                    <pic:cNvPicPr preferRelativeResize="0"/>
                  </pic:nvPicPr>
                  <pic:blipFill>
                    <a:blip r:embed="rId99"/>
                    <a:srcRect/>
                    <a:stretch>
                      <a:fillRect/>
                    </a:stretch>
                  </pic:blipFill>
                  <pic:spPr>
                    <a:xfrm>
                      <a:off x="0" y="0"/>
                      <a:ext cx="5781675" cy="7467600"/>
                    </a:xfrm>
                    <a:prstGeom prst="rect">
                      <a:avLst/>
                    </a:prstGeom>
                    <a:ln/>
                  </pic:spPr>
                </pic:pic>
              </a:graphicData>
            </a:graphic>
          </wp:inline>
        </w:drawing>
      </w:r>
    </w:p>
    <w:p w14:paraId="7E09517B" w14:textId="4687E8EC" w:rsidR="003D16C9" w:rsidRDefault="003D16C9" w:rsidP="0008737C">
      <w:pPr>
        <w:pStyle w:val="ListParagraph"/>
        <w:numPr>
          <w:ilvl w:val="0"/>
          <w:numId w:val="0"/>
        </w:numPr>
        <w:spacing w:after="0" w:line="240" w:lineRule="auto"/>
        <w:ind w:left="720"/>
        <w:jc w:val="center"/>
        <w:rPr>
          <w:b/>
          <w:bCs/>
          <w:noProof/>
        </w:rPr>
      </w:pPr>
    </w:p>
    <w:p w14:paraId="66FF8EB5" w14:textId="7512A1F3" w:rsidR="003D16C9" w:rsidRDefault="003D16C9" w:rsidP="0008737C">
      <w:pPr>
        <w:pStyle w:val="ListParagraph"/>
        <w:numPr>
          <w:ilvl w:val="0"/>
          <w:numId w:val="0"/>
        </w:numPr>
        <w:spacing w:after="0" w:line="240" w:lineRule="auto"/>
        <w:ind w:left="720"/>
        <w:jc w:val="center"/>
        <w:rPr>
          <w:b/>
          <w:bCs/>
          <w:noProof/>
        </w:rPr>
      </w:pPr>
    </w:p>
    <w:p w14:paraId="66DBCC34" w14:textId="5A48D31D" w:rsidR="003D16C9" w:rsidRDefault="003D16C9" w:rsidP="0008737C">
      <w:pPr>
        <w:pStyle w:val="ListParagraph"/>
        <w:numPr>
          <w:ilvl w:val="0"/>
          <w:numId w:val="0"/>
        </w:numPr>
        <w:spacing w:after="0" w:line="240" w:lineRule="auto"/>
        <w:ind w:left="720"/>
        <w:jc w:val="center"/>
        <w:rPr>
          <w:b/>
          <w:bCs/>
          <w:noProof/>
        </w:rPr>
      </w:pPr>
      <w:r>
        <w:rPr>
          <w:noProof/>
        </w:rPr>
        <w:lastRenderedPageBreak/>
        <w:drawing>
          <wp:inline distT="0" distB="0" distL="0" distR="0" wp14:anchorId="420C6B1E" wp14:editId="2F630F5F">
            <wp:extent cx="5943600" cy="7318375"/>
            <wp:effectExtent l="0" t="0" r="0" b="0"/>
            <wp:docPr id="365" name="image2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Text&#10;&#10;Description automatically generated"/>
                    <pic:cNvPicPr preferRelativeResize="0"/>
                  </pic:nvPicPr>
                  <pic:blipFill>
                    <a:blip r:embed="rId100"/>
                    <a:srcRect/>
                    <a:stretch>
                      <a:fillRect/>
                    </a:stretch>
                  </pic:blipFill>
                  <pic:spPr>
                    <a:xfrm>
                      <a:off x="0" y="0"/>
                      <a:ext cx="5943600" cy="7318375"/>
                    </a:xfrm>
                    <a:prstGeom prst="rect">
                      <a:avLst/>
                    </a:prstGeom>
                    <a:ln/>
                  </pic:spPr>
                </pic:pic>
              </a:graphicData>
            </a:graphic>
          </wp:inline>
        </w:drawing>
      </w:r>
    </w:p>
    <w:p w14:paraId="36D7E451" w14:textId="62BD39F2" w:rsidR="003D16C9" w:rsidRDefault="003D16C9" w:rsidP="0008737C">
      <w:pPr>
        <w:pStyle w:val="ListParagraph"/>
        <w:numPr>
          <w:ilvl w:val="0"/>
          <w:numId w:val="0"/>
        </w:numPr>
        <w:spacing w:after="0" w:line="240" w:lineRule="auto"/>
        <w:ind w:left="720"/>
        <w:jc w:val="center"/>
        <w:rPr>
          <w:b/>
          <w:bCs/>
          <w:noProof/>
        </w:rPr>
      </w:pPr>
    </w:p>
    <w:p w14:paraId="1064DB39" w14:textId="083AD92D" w:rsidR="003D16C9" w:rsidRDefault="003D16C9" w:rsidP="0008737C">
      <w:pPr>
        <w:pStyle w:val="ListParagraph"/>
        <w:numPr>
          <w:ilvl w:val="0"/>
          <w:numId w:val="0"/>
        </w:numPr>
        <w:spacing w:after="0" w:line="240" w:lineRule="auto"/>
        <w:ind w:left="720"/>
        <w:jc w:val="center"/>
        <w:rPr>
          <w:b/>
          <w:bCs/>
          <w:noProof/>
        </w:rPr>
      </w:pPr>
    </w:p>
    <w:p w14:paraId="54AA410E" w14:textId="228E8849" w:rsidR="003D16C9" w:rsidRDefault="003D16C9" w:rsidP="0008737C">
      <w:pPr>
        <w:pStyle w:val="ListParagraph"/>
        <w:numPr>
          <w:ilvl w:val="0"/>
          <w:numId w:val="0"/>
        </w:numPr>
        <w:spacing w:after="0" w:line="240" w:lineRule="auto"/>
        <w:ind w:left="720"/>
        <w:jc w:val="center"/>
        <w:rPr>
          <w:b/>
          <w:bCs/>
          <w:noProof/>
        </w:rPr>
      </w:pPr>
    </w:p>
    <w:p w14:paraId="510F15F6" w14:textId="4ACA561C" w:rsidR="003D16C9" w:rsidRDefault="003D16C9" w:rsidP="0008737C">
      <w:pPr>
        <w:pStyle w:val="ListParagraph"/>
        <w:numPr>
          <w:ilvl w:val="0"/>
          <w:numId w:val="0"/>
        </w:numPr>
        <w:spacing w:after="0" w:line="240" w:lineRule="auto"/>
        <w:ind w:left="720"/>
        <w:jc w:val="center"/>
        <w:rPr>
          <w:b/>
          <w:bCs/>
          <w:noProof/>
        </w:rPr>
      </w:pPr>
    </w:p>
    <w:p w14:paraId="4F563E8C" w14:textId="23B4298F" w:rsidR="003D16C9" w:rsidRDefault="003D16C9" w:rsidP="0008737C">
      <w:pPr>
        <w:pStyle w:val="ListParagraph"/>
        <w:numPr>
          <w:ilvl w:val="0"/>
          <w:numId w:val="0"/>
        </w:numPr>
        <w:spacing w:after="0" w:line="240" w:lineRule="auto"/>
        <w:ind w:left="720"/>
        <w:jc w:val="center"/>
        <w:rPr>
          <w:b/>
          <w:bCs/>
          <w:noProof/>
        </w:rPr>
      </w:pPr>
      <w:r>
        <w:rPr>
          <w:noProof/>
        </w:rPr>
        <w:lastRenderedPageBreak/>
        <w:drawing>
          <wp:inline distT="0" distB="0" distL="0" distR="0" wp14:anchorId="346096F5" wp14:editId="30E5E164">
            <wp:extent cx="5943600" cy="7624445"/>
            <wp:effectExtent l="0" t="0" r="0" b="0"/>
            <wp:docPr id="366" name="image18.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Table&#10;&#10;Description automatically generated"/>
                    <pic:cNvPicPr preferRelativeResize="0"/>
                  </pic:nvPicPr>
                  <pic:blipFill>
                    <a:blip r:embed="rId101"/>
                    <a:srcRect/>
                    <a:stretch>
                      <a:fillRect/>
                    </a:stretch>
                  </pic:blipFill>
                  <pic:spPr>
                    <a:xfrm>
                      <a:off x="0" y="0"/>
                      <a:ext cx="5943600" cy="7624445"/>
                    </a:xfrm>
                    <a:prstGeom prst="rect">
                      <a:avLst/>
                    </a:prstGeom>
                    <a:ln/>
                  </pic:spPr>
                </pic:pic>
              </a:graphicData>
            </a:graphic>
          </wp:inline>
        </w:drawing>
      </w:r>
    </w:p>
    <w:p w14:paraId="51AB1B8E" w14:textId="2C4CF0CD" w:rsidR="0099112B" w:rsidRDefault="0099112B" w:rsidP="0008737C">
      <w:pPr>
        <w:pStyle w:val="ListParagraph"/>
        <w:numPr>
          <w:ilvl w:val="0"/>
          <w:numId w:val="0"/>
        </w:numPr>
        <w:spacing w:after="0" w:line="240" w:lineRule="auto"/>
        <w:ind w:left="720"/>
        <w:jc w:val="center"/>
        <w:rPr>
          <w:b/>
          <w:bCs/>
          <w:noProof/>
        </w:rPr>
      </w:pPr>
    </w:p>
    <w:p w14:paraId="1EBEB6A0" w14:textId="1570DCE9" w:rsidR="0099112B" w:rsidRDefault="0099112B" w:rsidP="0008737C">
      <w:pPr>
        <w:pStyle w:val="ListParagraph"/>
        <w:numPr>
          <w:ilvl w:val="0"/>
          <w:numId w:val="0"/>
        </w:numPr>
        <w:spacing w:after="0" w:line="240" w:lineRule="auto"/>
        <w:ind w:left="720"/>
        <w:jc w:val="center"/>
        <w:rPr>
          <w:b/>
          <w:bCs/>
          <w:noProof/>
        </w:rPr>
      </w:pPr>
    </w:p>
    <w:p w14:paraId="53028DF8" w14:textId="77777777" w:rsidR="008D4037" w:rsidRPr="008D4037" w:rsidRDefault="008D4037" w:rsidP="008D4037">
      <w:pPr>
        <w:spacing w:after="0" w:line="240" w:lineRule="auto"/>
        <w:jc w:val="center"/>
        <w:rPr>
          <w:rFonts w:eastAsia="Times New Roman"/>
          <w:b/>
          <w:bCs/>
          <w:color w:val="000000"/>
          <w:sz w:val="32"/>
          <w:szCs w:val="32"/>
          <w:u w:val="single"/>
        </w:rPr>
      </w:pPr>
      <w:r w:rsidRPr="008D4037">
        <w:rPr>
          <w:rFonts w:eastAsia="Times New Roman"/>
          <w:noProof/>
          <w:color w:val="000000"/>
          <w:sz w:val="24"/>
          <w:szCs w:val="24"/>
        </w:rPr>
        <w:lastRenderedPageBreak/>
        <mc:AlternateContent>
          <mc:Choice Requires="wps">
            <w:drawing>
              <wp:anchor distT="0" distB="0" distL="114300" distR="114300" simplePos="0" relativeHeight="251726848" behindDoc="0" locked="0" layoutInCell="1" allowOverlap="1" wp14:anchorId="2885176C" wp14:editId="14E06161">
                <wp:simplePos x="0" y="0"/>
                <wp:positionH relativeFrom="column">
                  <wp:posOffset>0</wp:posOffset>
                </wp:positionH>
                <wp:positionV relativeFrom="paragraph">
                  <wp:posOffset>855980</wp:posOffset>
                </wp:positionV>
                <wp:extent cx="6111240" cy="1110615"/>
                <wp:effectExtent l="0" t="0" r="0" b="13335"/>
                <wp:wrapSquare wrapText="bothSides"/>
                <wp:docPr id="50" name="Text Box 50"/>
                <wp:cNvGraphicFramePr/>
                <a:graphic xmlns:a="http://schemas.openxmlformats.org/drawingml/2006/main">
                  <a:graphicData uri="http://schemas.microsoft.com/office/word/2010/wordprocessingShape">
                    <wps:wsp>
                      <wps:cNvSpPr txBox="1"/>
                      <wps:spPr>
                        <a:xfrm>
                          <a:off x="0" y="0"/>
                          <a:ext cx="6111240" cy="1110615"/>
                        </a:xfrm>
                        <a:prstGeom prst="rect">
                          <a:avLst/>
                        </a:prstGeom>
                        <a:noFill/>
                        <a:ln w="6350">
                          <a:noFill/>
                        </a:ln>
                        <a:effectLst/>
                      </wps:spPr>
                      <wps:txbx>
                        <w:txbxContent>
                          <w:p w14:paraId="34652FD6" w14:textId="77777777" w:rsidR="008D4037" w:rsidRPr="00641F01" w:rsidRDefault="008D4037" w:rsidP="008D4037">
                            <w:pPr>
                              <w:pStyle w:val="NormalWeb"/>
                              <w:spacing w:before="120" w:beforeAutospacing="0" w:after="120" w:afterAutospacing="0"/>
                              <w:jc w:val="center"/>
                              <w:rPr>
                                <w:color w:val="0070C0"/>
                                <w:sz w:val="24"/>
                              </w:rPr>
                            </w:pPr>
                            <w:r>
                              <w:rPr>
                                <w:color w:val="0070C0"/>
                              </w:rPr>
                              <w:t>R</w:t>
                            </w:r>
                            <w:r w:rsidRPr="00641F01">
                              <w:rPr>
                                <w:rFonts w:ascii="Verdana" w:hAnsi="Verdana"/>
                                <w:b/>
                                <w:bCs/>
                                <w:color w:val="0070C0"/>
                                <w:sz w:val="24"/>
                              </w:rPr>
                              <w:t>isk assessments are a process and help APS professionals assess clients’ vulnerability and needs, develop and monitor care plans, and make decisions about how to use their time and resources.</w:t>
                            </w:r>
                          </w:p>
                          <w:p w14:paraId="28E8F9B6" w14:textId="77777777" w:rsidR="008D4037" w:rsidRPr="00641F01" w:rsidRDefault="008D4037" w:rsidP="008D4037">
                            <w:pPr>
                              <w:spacing w:before="120" w:after="120" w:line="240" w:lineRule="auto"/>
                              <w:jc w:val="right"/>
                              <w:rPr>
                                <w:rFonts w:ascii="Times New Roman" w:eastAsia="Times New Roman" w:hAnsi="Times New Roman"/>
                                <w:color w:val="0070C0"/>
                                <w:sz w:val="24"/>
                                <w:szCs w:val="24"/>
                              </w:rPr>
                            </w:pPr>
                            <w:r w:rsidRPr="00641F01">
                              <w:rPr>
                                <w:rFonts w:eastAsia="Times New Roman"/>
                                <w:i/>
                                <w:iCs/>
                                <w:color w:val="0070C0"/>
                                <w:sz w:val="20"/>
                              </w:rPr>
                              <w:t>-NAPSA Core Competency Module 18: Risk Assessme</w:t>
                            </w:r>
                            <w:r>
                              <w:rPr>
                                <w:rFonts w:eastAsia="Times New Roman"/>
                                <w:i/>
                                <w:iCs/>
                                <w:color w:val="0070C0"/>
                                <w:sz w:val="20"/>
                              </w:rPr>
                              <w:t>n</w:t>
                            </w:r>
                            <w:r w:rsidRPr="00641F01">
                              <w:rPr>
                                <w:rFonts w:eastAsia="Times New Roman"/>
                                <w:i/>
                                <w:iCs/>
                                <w:color w:val="0070C0"/>
                                <w:sz w:val="20"/>
                              </w:rPr>
                              <w:t>t</w:t>
                            </w:r>
                          </w:p>
                          <w:p w14:paraId="0CC09436" w14:textId="77777777" w:rsidR="008D4037" w:rsidRPr="00641F01" w:rsidRDefault="008D4037" w:rsidP="008D4037">
                            <w:pPr>
                              <w:rPr>
                                <w:caps/>
                                <w:color w:val="0070C0"/>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5176C" id="Text Box 50" o:spid="_x0000_s1045" type="#_x0000_t202" style="position:absolute;left:0;text-align:left;margin-left:0;margin-top:67.4pt;width:481.2pt;height:87.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" filled="f" stroked="f" strokeweight=".5pt">
                <v:textbox inset=",7.2pt,,0">
                  <w:txbxContent>
                    <w:p w14:paraId="34652FD6" w14:textId="77777777" w:rsidR="008D4037" w:rsidRPr="00641F01" w:rsidRDefault="008D4037" w:rsidP="008D4037">
                      <w:pPr>
                        <w:pStyle w:val="NormalWeb"/>
                        <w:spacing w:before="120" w:beforeAutospacing="0" w:after="120" w:afterAutospacing="0"/>
                        <w:jc w:val="center"/>
                        <w:rPr>
                          <w:color w:val="0070C0"/>
                          <w:sz w:val="24"/>
                        </w:rPr>
                      </w:pPr>
                      <w:r>
                        <w:rPr>
                          <w:color w:val="0070C0"/>
                        </w:rPr>
                        <w:t>R</w:t>
                      </w:r>
                      <w:r w:rsidRPr="00641F01">
                        <w:rPr>
                          <w:rFonts w:ascii="Verdana" w:hAnsi="Verdana"/>
                          <w:b/>
                          <w:bCs/>
                          <w:color w:val="0070C0"/>
                          <w:sz w:val="24"/>
                        </w:rPr>
                        <w:t>isk assessments are a process and help APS professionals assess clients’ vulnerability and needs, develop and monitor care plans, and make decisions about how to use their time and resources.</w:t>
                      </w:r>
                    </w:p>
                    <w:p w14:paraId="28E8F9B6" w14:textId="77777777" w:rsidR="008D4037" w:rsidRPr="00641F01" w:rsidRDefault="008D4037" w:rsidP="008D4037">
                      <w:pPr>
                        <w:spacing w:before="120" w:after="120" w:line="240" w:lineRule="auto"/>
                        <w:jc w:val="right"/>
                        <w:rPr>
                          <w:rFonts w:ascii="Times New Roman" w:eastAsia="Times New Roman" w:hAnsi="Times New Roman"/>
                          <w:color w:val="0070C0"/>
                          <w:sz w:val="24"/>
                          <w:szCs w:val="24"/>
                        </w:rPr>
                      </w:pPr>
                      <w:r w:rsidRPr="00641F01">
                        <w:rPr>
                          <w:rFonts w:eastAsia="Times New Roman"/>
                          <w:i/>
                          <w:iCs/>
                          <w:color w:val="0070C0"/>
                          <w:sz w:val="20"/>
                        </w:rPr>
                        <w:t>-NAPSA Core Competency Module 18: Risk Assessme</w:t>
                      </w:r>
                      <w:r>
                        <w:rPr>
                          <w:rFonts w:eastAsia="Times New Roman"/>
                          <w:i/>
                          <w:iCs/>
                          <w:color w:val="0070C0"/>
                          <w:sz w:val="20"/>
                        </w:rPr>
                        <w:t>n</w:t>
                      </w:r>
                      <w:r w:rsidRPr="00641F01">
                        <w:rPr>
                          <w:rFonts w:eastAsia="Times New Roman"/>
                          <w:i/>
                          <w:iCs/>
                          <w:color w:val="0070C0"/>
                          <w:sz w:val="20"/>
                        </w:rPr>
                        <w:t>t</w:t>
                      </w:r>
                    </w:p>
                    <w:p w14:paraId="0CC09436" w14:textId="77777777" w:rsidR="008D4037" w:rsidRPr="00641F01" w:rsidRDefault="008D4037" w:rsidP="008D4037">
                      <w:pPr>
                        <w:rPr>
                          <w:caps/>
                          <w:color w:val="0070C0"/>
                          <w:sz w:val="26"/>
                          <w:szCs w:val="26"/>
                        </w:rPr>
                      </w:pPr>
                    </w:p>
                  </w:txbxContent>
                </v:textbox>
                <w10:wrap type="square"/>
              </v:shape>
            </w:pict>
          </mc:Fallback>
        </mc:AlternateContent>
      </w:r>
      <w:r w:rsidRPr="008D4037">
        <w:rPr>
          <w:rFonts w:eastAsia="Times New Roman"/>
          <w:b/>
          <w:bCs/>
          <w:color w:val="000000"/>
          <w:sz w:val="32"/>
          <w:szCs w:val="32"/>
          <w:u w:val="single"/>
        </w:rPr>
        <w:t>RISK Assessment Tool from APSWI Training Core Competencies- Module 18 Risk Assessment of Victims of Elder Abuse</w:t>
      </w:r>
    </w:p>
    <w:p w14:paraId="240D3F55" w14:textId="77777777" w:rsidR="008D4037" w:rsidRPr="008D4037" w:rsidRDefault="008D4037" w:rsidP="008D4037">
      <w:pPr>
        <w:spacing w:after="0" w:line="240" w:lineRule="auto"/>
        <w:rPr>
          <w:rFonts w:eastAsia="Times New Roman"/>
          <w:b/>
          <w:bCs/>
          <w:color w:val="000000"/>
          <w:sz w:val="24"/>
          <w:szCs w:val="24"/>
        </w:rPr>
      </w:pPr>
    </w:p>
    <w:p w14:paraId="2B436A5C" w14:textId="77777777" w:rsidR="008D4037" w:rsidRPr="008D4037" w:rsidRDefault="008D4037" w:rsidP="008D4037">
      <w:pPr>
        <w:spacing w:after="0" w:line="240" w:lineRule="auto"/>
        <w:rPr>
          <w:rFonts w:eastAsia="Times New Roman"/>
          <w:b/>
          <w:bCs/>
          <w:color w:val="000000"/>
          <w:sz w:val="24"/>
          <w:szCs w:val="24"/>
        </w:rPr>
      </w:pPr>
    </w:p>
    <w:p w14:paraId="54541407"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eastAsia="Times New Roman"/>
          <w:b/>
          <w:bCs/>
          <w:color w:val="000000"/>
          <w:sz w:val="24"/>
          <w:szCs w:val="24"/>
        </w:rPr>
        <w:t>Directions</w:t>
      </w:r>
      <w:r w:rsidRPr="008D4037">
        <w:rPr>
          <w:rFonts w:eastAsia="Times New Roman"/>
          <w:color w:val="000000"/>
          <w:sz w:val="24"/>
          <w:szCs w:val="24"/>
        </w:rPr>
        <w:t>: Using a current case, complete the risk assessment chart based on your observations and the information gained during your investigation. </w:t>
      </w:r>
    </w:p>
    <w:p w14:paraId="38912AC2"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eastAsia="Times New Roman"/>
          <w:color w:val="000000"/>
          <w:sz w:val="24"/>
          <w:szCs w:val="24"/>
        </w:rPr>
        <w:t>For each Risk Factor that you identify:</w:t>
      </w:r>
    </w:p>
    <w:p w14:paraId="342222A1" w14:textId="77777777" w:rsidR="008D4037" w:rsidRPr="008D4037" w:rsidRDefault="008D4037" w:rsidP="00A40CFE">
      <w:pPr>
        <w:numPr>
          <w:ilvl w:val="0"/>
          <w:numId w:val="9"/>
        </w:numPr>
        <w:spacing w:after="0" w:line="240" w:lineRule="auto"/>
        <w:textAlignment w:val="baseline"/>
        <w:rPr>
          <w:rFonts w:eastAsia="Times New Roman"/>
          <w:color w:val="000000"/>
          <w:sz w:val="24"/>
          <w:szCs w:val="24"/>
        </w:rPr>
      </w:pPr>
      <w:r w:rsidRPr="008D4037">
        <w:rPr>
          <w:rFonts w:eastAsia="Times New Roman"/>
          <w:color w:val="000000"/>
          <w:sz w:val="24"/>
          <w:szCs w:val="24"/>
        </w:rPr>
        <w:t>List the apparent risk next to the #.</w:t>
      </w:r>
    </w:p>
    <w:p w14:paraId="1C973F46" w14:textId="77777777" w:rsidR="008D4037" w:rsidRPr="008D4037" w:rsidRDefault="008D4037" w:rsidP="00A40CFE">
      <w:pPr>
        <w:numPr>
          <w:ilvl w:val="1"/>
          <w:numId w:val="9"/>
        </w:numPr>
        <w:spacing w:after="0" w:line="240" w:lineRule="auto"/>
        <w:textAlignment w:val="baseline"/>
        <w:rPr>
          <w:rFonts w:eastAsia="Times New Roman"/>
          <w:color w:val="000000"/>
          <w:sz w:val="24"/>
          <w:szCs w:val="24"/>
        </w:rPr>
      </w:pPr>
      <w:r w:rsidRPr="008D4037">
        <w:rPr>
          <w:rFonts w:eastAsia="Times New Roman"/>
          <w:color w:val="000000"/>
          <w:sz w:val="24"/>
          <w:szCs w:val="24"/>
        </w:rPr>
        <w:t>Circle or highlight whether you find that risk to be low, medium or high.</w:t>
      </w:r>
    </w:p>
    <w:p w14:paraId="71633086" w14:textId="77777777" w:rsidR="008D4037" w:rsidRPr="008D4037" w:rsidRDefault="008D4037" w:rsidP="00A40CFE">
      <w:pPr>
        <w:numPr>
          <w:ilvl w:val="1"/>
          <w:numId w:val="9"/>
        </w:numPr>
        <w:spacing w:after="0" w:line="240" w:lineRule="auto"/>
        <w:textAlignment w:val="baseline"/>
        <w:rPr>
          <w:rFonts w:eastAsia="Times New Roman"/>
          <w:color w:val="000000"/>
          <w:sz w:val="24"/>
          <w:szCs w:val="24"/>
        </w:rPr>
      </w:pPr>
      <w:r w:rsidRPr="008D4037">
        <w:rPr>
          <w:rFonts w:eastAsia="Times New Roman"/>
          <w:color w:val="000000"/>
          <w:sz w:val="24"/>
          <w:szCs w:val="24"/>
        </w:rPr>
        <w:t xml:space="preserve">Work through the 3 S’s by noting how </w:t>
      </w:r>
      <w:r w:rsidRPr="008D4037">
        <w:rPr>
          <w:rFonts w:eastAsia="Times New Roman"/>
          <w:b/>
          <w:bCs/>
          <w:color w:val="000000"/>
          <w:sz w:val="24"/>
          <w:szCs w:val="24"/>
        </w:rPr>
        <w:t>Soon</w:t>
      </w:r>
      <w:r w:rsidRPr="008D4037">
        <w:rPr>
          <w:rFonts w:eastAsia="Times New Roman"/>
          <w:color w:val="000000"/>
          <w:sz w:val="24"/>
          <w:szCs w:val="24"/>
        </w:rPr>
        <w:t xml:space="preserve"> might the client be harmed, how </w:t>
      </w:r>
      <w:r w:rsidRPr="008D4037">
        <w:rPr>
          <w:rFonts w:eastAsia="Times New Roman"/>
          <w:b/>
          <w:bCs/>
          <w:color w:val="000000"/>
          <w:sz w:val="24"/>
          <w:szCs w:val="24"/>
        </w:rPr>
        <w:t>Severe</w:t>
      </w:r>
      <w:r w:rsidRPr="008D4037">
        <w:rPr>
          <w:rFonts w:eastAsia="Times New Roman"/>
          <w:color w:val="000000"/>
          <w:sz w:val="24"/>
          <w:szCs w:val="24"/>
        </w:rPr>
        <w:t xml:space="preserve"> might they be harmed and how </w:t>
      </w:r>
      <w:r w:rsidRPr="008D4037">
        <w:rPr>
          <w:rFonts w:eastAsia="Times New Roman"/>
          <w:b/>
          <w:bCs/>
          <w:color w:val="000000"/>
          <w:sz w:val="24"/>
          <w:szCs w:val="24"/>
        </w:rPr>
        <w:t xml:space="preserve">Sure </w:t>
      </w:r>
      <w:r w:rsidRPr="008D4037">
        <w:rPr>
          <w:rFonts w:eastAsia="Times New Roman"/>
          <w:color w:val="000000"/>
          <w:sz w:val="24"/>
          <w:szCs w:val="24"/>
        </w:rPr>
        <w:t>are you that the harm will occur (</w:t>
      </w:r>
      <w:proofErr w:type="gramStart"/>
      <w:r w:rsidRPr="008D4037">
        <w:rPr>
          <w:rFonts w:eastAsia="Times New Roman"/>
          <w:color w:val="000000"/>
          <w:sz w:val="24"/>
          <w:szCs w:val="24"/>
        </w:rPr>
        <w:t>i.e.</w:t>
      </w:r>
      <w:proofErr w:type="gramEnd"/>
      <w:r w:rsidRPr="008D4037">
        <w:rPr>
          <w:rFonts w:eastAsia="Times New Roman"/>
          <w:color w:val="000000"/>
          <w:sz w:val="24"/>
          <w:szCs w:val="24"/>
        </w:rPr>
        <w:t xml:space="preserve"> the likelihood). </w:t>
      </w:r>
    </w:p>
    <w:p w14:paraId="05498B8E" w14:textId="77777777" w:rsidR="008D4037" w:rsidRPr="008D4037" w:rsidRDefault="008D4037" w:rsidP="00A40CFE">
      <w:pPr>
        <w:numPr>
          <w:ilvl w:val="2"/>
          <w:numId w:val="10"/>
        </w:numPr>
        <w:spacing w:after="0" w:line="240" w:lineRule="auto"/>
        <w:ind w:left="2340"/>
        <w:textAlignment w:val="baseline"/>
        <w:rPr>
          <w:rFonts w:eastAsia="Times New Roman"/>
          <w:color w:val="000000"/>
          <w:sz w:val="24"/>
          <w:szCs w:val="24"/>
        </w:rPr>
      </w:pPr>
      <w:r w:rsidRPr="008D4037">
        <w:rPr>
          <w:rFonts w:eastAsia="Times New Roman"/>
          <w:color w:val="000000"/>
          <w:sz w:val="24"/>
          <w:szCs w:val="24"/>
        </w:rPr>
        <w:t>Make sure to include why you believe that to be true.  </w:t>
      </w:r>
    </w:p>
    <w:p w14:paraId="717B7843" w14:textId="77777777" w:rsidR="008D4037" w:rsidRPr="008D4037" w:rsidRDefault="008D4037" w:rsidP="00A40CFE">
      <w:pPr>
        <w:numPr>
          <w:ilvl w:val="0"/>
          <w:numId w:val="10"/>
        </w:numPr>
        <w:spacing w:after="0" w:line="240" w:lineRule="auto"/>
        <w:textAlignment w:val="baseline"/>
        <w:rPr>
          <w:rFonts w:eastAsia="Times New Roman"/>
          <w:color w:val="000000"/>
          <w:sz w:val="24"/>
          <w:szCs w:val="24"/>
        </w:rPr>
      </w:pPr>
      <w:r w:rsidRPr="008D4037">
        <w:rPr>
          <w:rFonts w:eastAsia="Times New Roman"/>
          <w:color w:val="000000"/>
          <w:sz w:val="24"/>
          <w:szCs w:val="24"/>
        </w:rPr>
        <w:t>Discuss any risk indicators. </w:t>
      </w:r>
    </w:p>
    <w:p w14:paraId="28C18C97" w14:textId="77777777" w:rsidR="008D4037" w:rsidRPr="008D4037" w:rsidRDefault="008D4037" w:rsidP="00A40CFE">
      <w:pPr>
        <w:numPr>
          <w:ilvl w:val="0"/>
          <w:numId w:val="10"/>
        </w:numPr>
        <w:spacing w:after="0" w:line="240" w:lineRule="auto"/>
        <w:textAlignment w:val="baseline"/>
        <w:rPr>
          <w:rFonts w:eastAsia="Times New Roman"/>
          <w:color w:val="000000"/>
          <w:sz w:val="24"/>
          <w:szCs w:val="24"/>
        </w:rPr>
      </w:pPr>
      <w:r w:rsidRPr="008D4037">
        <w:rPr>
          <w:rFonts w:eastAsia="Times New Roman"/>
          <w:color w:val="000000"/>
          <w:sz w:val="24"/>
          <w:szCs w:val="24"/>
        </w:rPr>
        <w:t>Provide a global assessment of that particular risk.</w:t>
      </w:r>
    </w:p>
    <w:p w14:paraId="243B4636" w14:textId="77777777" w:rsidR="008D4037" w:rsidRPr="008D4037" w:rsidRDefault="008D4037" w:rsidP="00A40CFE">
      <w:pPr>
        <w:numPr>
          <w:ilvl w:val="0"/>
          <w:numId w:val="10"/>
        </w:numPr>
        <w:spacing w:after="0" w:line="240" w:lineRule="auto"/>
        <w:textAlignment w:val="baseline"/>
        <w:rPr>
          <w:rFonts w:eastAsia="Times New Roman"/>
          <w:color w:val="000000"/>
          <w:sz w:val="24"/>
          <w:szCs w:val="24"/>
        </w:rPr>
      </w:pPr>
      <w:r w:rsidRPr="008D4037">
        <w:rPr>
          <w:rFonts w:eastAsia="Times New Roman"/>
          <w:color w:val="000000"/>
          <w:sz w:val="24"/>
          <w:szCs w:val="24"/>
        </w:rPr>
        <w:t>Note any factors that may mitigate that risk.</w:t>
      </w:r>
    </w:p>
    <w:p w14:paraId="110158CA" w14:textId="77777777" w:rsidR="008D4037" w:rsidRPr="008D4037" w:rsidRDefault="008D4037" w:rsidP="00A40CFE">
      <w:pPr>
        <w:numPr>
          <w:ilvl w:val="0"/>
          <w:numId w:val="10"/>
        </w:numPr>
        <w:spacing w:after="0" w:line="240" w:lineRule="auto"/>
        <w:textAlignment w:val="baseline"/>
        <w:rPr>
          <w:rFonts w:eastAsia="Times New Roman"/>
          <w:color w:val="000000"/>
          <w:sz w:val="24"/>
          <w:szCs w:val="24"/>
        </w:rPr>
      </w:pPr>
      <w:r w:rsidRPr="008D4037">
        <w:rPr>
          <w:rFonts w:eastAsia="Times New Roman"/>
          <w:color w:val="000000"/>
          <w:sz w:val="24"/>
          <w:szCs w:val="24"/>
        </w:rPr>
        <w:t>Create a service plan for each risk. </w:t>
      </w:r>
    </w:p>
    <w:p w14:paraId="7BB808AF"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5E321077"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41AE9ED7"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63107060"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08B3FDA7"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7C169CEC"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0A8EFEDA"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2AD3A113" w14:textId="42C52718" w:rsidR="008D4037" w:rsidRDefault="008D4037" w:rsidP="008D4037">
      <w:pPr>
        <w:spacing w:before="120" w:after="120" w:line="240" w:lineRule="auto"/>
        <w:ind w:left="720"/>
        <w:jc w:val="center"/>
        <w:rPr>
          <w:rFonts w:eastAsia="Times New Roman"/>
          <w:b/>
          <w:bCs/>
          <w:color w:val="000000"/>
          <w:sz w:val="32"/>
          <w:szCs w:val="32"/>
        </w:rPr>
      </w:pPr>
    </w:p>
    <w:p w14:paraId="2079AEB8" w14:textId="77777777" w:rsidR="00F1072A" w:rsidRPr="008D4037" w:rsidRDefault="00F1072A" w:rsidP="008D4037">
      <w:pPr>
        <w:spacing w:before="120" w:after="120" w:line="240" w:lineRule="auto"/>
        <w:ind w:left="720"/>
        <w:jc w:val="center"/>
        <w:rPr>
          <w:rFonts w:eastAsia="Times New Roman"/>
          <w:b/>
          <w:bCs/>
          <w:color w:val="000000"/>
          <w:sz w:val="32"/>
          <w:szCs w:val="32"/>
        </w:rPr>
      </w:pPr>
      <w:bookmarkStart w:id="29" w:name="Introduction"/>
      <w:bookmarkEnd w:id="29"/>
    </w:p>
    <w:p w14:paraId="13D7325E" w14:textId="77777777" w:rsidR="008D4037" w:rsidRPr="008D4037" w:rsidRDefault="008D4037" w:rsidP="008D4037">
      <w:pPr>
        <w:spacing w:before="120" w:after="120" w:line="240" w:lineRule="auto"/>
        <w:ind w:left="720"/>
        <w:jc w:val="center"/>
        <w:rPr>
          <w:rFonts w:eastAsia="Times New Roman"/>
          <w:b/>
          <w:bCs/>
          <w:color w:val="000000"/>
          <w:sz w:val="32"/>
          <w:szCs w:val="32"/>
        </w:rPr>
      </w:pPr>
    </w:p>
    <w:p w14:paraId="41B3F92B" w14:textId="77777777" w:rsidR="008D4037" w:rsidRPr="008D4037" w:rsidRDefault="008D4037" w:rsidP="008D4037">
      <w:pPr>
        <w:spacing w:before="120" w:after="120" w:line="240" w:lineRule="auto"/>
        <w:ind w:left="720"/>
        <w:jc w:val="center"/>
        <w:rPr>
          <w:rFonts w:ascii="Times New Roman" w:eastAsia="Times New Roman" w:hAnsi="Times New Roman"/>
          <w:sz w:val="24"/>
          <w:szCs w:val="24"/>
        </w:rPr>
      </w:pPr>
      <w:r w:rsidRPr="008D4037">
        <w:rPr>
          <w:rFonts w:eastAsia="Times New Roman"/>
          <w:b/>
          <w:bCs/>
          <w:color w:val="000000"/>
          <w:sz w:val="32"/>
          <w:szCs w:val="32"/>
        </w:rPr>
        <w:lastRenderedPageBreak/>
        <w:t>RISK ASSESSMENT CHART</w:t>
      </w:r>
    </w:p>
    <w:tbl>
      <w:tblPr>
        <w:tblW w:w="0" w:type="auto"/>
        <w:tblCellMar>
          <w:top w:w="15" w:type="dxa"/>
          <w:left w:w="15" w:type="dxa"/>
          <w:bottom w:w="15" w:type="dxa"/>
          <w:right w:w="15" w:type="dxa"/>
        </w:tblCellMar>
        <w:tblLook w:val="04A0" w:firstRow="1" w:lastRow="0" w:firstColumn="1" w:lastColumn="0" w:noHBand="0" w:noVBand="1"/>
      </w:tblPr>
      <w:tblGrid>
        <w:gridCol w:w="1619"/>
        <w:gridCol w:w="2194"/>
        <w:gridCol w:w="2239"/>
        <w:gridCol w:w="1755"/>
        <w:gridCol w:w="1543"/>
      </w:tblGrid>
      <w:tr w:rsidR="008D4037" w:rsidRPr="008D4037" w14:paraId="1604FB50" w14:textId="77777777" w:rsidTr="00FB5F8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6AC93A"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b/>
                <w:bCs/>
                <w:smallCaps/>
                <w:color w:val="000000"/>
                <w:szCs w:val="28"/>
              </w:rPr>
              <w:t>RISK FACTORS</w:t>
            </w:r>
          </w:p>
          <w:p w14:paraId="0BB69169"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color w:val="000000"/>
                <w:sz w:val="22"/>
                <w:szCs w:val="22"/>
              </w:rPr>
              <w:t>(Conditions which put a person at risk of harm)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F52CBA"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b/>
                <w:bCs/>
                <w:smallCaps/>
                <w:color w:val="000000"/>
                <w:szCs w:val="28"/>
              </w:rPr>
              <w:t>RISK INDICATORS</w:t>
            </w:r>
          </w:p>
          <w:p w14:paraId="59C1D5A1"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color w:val="000000"/>
                <w:sz w:val="22"/>
                <w:szCs w:val="22"/>
              </w:rPr>
              <w:t>(Observable signs that indicate that risk may be present)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2D5747"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b/>
                <w:bCs/>
                <w:smallCaps/>
                <w:color w:val="000000"/>
                <w:szCs w:val="28"/>
              </w:rPr>
              <w:t>GLOBAL ASSESSMENT</w:t>
            </w:r>
          </w:p>
          <w:p w14:paraId="727A3E2B"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color w:val="000000"/>
                <w:sz w:val="22"/>
                <w:szCs w:val="22"/>
              </w:rPr>
              <w:t>(History and context around this particular risk)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AFEFBB"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b/>
                <w:bCs/>
                <w:smallCaps/>
                <w:color w:val="000000"/>
                <w:szCs w:val="28"/>
              </w:rPr>
              <w:t>FACTORS THAT MITIGATE THE RISK</w:t>
            </w:r>
          </w:p>
          <w:p w14:paraId="368CB95E"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color w:val="000000"/>
                <w:sz w:val="22"/>
                <w:szCs w:val="22"/>
              </w:rPr>
              <w:t>(Client’s strengths, motivation, support network)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B01C38"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b/>
                <w:bCs/>
                <w:smallCaps/>
                <w:color w:val="000000"/>
                <w:szCs w:val="28"/>
              </w:rPr>
              <w:t>SERVICE PLAN</w:t>
            </w:r>
          </w:p>
          <w:p w14:paraId="32377EB7" w14:textId="77777777" w:rsidR="008D4037" w:rsidRPr="008D4037" w:rsidRDefault="008D4037" w:rsidP="008D4037">
            <w:pPr>
              <w:spacing w:before="120" w:after="0" w:line="240" w:lineRule="auto"/>
              <w:jc w:val="center"/>
              <w:rPr>
                <w:rFonts w:ascii="Times New Roman" w:eastAsia="Times New Roman" w:hAnsi="Times New Roman"/>
                <w:sz w:val="24"/>
                <w:szCs w:val="24"/>
              </w:rPr>
            </w:pPr>
            <w:r w:rsidRPr="008D4037">
              <w:rPr>
                <w:rFonts w:eastAsia="Times New Roman"/>
                <w:color w:val="000000"/>
                <w:sz w:val="22"/>
                <w:szCs w:val="22"/>
              </w:rPr>
              <w:t>(Identify services that might be of help and follow up if connections were made.)</w:t>
            </w:r>
          </w:p>
        </w:tc>
      </w:tr>
      <w:tr w:rsidR="008D4037" w:rsidRPr="008D4037" w14:paraId="45B86485" w14:textId="77777777" w:rsidTr="00FB5F8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29F4D1"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4"/>
                <w:szCs w:val="24"/>
              </w:rPr>
              <w:t>#1.</w:t>
            </w:r>
          </w:p>
          <w:p w14:paraId="5CA1DE13"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48D16B2C" w14:textId="77777777" w:rsidR="008D4037" w:rsidRPr="008D4037" w:rsidRDefault="008D4037" w:rsidP="00A40CFE">
            <w:pPr>
              <w:numPr>
                <w:ilvl w:val="0"/>
                <w:numId w:val="11"/>
              </w:numPr>
              <w:spacing w:after="0" w:line="240" w:lineRule="auto"/>
              <w:ind w:left="342"/>
              <w:textAlignment w:val="baseline"/>
              <w:rPr>
                <w:rFonts w:eastAsia="Times New Roman"/>
                <w:color w:val="000000"/>
                <w:sz w:val="20"/>
              </w:rPr>
            </w:pPr>
            <w:r w:rsidRPr="008D4037">
              <w:rPr>
                <w:rFonts w:eastAsia="Times New Roman"/>
                <w:color w:val="000000"/>
                <w:sz w:val="20"/>
              </w:rPr>
              <w:t>Soon</w:t>
            </w:r>
          </w:p>
          <w:p w14:paraId="250962E2"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4234127" w14:textId="77777777" w:rsidR="008D4037" w:rsidRPr="008D4037" w:rsidRDefault="008D4037" w:rsidP="00A40CFE">
            <w:pPr>
              <w:numPr>
                <w:ilvl w:val="0"/>
                <w:numId w:val="12"/>
              </w:numPr>
              <w:spacing w:after="0" w:line="240" w:lineRule="auto"/>
              <w:ind w:left="342"/>
              <w:textAlignment w:val="baseline"/>
              <w:rPr>
                <w:rFonts w:eastAsia="Times New Roman"/>
                <w:color w:val="000000"/>
                <w:sz w:val="20"/>
              </w:rPr>
            </w:pPr>
            <w:r w:rsidRPr="008D4037">
              <w:rPr>
                <w:rFonts w:eastAsia="Times New Roman"/>
                <w:color w:val="000000"/>
                <w:sz w:val="20"/>
              </w:rPr>
              <w:t>Severe</w:t>
            </w:r>
          </w:p>
          <w:p w14:paraId="07877932"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34128BC" w14:textId="77777777" w:rsidR="008D4037" w:rsidRPr="008D4037" w:rsidRDefault="008D4037" w:rsidP="00A40CFE">
            <w:pPr>
              <w:numPr>
                <w:ilvl w:val="0"/>
                <w:numId w:val="13"/>
              </w:numPr>
              <w:spacing w:after="0" w:line="240" w:lineRule="auto"/>
              <w:ind w:left="342"/>
              <w:textAlignment w:val="baseline"/>
              <w:rPr>
                <w:rFonts w:eastAsia="Times New Roman"/>
                <w:color w:val="000000"/>
                <w:sz w:val="20"/>
              </w:rPr>
            </w:pPr>
            <w:r w:rsidRPr="008D4037">
              <w:rPr>
                <w:rFonts w:eastAsia="Times New Roman"/>
                <w:color w:val="000000"/>
                <w:sz w:val="20"/>
              </w:rPr>
              <w:t>Sure</w:t>
            </w:r>
          </w:p>
          <w:p w14:paraId="25C4AFA1" w14:textId="77777777" w:rsidR="008D4037" w:rsidRPr="008D4037" w:rsidRDefault="008D4037" w:rsidP="008D4037">
            <w:pPr>
              <w:spacing w:after="0" w:line="240" w:lineRule="auto"/>
              <w:rPr>
                <w:rFonts w:ascii="Times New Roman" w:eastAsia="Times New Roman" w:hAnsi="Times New Roman"/>
                <w:sz w:val="24"/>
                <w:szCs w:val="24"/>
              </w:rPr>
            </w:pPr>
          </w:p>
          <w:p w14:paraId="05928CBB"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2"/>
                <w:szCs w:val="22"/>
              </w:rPr>
              <w:t>Based on 3 S’s, the level of risk is: Low, Med, High?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2DA238"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B538B5"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4D1C9E"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4FC153" w14:textId="77777777" w:rsidR="008D4037" w:rsidRPr="008D4037" w:rsidRDefault="008D4037" w:rsidP="008D4037">
            <w:pPr>
              <w:spacing w:after="0" w:line="240" w:lineRule="auto"/>
              <w:rPr>
                <w:rFonts w:ascii="Times New Roman" w:eastAsia="Times New Roman" w:hAnsi="Times New Roman"/>
                <w:sz w:val="24"/>
                <w:szCs w:val="24"/>
              </w:rPr>
            </w:pPr>
          </w:p>
        </w:tc>
      </w:tr>
      <w:tr w:rsidR="008D4037" w:rsidRPr="008D4037" w14:paraId="35610848" w14:textId="77777777" w:rsidTr="00FB5F8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F51436"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4"/>
                <w:szCs w:val="24"/>
              </w:rPr>
              <w:t>#2.</w:t>
            </w:r>
          </w:p>
          <w:p w14:paraId="4E1549E9"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21C157DF" w14:textId="77777777" w:rsidR="008D4037" w:rsidRPr="008D4037" w:rsidRDefault="008D4037" w:rsidP="00A40CFE">
            <w:pPr>
              <w:numPr>
                <w:ilvl w:val="0"/>
                <w:numId w:val="14"/>
              </w:numPr>
              <w:spacing w:after="0" w:line="240" w:lineRule="auto"/>
              <w:ind w:left="342"/>
              <w:textAlignment w:val="baseline"/>
              <w:rPr>
                <w:rFonts w:eastAsia="Times New Roman"/>
                <w:color w:val="000000"/>
                <w:sz w:val="20"/>
              </w:rPr>
            </w:pPr>
            <w:r w:rsidRPr="008D4037">
              <w:rPr>
                <w:rFonts w:eastAsia="Times New Roman"/>
                <w:color w:val="000000"/>
                <w:sz w:val="20"/>
              </w:rPr>
              <w:t>Soon</w:t>
            </w:r>
          </w:p>
          <w:p w14:paraId="1154D2E4"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E2B363D" w14:textId="77777777" w:rsidR="008D4037" w:rsidRPr="008D4037" w:rsidRDefault="008D4037" w:rsidP="00A40CFE">
            <w:pPr>
              <w:numPr>
                <w:ilvl w:val="0"/>
                <w:numId w:val="15"/>
              </w:numPr>
              <w:spacing w:after="0" w:line="240" w:lineRule="auto"/>
              <w:ind w:left="342"/>
              <w:textAlignment w:val="baseline"/>
              <w:rPr>
                <w:rFonts w:eastAsia="Times New Roman"/>
                <w:color w:val="000000"/>
                <w:sz w:val="20"/>
              </w:rPr>
            </w:pPr>
            <w:r w:rsidRPr="008D4037">
              <w:rPr>
                <w:rFonts w:eastAsia="Times New Roman"/>
                <w:color w:val="000000"/>
                <w:sz w:val="20"/>
              </w:rPr>
              <w:t>Severe</w:t>
            </w:r>
          </w:p>
          <w:p w14:paraId="5ACCB1F4"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9D3B7C7" w14:textId="77777777" w:rsidR="008D4037" w:rsidRPr="008D4037" w:rsidRDefault="008D4037" w:rsidP="00A40CFE">
            <w:pPr>
              <w:numPr>
                <w:ilvl w:val="0"/>
                <w:numId w:val="16"/>
              </w:numPr>
              <w:spacing w:after="0" w:line="240" w:lineRule="auto"/>
              <w:ind w:left="342"/>
              <w:textAlignment w:val="baseline"/>
              <w:rPr>
                <w:rFonts w:eastAsia="Times New Roman"/>
                <w:color w:val="000000"/>
                <w:sz w:val="20"/>
              </w:rPr>
            </w:pPr>
            <w:r w:rsidRPr="008D4037">
              <w:rPr>
                <w:rFonts w:eastAsia="Times New Roman"/>
                <w:color w:val="000000"/>
                <w:sz w:val="20"/>
              </w:rPr>
              <w:t>Sure</w:t>
            </w:r>
          </w:p>
          <w:p w14:paraId="4A3E3AD6" w14:textId="77777777" w:rsidR="008D4037" w:rsidRPr="008D4037" w:rsidRDefault="008D4037" w:rsidP="008D4037">
            <w:pPr>
              <w:spacing w:after="0" w:line="240" w:lineRule="auto"/>
              <w:rPr>
                <w:rFonts w:ascii="Times New Roman" w:eastAsia="Times New Roman" w:hAnsi="Times New Roman"/>
                <w:sz w:val="24"/>
                <w:szCs w:val="24"/>
              </w:rPr>
            </w:pPr>
          </w:p>
          <w:p w14:paraId="50641329"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2"/>
                <w:szCs w:val="22"/>
              </w:rPr>
              <w:t>Based on 3 S’s, the level of risk is: Low, Med, High?</w:t>
            </w:r>
          </w:p>
          <w:p w14:paraId="2A3FE98E"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EFC85F"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6D1E8"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0F929C"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786900" w14:textId="77777777" w:rsidR="008D4037" w:rsidRPr="008D4037" w:rsidRDefault="008D4037" w:rsidP="008D4037">
            <w:pPr>
              <w:spacing w:after="0" w:line="240" w:lineRule="auto"/>
              <w:rPr>
                <w:rFonts w:ascii="Times New Roman" w:eastAsia="Times New Roman" w:hAnsi="Times New Roman"/>
                <w:sz w:val="24"/>
                <w:szCs w:val="24"/>
              </w:rPr>
            </w:pPr>
          </w:p>
        </w:tc>
      </w:tr>
      <w:tr w:rsidR="008D4037" w:rsidRPr="008D4037" w14:paraId="31A6F5B6" w14:textId="77777777" w:rsidTr="00FB5F8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877F7B"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4"/>
                <w:szCs w:val="24"/>
              </w:rPr>
              <w:lastRenderedPageBreak/>
              <w:t>#3.</w:t>
            </w:r>
          </w:p>
          <w:p w14:paraId="77327CE7"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66EEA759" w14:textId="77777777" w:rsidR="008D4037" w:rsidRPr="008D4037" w:rsidRDefault="008D4037" w:rsidP="00A40CFE">
            <w:pPr>
              <w:numPr>
                <w:ilvl w:val="0"/>
                <w:numId w:val="17"/>
              </w:numPr>
              <w:spacing w:after="0" w:line="240" w:lineRule="auto"/>
              <w:ind w:left="342"/>
              <w:textAlignment w:val="baseline"/>
              <w:rPr>
                <w:rFonts w:eastAsia="Times New Roman"/>
                <w:color w:val="000000"/>
                <w:sz w:val="20"/>
              </w:rPr>
            </w:pPr>
            <w:r w:rsidRPr="008D4037">
              <w:rPr>
                <w:rFonts w:eastAsia="Times New Roman"/>
                <w:color w:val="000000"/>
                <w:sz w:val="20"/>
              </w:rPr>
              <w:t>Soon</w:t>
            </w:r>
          </w:p>
          <w:p w14:paraId="6C96DDDE"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2CA73FF" w14:textId="77777777" w:rsidR="008D4037" w:rsidRPr="008D4037" w:rsidRDefault="008D4037" w:rsidP="00A40CFE">
            <w:pPr>
              <w:numPr>
                <w:ilvl w:val="0"/>
                <w:numId w:val="18"/>
              </w:numPr>
              <w:spacing w:after="0" w:line="240" w:lineRule="auto"/>
              <w:ind w:left="342"/>
              <w:textAlignment w:val="baseline"/>
              <w:rPr>
                <w:rFonts w:eastAsia="Times New Roman"/>
                <w:color w:val="000000"/>
                <w:sz w:val="20"/>
              </w:rPr>
            </w:pPr>
            <w:r w:rsidRPr="008D4037">
              <w:rPr>
                <w:rFonts w:eastAsia="Times New Roman"/>
                <w:color w:val="000000"/>
                <w:sz w:val="20"/>
              </w:rPr>
              <w:t>Severe</w:t>
            </w:r>
          </w:p>
          <w:p w14:paraId="5BD102A2"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C5EEA92" w14:textId="77777777" w:rsidR="008D4037" w:rsidRPr="008D4037" w:rsidRDefault="008D4037" w:rsidP="00A40CFE">
            <w:pPr>
              <w:numPr>
                <w:ilvl w:val="0"/>
                <w:numId w:val="19"/>
              </w:numPr>
              <w:spacing w:after="0" w:line="240" w:lineRule="auto"/>
              <w:ind w:left="342"/>
              <w:textAlignment w:val="baseline"/>
              <w:rPr>
                <w:rFonts w:eastAsia="Times New Roman"/>
                <w:color w:val="000000"/>
                <w:sz w:val="20"/>
              </w:rPr>
            </w:pPr>
            <w:r w:rsidRPr="008D4037">
              <w:rPr>
                <w:rFonts w:eastAsia="Times New Roman"/>
                <w:color w:val="000000"/>
                <w:sz w:val="20"/>
              </w:rPr>
              <w:t>Sure</w:t>
            </w:r>
          </w:p>
          <w:p w14:paraId="6059EE8E" w14:textId="77777777" w:rsidR="008D4037" w:rsidRPr="008D4037" w:rsidRDefault="008D4037" w:rsidP="008D4037">
            <w:pPr>
              <w:spacing w:after="0" w:line="240" w:lineRule="auto"/>
              <w:rPr>
                <w:rFonts w:ascii="Times New Roman" w:eastAsia="Times New Roman" w:hAnsi="Times New Roman"/>
                <w:sz w:val="24"/>
                <w:szCs w:val="24"/>
              </w:rPr>
            </w:pPr>
          </w:p>
          <w:p w14:paraId="75219FD0"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2"/>
                <w:szCs w:val="22"/>
              </w:rPr>
              <w:t>Based on 3 S’s, the level of risk is: Low, Med, High?</w:t>
            </w:r>
          </w:p>
          <w:p w14:paraId="25FCF3C9"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213E5B"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622F2E"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8D6F1"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1AD695" w14:textId="77777777" w:rsidR="008D4037" w:rsidRPr="008D4037" w:rsidRDefault="008D4037" w:rsidP="008D4037">
            <w:pPr>
              <w:spacing w:after="0" w:line="240" w:lineRule="auto"/>
              <w:rPr>
                <w:rFonts w:ascii="Times New Roman" w:eastAsia="Times New Roman" w:hAnsi="Times New Roman"/>
                <w:sz w:val="24"/>
                <w:szCs w:val="24"/>
              </w:rPr>
            </w:pPr>
          </w:p>
        </w:tc>
      </w:tr>
      <w:tr w:rsidR="008D4037" w:rsidRPr="008D4037" w14:paraId="14B232B8" w14:textId="77777777" w:rsidTr="00FB5F8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2D09F3"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4"/>
                <w:szCs w:val="24"/>
              </w:rPr>
              <w:t>#4.</w:t>
            </w:r>
          </w:p>
          <w:p w14:paraId="73E3B060"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00F251E2" w14:textId="77777777" w:rsidR="008D4037" w:rsidRPr="008D4037" w:rsidRDefault="008D4037" w:rsidP="00A40CFE">
            <w:pPr>
              <w:numPr>
                <w:ilvl w:val="0"/>
                <w:numId w:val="20"/>
              </w:numPr>
              <w:spacing w:after="0" w:line="240" w:lineRule="auto"/>
              <w:ind w:left="342"/>
              <w:textAlignment w:val="baseline"/>
              <w:rPr>
                <w:rFonts w:eastAsia="Times New Roman"/>
                <w:color w:val="000000"/>
                <w:sz w:val="20"/>
              </w:rPr>
            </w:pPr>
            <w:r w:rsidRPr="008D4037">
              <w:rPr>
                <w:rFonts w:eastAsia="Times New Roman"/>
                <w:color w:val="000000"/>
                <w:sz w:val="20"/>
              </w:rPr>
              <w:t>Soon</w:t>
            </w:r>
          </w:p>
          <w:p w14:paraId="6B3BFA14"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76F5CD32" w14:textId="77777777" w:rsidR="008D4037" w:rsidRPr="008D4037" w:rsidRDefault="008D4037" w:rsidP="00A40CFE">
            <w:pPr>
              <w:numPr>
                <w:ilvl w:val="0"/>
                <w:numId w:val="21"/>
              </w:numPr>
              <w:spacing w:after="0" w:line="240" w:lineRule="auto"/>
              <w:ind w:left="342"/>
              <w:textAlignment w:val="baseline"/>
              <w:rPr>
                <w:rFonts w:eastAsia="Times New Roman"/>
                <w:color w:val="000000"/>
                <w:sz w:val="20"/>
              </w:rPr>
            </w:pPr>
            <w:r w:rsidRPr="008D4037">
              <w:rPr>
                <w:rFonts w:eastAsia="Times New Roman"/>
                <w:color w:val="000000"/>
                <w:sz w:val="20"/>
              </w:rPr>
              <w:t>Severe</w:t>
            </w:r>
          </w:p>
          <w:p w14:paraId="4ECDED2D"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4D10B47C" w14:textId="77777777" w:rsidR="008D4037" w:rsidRPr="008D4037" w:rsidRDefault="008D4037" w:rsidP="00A40CFE">
            <w:pPr>
              <w:numPr>
                <w:ilvl w:val="0"/>
                <w:numId w:val="22"/>
              </w:numPr>
              <w:spacing w:after="0" w:line="240" w:lineRule="auto"/>
              <w:ind w:left="342"/>
              <w:textAlignment w:val="baseline"/>
              <w:rPr>
                <w:rFonts w:eastAsia="Times New Roman"/>
                <w:color w:val="000000"/>
                <w:sz w:val="20"/>
              </w:rPr>
            </w:pPr>
            <w:r w:rsidRPr="008D4037">
              <w:rPr>
                <w:rFonts w:eastAsia="Times New Roman"/>
                <w:color w:val="000000"/>
                <w:sz w:val="20"/>
              </w:rPr>
              <w:t>Sure</w:t>
            </w:r>
          </w:p>
          <w:p w14:paraId="14E8CA6C" w14:textId="77777777" w:rsidR="008D4037" w:rsidRPr="008D4037" w:rsidRDefault="008D4037" w:rsidP="008D4037">
            <w:pPr>
              <w:spacing w:after="0" w:line="240" w:lineRule="auto"/>
              <w:rPr>
                <w:rFonts w:ascii="Times New Roman" w:eastAsia="Times New Roman" w:hAnsi="Times New Roman"/>
                <w:sz w:val="24"/>
                <w:szCs w:val="24"/>
              </w:rPr>
            </w:pPr>
          </w:p>
          <w:p w14:paraId="41AA4EC0"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2"/>
                <w:szCs w:val="22"/>
              </w:rPr>
              <w:t>Based on 3 S’s, the level of risk is: Low, Med, High?</w:t>
            </w:r>
          </w:p>
          <w:p w14:paraId="3D9BFA76"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E44B20"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22BE54"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EC5CBB"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AE3EF7" w14:textId="77777777" w:rsidR="008D4037" w:rsidRPr="008D4037" w:rsidRDefault="008D4037" w:rsidP="008D4037">
            <w:pPr>
              <w:spacing w:after="0" w:line="240" w:lineRule="auto"/>
              <w:rPr>
                <w:rFonts w:ascii="Times New Roman" w:eastAsia="Times New Roman" w:hAnsi="Times New Roman"/>
                <w:sz w:val="24"/>
                <w:szCs w:val="24"/>
              </w:rPr>
            </w:pPr>
          </w:p>
        </w:tc>
      </w:tr>
      <w:tr w:rsidR="008D4037" w:rsidRPr="008D4037" w14:paraId="11A94E23" w14:textId="77777777" w:rsidTr="00FB5F8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507E09"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4"/>
                <w:szCs w:val="24"/>
              </w:rPr>
              <w:t>#5. </w:t>
            </w:r>
          </w:p>
          <w:p w14:paraId="11FFEACD"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21DF718C" w14:textId="77777777" w:rsidR="008D4037" w:rsidRPr="008D4037" w:rsidRDefault="008D4037" w:rsidP="00A40CFE">
            <w:pPr>
              <w:numPr>
                <w:ilvl w:val="0"/>
                <w:numId w:val="23"/>
              </w:numPr>
              <w:spacing w:after="0" w:line="240" w:lineRule="auto"/>
              <w:ind w:left="342"/>
              <w:textAlignment w:val="baseline"/>
              <w:rPr>
                <w:rFonts w:eastAsia="Times New Roman"/>
                <w:color w:val="000000"/>
                <w:sz w:val="20"/>
              </w:rPr>
            </w:pPr>
            <w:r w:rsidRPr="008D4037">
              <w:rPr>
                <w:rFonts w:eastAsia="Times New Roman"/>
                <w:color w:val="000000"/>
                <w:sz w:val="20"/>
              </w:rPr>
              <w:t>Soon</w:t>
            </w:r>
          </w:p>
          <w:p w14:paraId="1413CEBF"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56EF226B" w14:textId="77777777" w:rsidR="008D4037" w:rsidRPr="008D4037" w:rsidRDefault="008D4037" w:rsidP="00A40CFE">
            <w:pPr>
              <w:numPr>
                <w:ilvl w:val="0"/>
                <w:numId w:val="24"/>
              </w:numPr>
              <w:spacing w:after="0" w:line="240" w:lineRule="auto"/>
              <w:ind w:left="342"/>
              <w:textAlignment w:val="baseline"/>
              <w:rPr>
                <w:rFonts w:eastAsia="Times New Roman"/>
                <w:color w:val="000000"/>
                <w:sz w:val="20"/>
              </w:rPr>
            </w:pPr>
            <w:r w:rsidRPr="008D4037">
              <w:rPr>
                <w:rFonts w:eastAsia="Times New Roman"/>
                <w:color w:val="000000"/>
                <w:sz w:val="20"/>
              </w:rPr>
              <w:t>Severe</w:t>
            </w:r>
          </w:p>
          <w:p w14:paraId="2F084315" w14:textId="77777777" w:rsidR="008D4037" w:rsidRPr="008D4037" w:rsidRDefault="008D4037" w:rsidP="008D4037">
            <w:pPr>
              <w:spacing w:after="0" w:line="240" w:lineRule="auto"/>
              <w:rPr>
                <w:rFonts w:ascii="Times New Roman" w:eastAsia="Times New Roman" w:hAnsi="Times New Roman"/>
                <w:sz w:val="24"/>
                <w:szCs w:val="24"/>
              </w:rPr>
            </w:pPr>
            <w:r w:rsidRPr="008D4037">
              <w:rPr>
                <w:rFonts w:ascii="Times New Roman" w:eastAsia="Times New Roman" w:hAnsi="Times New Roman"/>
                <w:sz w:val="24"/>
                <w:szCs w:val="24"/>
              </w:rPr>
              <w:br/>
            </w:r>
          </w:p>
          <w:p w14:paraId="6B0238CB" w14:textId="77777777" w:rsidR="008D4037" w:rsidRPr="008D4037" w:rsidRDefault="008D4037" w:rsidP="00A40CFE">
            <w:pPr>
              <w:numPr>
                <w:ilvl w:val="0"/>
                <w:numId w:val="25"/>
              </w:numPr>
              <w:spacing w:after="0" w:line="240" w:lineRule="auto"/>
              <w:ind w:left="342"/>
              <w:textAlignment w:val="baseline"/>
              <w:rPr>
                <w:rFonts w:eastAsia="Times New Roman"/>
                <w:color w:val="000000"/>
                <w:sz w:val="20"/>
              </w:rPr>
            </w:pPr>
            <w:r w:rsidRPr="008D4037">
              <w:rPr>
                <w:rFonts w:eastAsia="Times New Roman"/>
                <w:color w:val="000000"/>
                <w:sz w:val="20"/>
              </w:rPr>
              <w:t>Sure</w:t>
            </w:r>
          </w:p>
          <w:p w14:paraId="4F49BE7A" w14:textId="77777777" w:rsidR="008D4037" w:rsidRPr="008D4037" w:rsidRDefault="008D4037" w:rsidP="008D4037">
            <w:pPr>
              <w:spacing w:after="0" w:line="240" w:lineRule="auto"/>
              <w:rPr>
                <w:rFonts w:ascii="Times New Roman" w:eastAsia="Times New Roman" w:hAnsi="Times New Roman"/>
                <w:sz w:val="24"/>
                <w:szCs w:val="24"/>
              </w:rPr>
            </w:pPr>
          </w:p>
          <w:p w14:paraId="5B1D3C8A" w14:textId="77777777" w:rsidR="008D4037" w:rsidRPr="008D4037" w:rsidRDefault="008D4037" w:rsidP="008D4037">
            <w:pPr>
              <w:spacing w:before="120" w:after="0" w:line="240" w:lineRule="auto"/>
              <w:rPr>
                <w:rFonts w:ascii="Times New Roman" w:eastAsia="Times New Roman" w:hAnsi="Times New Roman"/>
                <w:sz w:val="24"/>
                <w:szCs w:val="24"/>
              </w:rPr>
            </w:pPr>
            <w:r w:rsidRPr="008D4037">
              <w:rPr>
                <w:rFonts w:eastAsia="Times New Roman"/>
                <w:color w:val="000000"/>
                <w:sz w:val="22"/>
                <w:szCs w:val="22"/>
              </w:rPr>
              <w:t xml:space="preserve">Based on 3 S’s, the </w:t>
            </w:r>
            <w:r w:rsidRPr="008D4037">
              <w:rPr>
                <w:rFonts w:eastAsia="Times New Roman"/>
                <w:color w:val="000000"/>
                <w:sz w:val="22"/>
                <w:szCs w:val="22"/>
              </w:rPr>
              <w:lastRenderedPageBreak/>
              <w:t>level of risk is: Low, Med, High?</w:t>
            </w:r>
          </w:p>
          <w:p w14:paraId="0BA85B65"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C6DC53"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FF438D"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CF6B8A" w14:textId="77777777" w:rsidR="008D4037" w:rsidRPr="008D4037" w:rsidRDefault="008D4037" w:rsidP="008D4037">
            <w:pPr>
              <w:spacing w:after="0" w:line="240" w:lineRule="auto"/>
              <w:rPr>
                <w:rFonts w:ascii="Times New Roman" w:eastAsia="Times New Roman" w:hAnsi="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5D5597" w14:textId="77777777" w:rsidR="008D4037" w:rsidRPr="008D4037" w:rsidRDefault="008D4037" w:rsidP="008D4037">
            <w:pPr>
              <w:spacing w:after="0" w:line="240" w:lineRule="auto"/>
              <w:rPr>
                <w:rFonts w:ascii="Times New Roman" w:eastAsia="Times New Roman" w:hAnsi="Times New Roman"/>
                <w:sz w:val="24"/>
                <w:szCs w:val="24"/>
              </w:rPr>
            </w:pPr>
          </w:p>
        </w:tc>
      </w:tr>
    </w:tbl>
    <w:p w14:paraId="272744BF" w14:textId="77777777" w:rsidR="008D4037" w:rsidRPr="008D4037" w:rsidRDefault="008D4037" w:rsidP="008D4037">
      <w:pPr>
        <w:tabs>
          <w:tab w:val="left" w:pos="3940"/>
        </w:tabs>
        <w:rPr>
          <w:rFonts w:eastAsia="Verdana" w:cs="Verdana"/>
        </w:rPr>
      </w:pPr>
    </w:p>
    <w:p w14:paraId="25D7A6BF" w14:textId="77777777" w:rsidR="0099112B" w:rsidRPr="007E3A5B" w:rsidRDefault="0099112B" w:rsidP="0008737C">
      <w:pPr>
        <w:pStyle w:val="ListParagraph"/>
        <w:numPr>
          <w:ilvl w:val="0"/>
          <w:numId w:val="0"/>
        </w:numPr>
        <w:spacing w:after="0" w:line="240" w:lineRule="auto"/>
        <w:ind w:left="720"/>
        <w:jc w:val="center"/>
        <w:rPr>
          <w:b/>
          <w:bCs/>
          <w:noProof/>
        </w:rPr>
      </w:pPr>
    </w:p>
    <w:sectPr w:rsidR="0099112B" w:rsidRPr="007E3A5B" w:rsidSect="003D5E2F">
      <w:footerReference w:type="default" r:id="rId102"/>
      <w:footerReference w:type="first" r:id="rId103"/>
      <w:pgSz w:w="12240" w:h="15840"/>
      <w:pgMar w:top="1440" w:right="1440" w:bottom="1440" w:left="1440" w:header="720" w:footer="720"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9F3AA" w14:textId="77777777" w:rsidR="00FE61C2" w:rsidRDefault="00FE61C2" w:rsidP="001F6955">
      <w:pPr>
        <w:spacing w:after="0" w:line="240" w:lineRule="auto"/>
      </w:pPr>
      <w:r>
        <w:separator/>
      </w:r>
    </w:p>
    <w:p w14:paraId="5BB59B32" w14:textId="77777777" w:rsidR="00FE61C2" w:rsidRDefault="00FE61C2"/>
  </w:endnote>
  <w:endnote w:type="continuationSeparator" w:id="0">
    <w:p w14:paraId="31E83321" w14:textId="77777777" w:rsidR="00FE61C2" w:rsidRDefault="00FE61C2" w:rsidP="001F6955">
      <w:pPr>
        <w:spacing w:after="0" w:line="240" w:lineRule="auto"/>
      </w:pPr>
      <w:r>
        <w:continuationSeparator/>
      </w:r>
    </w:p>
    <w:p w14:paraId="33FE4A36" w14:textId="77777777" w:rsidR="00FE61C2" w:rsidRDefault="00FE61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ato Bold">
    <w:altName w:val="Times New Roman"/>
    <w:charset w:val="00"/>
    <w:family w:val="auto"/>
    <w:pitch w:val="variable"/>
    <w:sig w:usb0="00000001"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F6A53" w14:textId="0C637ECF" w:rsidR="00AD41AE" w:rsidRPr="0062797B" w:rsidRDefault="008A4B02" w:rsidP="003D5E2F">
    <w:pPr>
      <w:pStyle w:val="Footer"/>
      <w:tabs>
        <w:tab w:val="left" w:pos="3198"/>
        <w:tab w:val="left" w:pos="4680"/>
      </w:tabs>
      <w:rPr>
        <w:i/>
        <w:sz w:val="20"/>
      </w:rPr>
    </w:pPr>
    <w:r>
      <w:rPr>
        <w:i/>
        <w:sz w:val="20"/>
      </w:rPr>
      <w:t>Supervisor as Coach</w:t>
    </w:r>
    <w:r w:rsidR="0075393B">
      <w:rPr>
        <w:i/>
        <w:sz w:val="20"/>
      </w:rPr>
      <w:t xml:space="preserve">      </w:t>
    </w:r>
    <w:r w:rsidR="0075393B">
      <w:rPr>
        <w:i/>
        <w:sz w:val="20"/>
      </w:rPr>
      <w:tab/>
    </w:r>
    <w:r w:rsidR="003D5E2F">
      <w:rPr>
        <w:i/>
        <w:sz w:val="20"/>
      </w:rPr>
      <w:t xml:space="preserve">     </w:t>
    </w:r>
    <w:r w:rsidR="003D5E2F">
      <w:rPr>
        <w:i/>
        <w:sz w:val="20"/>
      </w:rPr>
      <w:tab/>
    </w:r>
    <w:r w:rsidR="0075393B">
      <w:rPr>
        <w:i/>
        <w:sz w:val="20"/>
      </w:rPr>
      <w:t>Office of Professional Development</w:t>
    </w:r>
    <w:r w:rsidR="003D5E2F">
      <w:rPr>
        <w:i/>
        <w:sz w:val="20"/>
      </w:rPr>
      <w:t xml:space="preserve">   </w:t>
    </w:r>
    <w:r w:rsidR="006778BD" w:rsidRPr="006778BD">
      <w:rPr>
        <w:i/>
        <w:sz w:val="20"/>
      </w:rPr>
      <w:fldChar w:fldCharType="begin"/>
    </w:r>
    <w:r w:rsidR="006778BD" w:rsidRPr="006778BD">
      <w:rPr>
        <w:i/>
        <w:sz w:val="20"/>
      </w:rPr>
      <w:instrText xml:space="preserve"> PAGE   \* MERGEFORMAT </w:instrText>
    </w:r>
    <w:r w:rsidR="006778BD" w:rsidRPr="006778BD">
      <w:rPr>
        <w:i/>
        <w:sz w:val="20"/>
      </w:rPr>
      <w:fldChar w:fldCharType="separate"/>
    </w:r>
    <w:r w:rsidR="002370DA">
      <w:rPr>
        <w:i/>
        <w:noProof/>
        <w:sz w:val="20"/>
      </w:rPr>
      <w:t>1</w:t>
    </w:r>
    <w:r w:rsidR="006778BD" w:rsidRPr="006778BD">
      <w:rPr>
        <w:i/>
        <w:noProof/>
        <w:sz w:val="20"/>
      </w:rPr>
      <w:fldChar w:fldCharType="end"/>
    </w:r>
    <w:r w:rsidR="003D5E2F">
      <w:rPr>
        <w: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AC21C" w14:textId="72D61496" w:rsidR="00AD41AE" w:rsidRDefault="00273A86" w:rsidP="00EE56B2">
    <w:pPr>
      <w:pStyle w:val="Footer"/>
      <w:rPr>
        <w:i/>
        <w:sz w:val="20"/>
      </w:rPr>
    </w:pPr>
    <w:r>
      <w:rPr>
        <w:i/>
        <w:sz w:val="20"/>
      </w:rPr>
      <w:t>Coaching and Mentoring</w:t>
    </w:r>
    <w:r>
      <w:rPr>
        <w:i/>
        <w:sz w:val="20"/>
      </w:rPr>
      <w:tab/>
      <w:t xml:space="preserve">                         </w:t>
    </w:r>
    <w:r w:rsidR="00AD41AE" w:rsidRPr="0062797B">
      <w:rPr>
        <w:i/>
        <w:sz w:val="20"/>
      </w:rPr>
      <w:t xml:space="preserve">          </w:t>
    </w:r>
    <w:r w:rsidR="00AD41AE">
      <w:rPr>
        <w:i/>
        <w:sz w:val="20"/>
      </w:rPr>
      <w:t xml:space="preserve">            </w:t>
    </w:r>
    <w:r w:rsidR="00AD41AE" w:rsidRPr="0062797B">
      <w:rPr>
        <w:i/>
        <w:sz w:val="20"/>
      </w:rPr>
      <w:t xml:space="preserve"> Office of Professional Development</w:t>
    </w:r>
  </w:p>
  <w:p w14:paraId="0C45844B" w14:textId="77777777" w:rsidR="00AD41AE" w:rsidRDefault="00AD41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E3BC4" w14:textId="77777777" w:rsidR="00FE61C2" w:rsidRDefault="00FE61C2" w:rsidP="001F6955">
      <w:pPr>
        <w:spacing w:after="0" w:line="240" w:lineRule="auto"/>
      </w:pPr>
      <w:r>
        <w:separator/>
      </w:r>
    </w:p>
    <w:p w14:paraId="3F378606" w14:textId="77777777" w:rsidR="00FE61C2" w:rsidRDefault="00FE61C2"/>
  </w:footnote>
  <w:footnote w:type="continuationSeparator" w:id="0">
    <w:p w14:paraId="15ECD227" w14:textId="77777777" w:rsidR="00FE61C2" w:rsidRDefault="00FE61C2" w:rsidP="001F6955">
      <w:pPr>
        <w:spacing w:after="0" w:line="240" w:lineRule="auto"/>
      </w:pPr>
      <w:r>
        <w:continuationSeparator/>
      </w:r>
    </w:p>
    <w:p w14:paraId="3946DFC2" w14:textId="77777777" w:rsidR="00FE61C2" w:rsidRDefault="00FE61C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A439A"/>
    <w:multiLevelType w:val="multilevel"/>
    <w:tmpl w:val="47B8D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677434"/>
    <w:multiLevelType w:val="multilevel"/>
    <w:tmpl w:val="7DA83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0F3142"/>
    <w:multiLevelType w:val="multilevel"/>
    <w:tmpl w:val="C04CC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5B2995"/>
    <w:multiLevelType w:val="multilevel"/>
    <w:tmpl w:val="E6BA34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980714"/>
    <w:multiLevelType w:val="hybridMultilevel"/>
    <w:tmpl w:val="6E66B0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1737D26"/>
    <w:multiLevelType w:val="hybridMultilevel"/>
    <w:tmpl w:val="C630CE64"/>
    <w:lvl w:ilvl="0" w:tplc="55841EE6">
      <w:start w:val="1"/>
      <w:numFmt w:val="bullet"/>
      <w:pStyle w:val="11Section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594598"/>
    <w:multiLevelType w:val="multilevel"/>
    <w:tmpl w:val="1BCE3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9A07C7"/>
    <w:multiLevelType w:val="hybridMultilevel"/>
    <w:tmpl w:val="3A74C0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C4B665F"/>
    <w:multiLevelType w:val="hybridMultilevel"/>
    <w:tmpl w:val="2354AF98"/>
    <w:lvl w:ilvl="0" w:tplc="FAAC3F2E">
      <w:start w:val="1"/>
      <w:numFmt w:val="bullet"/>
      <w:lvlText w:val="•"/>
      <w:lvlJc w:val="left"/>
      <w:pPr>
        <w:tabs>
          <w:tab w:val="num" w:pos="720"/>
        </w:tabs>
        <w:ind w:left="720" w:hanging="360"/>
      </w:pPr>
      <w:rPr>
        <w:rFonts w:ascii="Arial" w:hAnsi="Arial" w:hint="default"/>
      </w:rPr>
    </w:lvl>
    <w:lvl w:ilvl="1" w:tplc="52A2A998" w:tentative="1">
      <w:start w:val="1"/>
      <w:numFmt w:val="bullet"/>
      <w:lvlText w:val="•"/>
      <w:lvlJc w:val="left"/>
      <w:pPr>
        <w:tabs>
          <w:tab w:val="num" w:pos="1440"/>
        </w:tabs>
        <w:ind w:left="1440" w:hanging="360"/>
      </w:pPr>
      <w:rPr>
        <w:rFonts w:ascii="Arial" w:hAnsi="Arial" w:hint="default"/>
      </w:rPr>
    </w:lvl>
    <w:lvl w:ilvl="2" w:tplc="9CD4F432" w:tentative="1">
      <w:start w:val="1"/>
      <w:numFmt w:val="bullet"/>
      <w:lvlText w:val="•"/>
      <w:lvlJc w:val="left"/>
      <w:pPr>
        <w:tabs>
          <w:tab w:val="num" w:pos="2160"/>
        </w:tabs>
        <w:ind w:left="2160" w:hanging="360"/>
      </w:pPr>
      <w:rPr>
        <w:rFonts w:ascii="Arial" w:hAnsi="Arial" w:hint="default"/>
      </w:rPr>
    </w:lvl>
    <w:lvl w:ilvl="3" w:tplc="B07CFB16" w:tentative="1">
      <w:start w:val="1"/>
      <w:numFmt w:val="bullet"/>
      <w:lvlText w:val="•"/>
      <w:lvlJc w:val="left"/>
      <w:pPr>
        <w:tabs>
          <w:tab w:val="num" w:pos="2880"/>
        </w:tabs>
        <w:ind w:left="2880" w:hanging="360"/>
      </w:pPr>
      <w:rPr>
        <w:rFonts w:ascii="Arial" w:hAnsi="Arial" w:hint="default"/>
      </w:rPr>
    </w:lvl>
    <w:lvl w:ilvl="4" w:tplc="0FE4F544" w:tentative="1">
      <w:start w:val="1"/>
      <w:numFmt w:val="bullet"/>
      <w:lvlText w:val="•"/>
      <w:lvlJc w:val="left"/>
      <w:pPr>
        <w:tabs>
          <w:tab w:val="num" w:pos="3600"/>
        </w:tabs>
        <w:ind w:left="3600" w:hanging="360"/>
      </w:pPr>
      <w:rPr>
        <w:rFonts w:ascii="Arial" w:hAnsi="Arial" w:hint="default"/>
      </w:rPr>
    </w:lvl>
    <w:lvl w:ilvl="5" w:tplc="EEEA4378" w:tentative="1">
      <w:start w:val="1"/>
      <w:numFmt w:val="bullet"/>
      <w:lvlText w:val="•"/>
      <w:lvlJc w:val="left"/>
      <w:pPr>
        <w:tabs>
          <w:tab w:val="num" w:pos="4320"/>
        </w:tabs>
        <w:ind w:left="4320" w:hanging="360"/>
      </w:pPr>
      <w:rPr>
        <w:rFonts w:ascii="Arial" w:hAnsi="Arial" w:hint="default"/>
      </w:rPr>
    </w:lvl>
    <w:lvl w:ilvl="6" w:tplc="CA20AE6E" w:tentative="1">
      <w:start w:val="1"/>
      <w:numFmt w:val="bullet"/>
      <w:lvlText w:val="•"/>
      <w:lvlJc w:val="left"/>
      <w:pPr>
        <w:tabs>
          <w:tab w:val="num" w:pos="5040"/>
        </w:tabs>
        <w:ind w:left="5040" w:hanging="360"/>
      </w:pPr>
      <w:rPr>
        <w:rFonts w:ascii="Arial" w:hAnsi="Arial" w:hint="default"/>
      </w:rPr>
    </w:lvl>
    <w:lvl w:ilvl="7" w:tplc="1F6AAA46" w:tentative="1">
      <w:start w:val="1"/>
      <w:numFmt w:val="bullet"/>
      <w:lvlText w:val="•"/>
      <w:lvlJc w:val="left"/>
      <w:pPr>
        <w:tabs>
          <w:tab w:val="num" w:pos="5760"/>
        </w:tabs>
        <w:ind w:left="5760" w:hanging="360"/>
      </w:pPr>
      <w:rPr>
        <w:rFonts w:ascii="Arial" w:hAnsi="Arial" w:hint="default"/>
      </w:rPr>
    </w:lvl>
    <w:lvl w:ilvl="8" w:tplc="BBD4526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FC00226"/>
    <w:multiLevelType w:val="multilevel"/>
    <w:tmpl w:val="4C9ED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54273F"/>
    <w:multiLevelType w:val="multilevel"/>
    <w:tmpl w:val="CDE6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904092"/>
    <w:multiLevelType w:val="multilevel"/>
    <w:tmpl w:val="9EFEF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B72E86"/>
    <w:multiLevelType w:val="hybridMultilevel"/>
    <w:tmpl w:val="30A6D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5B2AA8"/>
    <w:multiLevelType w:val="multilevel"/>
    <w:tmpl w:val="5D90F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F84025"/>
    <w:multiLevelType w:val="hybridMultilevel"/>
    <w:tmpl w:val="AA10AA56"/>
    <w:lvl w:ilvl="0" w:tplc="537AD718">
      <w:start w:val="1"/>
      <w:numFmt w:val="decimal"/>
      <w:lvlText w:val="%1."/>
      <w:lvlJc w:val="left"/>
      <w:pPr>
        <w:ind w:left="720" w:hanging="360"/>
      </w:pPr>
      <w:rPr>
        <w:rFonts w:ascii="Verdana" w:hAnsi="Verdana"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15C03F7"/>
    <w:multiLevelType w:val="multilevel"/>
    <w:tmpl w:val="8BCC7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467487B"/>
    <w:multiLevelType w:val="multilevel"/>
    <w:tmpl w:val="95FC8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4A74ED4"/>
    <w:multiLevelType w:val="multilevel"/>
    <w:tmpl w:val="E048D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6E15036"/>
    <w:multiLevelType w:val="multilevel"/>
    <w:tmpl w:val="D5B62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F31964"/>
    <w:multiLevelType w:val="multilevel"/>
    <w:tmpl w:val="75BC5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8C05D7E"/>
    <w:multiLevelType w:val="multilevel"/>
    <w:tmpl w:val="F50A3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FC3A31"/>
    <w:multiLevelType w:val="hybridMultilevel"/>
    <w:tmpl w:val="B44EA264"/>
    <w:lvl w:ilvl="0" w:tplc="77B03376">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2" w15:restartNumberingAfterBreak="0">
    <w:nsid w:val="72015077"/>
    <w:multiLevelType w:val="multilevel"/>
    <w:tmpl w:val="7AA45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460344505">
    <w:abstractNumId w:val="23"/>
  </w:num>
  <w:num w:numId="2" w16cid:durableId="1621720486">
    <w:abstractNumId w:val="5"/>
  </w:num>
  <w:num w:numId="3" w16cid:durableId="805705733">
    <w:abstractNumId w:val="12"/>
  </w:num>
  <w:num w:numId="4" w16cid:durableId="1133792600">
    <w:abstractNumId w:val="7"/>
  </w:num>
  <w:num w:numId="5" w16cid:durableId="1567569266">
    <w:abstractNumId w:val="21"/>
  </w:num>
  <w:num w:numId="6" w16cid:durableId="13698889">
    <w:abstractNumId w:val="14"/>
  </w:num>
  <w:num w:numId="7" w16cid:durableId="1004935454">
    <w:abstractNumId w:val="4"/>
  </w:num>
  <w:num w:numId="8" w16cid:durableId="2025982235">
    <w:abstractNumId w:val="8"/>
  </w:num>
  <w:num w:numId="9" w16cid:durableId="1798138195">
    <w:abstractNumId w:val="3"/>
  </w:num>
  <w:num w:numId="10" w16cid:durableId="1482039840">
    <w:abstractNumId w:val="3"/>
    <w:lvlOverride w:ilvl="0">
      <w:lvl w:ilvl="0">
        <w:numFmt w:val="decimal"/>
        <w:lvlText w:val=""/>
        <w:lvlJc w:val="left"/>
      </w:lvl>
    </w:lvlOverride>
    <w:lvlOverride w:ilvl="1">
      <w:lvl w:ilvl="1">
        <w:numFmt w:val="lowerLetter"/>
        <w:lvlText w:val="%2."/>
        <w:lvlJc w:val="left"/>
      </w:lvl>
    </w:lvlOverride>
  </w:num>
  <w:num w:numId="11" w16cid:durableId="756903242">
    <w:abstractNumId w:val="1"/>
  </w:num>
  <w:num w:numId="12" w16cid:durableId="1738631589">
    <w:abstractNumId w:val="22"/>
  </w:num>
  <w:num w:numId="13" w16cid:durableId="405343950">
    <w:abstractNumId w:val="15"/>
  </w:num>
  <w:num w:numId="14" w16cid:durableId="1936742859">
    <w:abstractNumId w:val="20"/>
  </w:num>
  <w:num w:numId="15" w16cid:durableId="2103836802">
    <w:abstractNumId w:val="6"/>
  </w:num>
  <w:num w:numId="16" w16cid:durableId="2022968428">
    <w:abstractNumId w:val="0"/>
  </w:num>
  <w:num w:numId="17" w16cid:durableId="1819953843">
    <w:abstractNumId w:val="9"/>
  </w:num>
  <w:num w:numId="18" w16cid:durableId="556673714">
    <w:abstractNumId w:val="19"/>
  </w:num>
  <w:num w:numId="19" w16cid:durableId="1543251232">
    <w:abstractNumId w:val="16"/>
  </w:num>
  <w:num w:numId="20" w16cid:durableId="126170501">
    <w:abstractNumId w:val="2"/>
  </w:num>
  <w:num w:numId="21" w16cid:durableId="1500147815">
    <w:abstractNumId w:val="11"/>
  </w:num>
  <w:num w:numId="22" w16cid:durableId="830021941">
    <w:abstractNumId w:val="17"/>
  </w:num>
  <w:num w:numId="23" w16cid:durableId="611667476">
    <w:abstractNumId w:val="10"/>
  </w:num>
  <w:num w:numId="24" w16cid:durableId="1804226261">
    <w:abstractNumId w:val="13"/>
  </w:num>
  <w:num w:numId="25" w16cid:durableId="1867134600">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ExNrI0NjQ0NTc2MDRV0lEKTi0uzszPAykwrQUAsLTXISwAAAA="/>
  </w:docVars>
  <w:rsids>
    <w:rsidRoot w:val="00CA163D"/>
    <w:rsid w:val="00002B3B"/>
    <w:rsid w:val="000034BA"/>
    <w:rsid w:val="00005A57"/>
    <w:rsid w:val="00007F69"/>
    <w:rsid w:val="000117B7"/>
    <w:rsid w:val="00011A0D"/>
    <w:rsid w:val="00011E3D"/>
    <w:rsid w:val="00012CD4"/>
    <w:rsid w:val="00013BCA"/>
    <w:rsid w:val="00013CAF"/>
    <w:rsid w:val="000155A2"/>
    <w:rsid w:val="00016334"/>
    <w:rsid w:val="00016C39"/>
    <w:rsid w:val="00021A6A"/>
    <w:rsid w:val="00022184"/>
    <w:rsid w:val="0002240F"/>
    <w:rsid w:val="0002525F"/>
    <w:rsid w:val="0002633C"/>
    <w:rsid w:val="00026FD4"/>
    <w:rsid w:val="0002700A"/>
    <w:rsid w:val="00027EF4"/>
    <w:rsid w:val="000334D3"/>
    <w:rsid w:val="000350E0"/>
    <w:rsid w:val="00043E4B"/>
    <w:rsid w:val="00043EC9"/>
    <w:rsid w:val="00044C4E"/>
    <w:rsid w:val="00046E20"/>
    <w:rsid w:val="0005067D"/>
    <w:rsid w:val="00056A01"/>
    <w:rsid w:val="00062A5E"/>
    <w:rsid w:val="00063390"/>
    <w:rsid w:val="000650E2"/>
    <w:rsid w:val="000669F7"/>
    <w:rsid w:val="0006716C"/>
    <w:rsid w:val="00071E58"/>
    <w:rsid w:val="00072778"/>
    <w:rsid w:val="000736DD"/>
    <w:rsid w:val="000770AD"/>
    <w:rsid w:val="0008014E"/>
    <w:rsid w:val="00080D42"/>
    <w:rsid w:val="0008737C"/>
    <w:rsid w:val="00090473"/>
    <w:rsid w:val="0009149F"/>
    <w:rsid w:val="00092D22"/>
    <w:rsid w:val="00093AF3"/>
    <w:rsid w:val="00097EF3"/>
    <w:rsid w:val="000A1E4F"/>
    <w:rsid w:val="000A2924"/>
    <w:rsid w:val="000A5176"/>
    <w:rsid w:val="000A597D"/>
    <w:rsid w:val="000A5F43"/>
    <w:rsid w:val="000B08F9"/>
    <w:rsid w:val="000B3CB1"/>
    <w:rsid w:val="000B50B5"/>
    <w:rsid w:val="000B7240"/>
    <w:rsid w:val="000C1136"/>
    <w:rsid w:val="000C4B38"/>
    <w:rsid w:val="000D1FEB"/>
    <w:rsid w:val="000D52DC"/>
    <w:rsid w:val="000D53C3"/>
    <w:rsid w:val="000D69F5"/>
    <w:rsid w:val="000D7008"/>
    <w:rsid w:val="000E1240"/>
    <w:rsid w:val="000E1B34"/>
    <w:rsid w:val="000E1CE8"/>
    <w:rsid w:val="000E4824"/>
    <w:rsid w:val="000E4A10"/>
    <w:rsid w:val="000E73FF"/>
    <w:rsid w:val="000F0AD9"/>
    <w:rsid w:val="000F603D"/>
    <w:rsid w:val="000F7339"/>
    <w:rsid w:val="001005E4"/>
    <w:rsid w:val="00100A89"/>
    <w:rsid w:val="00100D5F"/>
    <w:rsid w:val="00102D94"/>
    <w:rsid w:val="0010384A"/>
    <w:rsid w:val="00114F95"/>
    <w:rsid w:val="00115737"/>
    <w:rsid w:val="001223E1"/>
    <w:rsid w:val="00122B56"/>
    <w:rsid w:val="00122E98"/>
    <w:rsid w:val="00125855"/>
    <w:rsid w:val="00131952"/>
    <w:rsid w:val="001328B2"/>
    <w:rsid w:val="00133001"/>
    <w:rsid w:val="00140510"/>
    <w:rsid w:val="00140E71"/>
    <w:rsid w:val="001430BD"/>
    <w:rsid w:val="001438C3"/>
    <w:rsid w:val="00144327"/>
    <w:rsid w:val="001449CB"/>
    <w:rsid w:val="00147B94"/>
    <w:rsid w:val="00147CC6"/>
    <w:rsid w:val="001526B5"/>
    <w:rsid w:val="001529B8"/>
    <w:rsid w:val="00153699"/>
    <w:rsid w:val="00153D32"/>
    <w:rsid w:val="0015584D"/>
    <w:rsid w:val="001578F0"/>
    <w:rsid w:val="00160966"/>
    <w:rsid w:val="001628A3"/>
    <w:rsid w:val="00163640"/>
    <w:rsid w:val="00163808"/>
    <w:rsid w:val="001648AA"/>
    <w:rsid w:val="00165A3F"/>
    <w:rsid w:val="001663D1"/>
    <w:rsid w:val="00166C09"/>
    <w:rsid w:val="00167366"/>
    <w:rsid w:val="001740CD"/>
    <w:rsid w:val="00174DFB"/>
    <w:rsid w:val="00174EE9"/>
    <w:rsid w:val="00183960"/>
    <w:rsid w:val="001877D9"/>
    <w:rsid w:val="0019156E"/>
    <w:rsid w:val="00194594"/>
    <w:rsid w:val="001951B9"/>
    <w:rsid w:val="001976BA"/>
    <w:rsid w:val="001A1843"/>
    <w:rsid w:val="001A267E"/>
    <w:rsid w:val="001A5942"/>
    <w:rsid w:val="001A5DFA"/>
    <w:rsid w:val="001A6641"/>
    <w:rsid w:val="001A7F80"/>
    <w:rsid w:val="001B73DB"/>
    <w:rsid w:val="001C18F5"/>
    <w:rsid w:val="001C1D49"/>
    <w:rsid w:val="001C29AC"/>
    <w:rsid w:val="001C347B"/>
    <w:rsid w:val="001C4993"/>
    <w:rsid w:val="001C5D51"/>
    <w:rsid w:val="001C63D1"/>
    <w:rsid w:val="001D0BD2"/>
    <w:rsid w:val="001D286F"/>
    <w:rsid w:val="001D35C6"/>
    <w:rsid w:val="001D7687"/>
    <w:rsid w:val="001E0068"/>
    <w:rsid w:val="001E1317"/>
    <w:rsid w:val="001E191D"/>
    <w:rsid w:val="001E5750"/>
    <w:rsid w:val="001E68F5"/>
    <w:rsid w:val="001E6924"/>
    <w:rsid w:val="001E74FF"/>
    <w:rsid w:val="001E7E23"/>
    <w:rsid w:val="001F5DA2"/>
    <w:rsid w:val="001F5E89"/>
    <w:rsid w:val="001F6955"/>
    <w:rsid w:val="0020020A"/>
    <w:rsid w:val="00201CB4"/>
    <w:rsid w:val="0020280F"/>
    <w:rsid w:val="00204FA2"/>
    <w:rsid w:val="00205219"/>
    <w:rsid w:val="0021031D"/>
    <w:rsid w:val="00214B26"/>
    <w:rsid w:val="00216F22"/>
    <w:rsid w:val="00220D6F"/>
    <w:rsid w:val="0022520C"/>
    <w:rsid w:val="00225752"/>
    <w:rsid w:val="00226283"/>
    <w:rsid w:val="002370DA"/>
    <w:rsid w:val="002454F4"/>
    <w:rsid w:val="0024688B"/>
    <w:rsid w:val="00250650"/>
    <w:rsid w:val="002528BA"/>
    <w:rsid w:val="00253302"/>
    <w:rsid w:val="002537DF"/>
    <w:rsid w:val="00253AD5"/>
    <w:rsid w:val="002546DE"/>
    <w:rsid w:val="00256EA4"/>
    <w:rsid w:val="00263CE5"/>
    <w:rsid w:val="002642A6"/>
    <w:rsid w:val="0026795F"/>
    <w:rsid w:val="002711B7"/>
    <w:rsid w:val="00271346"/>
    <w:rsid w:val="002716F1"/>
    <w:rsid w:val="00273A86"/>
    <w:rsid w:val="002765A6"/>
    <w:rsid w:val="00277CFC"/>
    <w:rsid w:val="00282EDB"/>
    <w:rsid w:val="00285BEB"/>
    <w:rsid w:val="00287FFC"/>
    <w:rsid w:val="002901F4"/>
    <w:rsid w:val="00290413"/>
    <w:rsid w:val="002934FA"/>
    <w:rsid w:val="0029508C"/>
    <w:rsid w:val="002A2469"/>
    <w:rsid w:val="002A2E91"/>
    <w:rsid w:val="002A3C01"/>
    <w:rsid w:val="002A49F9"/>
    <w:rsid w:val="002A4CC9"/>
    <w:rsid w:val="002A4DCF"/>
    <w:rsid w:val="002A5166"/>
    <w:rsid w:val="002B0CF1"/>
    <w:rsid w:val="002B30D1"/>
    <w:rsid w:val="002B561A"/>
    <w:rsid w:val="002C1A91"/>
    <w:rsid w:val="002C3FCB"/>
    <w:rsid w:val="002C4222"/>
    <w:rsid w:val="002C507A"/>
    <w:rsid w:val="002C738D"/>
    <w:rsid w:val="002D29E8"/>
    <w:rsid w:val="002D3047"/>
    <w:rsid w:val="002D4A39"/>
    <w:rsid w:val="002D54CB"/>
    <w:rsid w:val="002D6886"/>
    <w:rsid w:val="002E295B"/>
    <w:rsid w:val="002E2A20"/>
    <w:rsid w:val="002E54B3"/>
    <w:rsid w:val="002F0B17"/>
    <w:rsid w:val="002F12CA"/>
    <w:rsid w:val="002F26AD"/>
    <w:rsid w:val="002F3335"/>
    <w:rsid w:val="002F5FFD"/>
    <w:rsid w:val="002F637F"/>
    <w:rsid w:val="00304BDC"/>
    <w:rsid w:val="00305182"/>
    <w:rsid w:val="00305B22"/>
    <w:rsid w:val="00306765"/>
    <w:rsid w:val="00307BAF"/>
    <w:rsid w:val="003111CF"/>
    <w:rsid w:val="00313D72"/>
    <w:rsid w:val="00314CE3"/>
    <w:rsid w:val="00314D2B"/>
    <w:rsid w:val="00315542"/>
    <w:rsid w:val="00315D7D"/>
    <w:rsid w:val="00315FA0"/>
    <w:rsid w:val="00317887"/>
    <w:rsid w:val="003201B6"/>
    <w:rsid w:val="00320BC9"/>
    <w:rsid w:val="003252C6"/>
    <w:rsid w:val="00327346"/>
    <w:rsid w:val="00327D2B"/>
    <w:rsid w:val="003310AA"/>
    <w:rsid w:val="00333CD8"/>
    <w:rsid w:val="00334FDB"/>
    <w:rsid w:val="00341215"/>
    <w:rsid w:val="0034191E"/>
    <w:rsid w:val="0034264D"/>
    <w:rsid w:val="0034494B"/>
    <w:rsid w:val="00345D96"/>
    <w:rsid w:val="00346427"/>
    <w:rsid w:val="00346879"/>
    <w:rsid w:val="0035078E"/>
    <w:rsid w:val="003520F9"/>
    <w:rsid w:val="003567C7"/>
    <w:rsid w:val="00357498"/>
    <w:rsid w:val="003622ED"/>
    <w:rsid w:val="00363EE5"/>
    <w:rsid w:val="00364975"/>
    <w:rsid w:val="00370FCC"/>
    <w:rsid w:val="00371713"/>
    <w:rsid w:val="00372DC3"/>
    <w:rsid w:val="003750BA"/>
    <w:rsid w:val="003756A8"/>
    <w:rsid w:val="003756F4"/>
    <w:rsid w:val="0037652D"/>
    <w:rsid w:val="00376739"/>
    <w:rsid w:val="00376A18"/>
    <w:rsid w:val="00380DC8"/>
    <w:rsid w:val="003816A5"/>
    <w:rsid w:val="00382F0D"/>
    <w:rsid w:val="0039353A"/>
    <w:rsid w:val="003944A4"/>
    <w:rsid w:val="00395069"/>
    <w:rsid w:val="00396867"/>
    <w:rsid w:val="0039739E"/>
    <w:rsid w:val="00397F17"/>
    <w:rsid w:val="003A01E8"/>
    <w:rsid w:val="003A07A0"/>
    <w:rsid w:val="003A24E0"/>
    <w:rsid w:val="003A4B75"/>
    <w:rsid w:val="003A702D"/>
    <w:rsid w:val="003A7521"/>
    <w:rsid w:val="003B3B8E"/>
    <w:rsid w:val="003B5071"/>
    <w:rsid w:val="003B783E"/>
    <w:rsid w:val="003B7B25"/>
    <w:rsid w:val="003C2CA9"/>
    <w:rsid w:val="003C72B3"/>
    <w:rsid w:val="003D16C9"/>
    <w:rsid w:val="003D4407"/>
    <w:rsid w:val="003D4598"/>
    <w:rsid w:val="003D535B"/>
    <w:rsid w:val="003D5C57"/>
    <w:rsid w:val="003D5D04"/>
    <w:rsid w:val="003D5E2F"/>
    <w:rsid w:val="003D6BF7"/>
    <w:rsid w:val="003E04D7"/>
    <w:rsid w:val="003E3BAF"/>
    <w:rsid w:val="003E532A"/>
    <w:rsid w:val="003E5358"/>
    <w:rsid w:val="003F047A"/>
    <w:rsid w:val="003F3C16"/>
    <w:rsid w:val="003F5B86"/>
    <w:rsid w:val="003F6872"/>
    <w:rsid w:val="0040099D"/>
    <w:rsid w:val="00403008"/>
    <w:rsid w:val="004030EB"/>
    <w:rsid w:val="00410339"/>
    <w:rsid w:val="00411490"/>
    <w:rsid w:val="00424171"/>
    <w:rsid w:val="00425C2E"/>
    <w:rsid w:val="0042682E"/>
    <w:rsid w:val="00427C69"/>
    <w:rsid w:val="00431142"/>
    <w:rsid w:val="00431CA1"/>
    <w:rsid w:val="004402F5"/>
    <w:rsid w:val="0044101C"/>
    <w:rsid w:val="0044177B"/>
    <w:rsid w:val="00443D34"/>
    <w:rsid w:val="00445E41"/>
    <w:rsid w:val="00446C39"/>
    <w:rsid w:val="0044711E"/>
    <w:rsid w:val="004515D1"/>
    <w:rsid w:val="004516E8"/>
    <w:rsid w:val="00453F2D"/>
    <w:rsid w:val="004555CA"/>
    <w:rsid w:val="004570F3"/>
    <w:rsid w:val="004572C3"/>
    <w:rsid w:val="00461ADA"/>
    <w:rsid w:val="00463295"/>
    <w:rsid w:val="0046643E"/>
    <w:rsid w:val="00471CC6"/>
    <w:rsid w:val="00477DC5"/>
    <w:rsid w:val="00477F57"/>
    <w:rsid w:val="004800C2"/>
    <w:rsid w:val="0048020E"/>
    <w:rsid w:val="00481446"/>
    <w:rsid w:val="00482768"/>
    <w:rsid w:val="00484C45"/>
    <w:rsid w:val="004868F7"/>
    <w:rsid w:val="00490D53"/>
    <w:rsid w:val="00495087"/>
    <w:rsid w:val="004975B5"/>
    <w:rsid w:val="00497618"/>
    <w:rsid w:val="004A4C0C"/>
    <w:rsid w:val="004A59EC"/>
    <w:rsid w:val="004A5AFB"/>
    <w:rsid w:val="004A5F12"/>
    <w:rsid w:val="004A7462"/>
    <w:rsid w:val="004A75FB"/>
    <w:rsid w:val="004B0BED"/>
    <w:rsid w:val="004B0DB6"/>
    <w:rsid w:val="004B3894"/>
    <w:rsid w:val="004B495E"/>
    <w:rsid w:val="004C0303"/>
    <w:rsid w:val="004C3552"/>
    <w:rsid w:val="004C7910"/>
    <w:rsid w:val="004D1C32"/>
    <w:rsid w:val="004D22A4"/>
    <w:rsid w:val="004D3F3C"/>
    <w:rsid w:val="004D52D7"/>
    <w:rsid w:val="004E2507"/>
    <w:rsid w:val="004E46F5"/>
    <w:rsid w:val="004E7D38"/>
    <w:rsid w:val="004F10D8"/>
    <w:rsid w:val="004F1FDE"/>
    <w:rsid w:val="004F3F4F"/>
    <w:rsid w:val="0050501C"/>
    <w:rsid w:val="00506063"/>
    <w:rsid w:val="0051334C"/>
    <w:rsid w:val="00516F4D"/>
    <w:rsid w:val="005218D2"/>
    <w:rsid w:val="00523B7C"/>
    <w:rsid w:val="00527732"/>
    <w:rsid w:val="0053706E"/>
    <w:rsid w:val="00537453"/>
    <w:rsid w:val="005407F5"/>
    <w:rsid w:val="00540CDB"/>
    <w:rsid w:val="005423F5"/>
    <w:rsid w:val="00543E11"/>
    <w:rsid w:val="005532B7"/>
    <w:rsid w:val="0055427F"/>
    <w:rsid w:val="00556DB3"/>
    <w:rsid w:val="00556EA4"/>
    <w:rsid w:val="00560157"/>
    <w:rsid w:val="00563607"/>
    <w:rsid w:val="00563CC9"/>
    <w:rsid w:val="00563EE7"/>
    <w:rsid w:val="00563F8F"/>
    <w:rsid w:val="00564364"/>
    <w:rsid w:val="00565276"/>
    <w:rsid w:val="005728F8"/>
    <w:rsid w:val="00573001"/>
    <w:rsid w:val="00576522"/>
    <w:rsid w:val="005776A8"/>
    <w:rsid w:val="00585C93"/>
    <w:rsid w:val="005910BD"/>
    <w:rsid w:val="00594756"/>
    <w:rsid w:val="00595243"/>
    <w:rsid w:val="005A0752"/>
    <w:rsid w:val="005A3FCF"/>
    <w:rsid w:val="005A5BD1"/>
    <w:rsid w:val="005A6AB7"/>
    <w:rsid w:val="005B1B13"/>
    <w:rsid w:val="005B1C6D"/>
    <w:rsid w:val="005B2601"/>
    <w:rsid w:val="005B39EE"/>
    <w:rsid w:val="005B3F7E"/>
    <w:rsid w:val="005B51FD"/>
    <w:rsid w:val="005B5B60"/>
    <w:rsid w:val="005B6599"/>
    <w:rsid w:val="005C3639"/>
    <w:rsid w:val="005C3CF2"/>
    <w:rsid w:val="005D466D"/>
    <w:rsid w:val="005D4A7C"/>
    <w:rsid w:val="005D5B0D"/>
    <w:rsid w:val="005D5D7B"/>
    <w:rsid w:val="005D635D"/>
    <w:rsid w:val="005D6847"/>
    <w:rsid w:val="005E12CA"/>
    <w:rsid w:val="005E2347"/>
    <w:rsid w:val="005E2967"/>
    <w:rsid w:val="005E2AA7"/>
    <w:rsid w:val="005E2F74"/>
    <w:rsid w:val="005E345B"/>
    <w:rsid w:val="005E46D0"/>
    <w:rsid w:val="005F0DA0"/>
    <w:rsid w:val="005F131A"/>
    <w:rsid w:val="005F383B"/>
    <w:rsid w:val="005F3F14"/>
    <w:rsid w:val="00601BF7"/>
    <w:rsid w:val="006020D1"/>
    <w:rsid w:val="00616CC5"/>
    <w:rsid w:val="0062015F"/>
    <w:rsid w:val="0062323D"/>
    <w:rsid w:val="00623E07"/>
    <w:rsid w:val="00626544"/>
    <w:rsid w:val="0062797B"/>
    <w:rsid w:val="00630ACC"/>
    <w:rsid w:val="0063117B"/>
    <w:rsid w:val="0063161D"/>
    <w:rsid w:val="0063179B"/>
    <w:rsid w:val="00632052"/>
    <w:rsid w:val="00637B59"/>
    <w:rsid w:val="00637D43"/>
    <w:rsid w:val="00641825"/>
    <w:rsid w:val="00642427"/>
    <w:rsid w:val="00642AC4"/>
    <w:rsid w:val="00644409"/>
    <w:rsid w:val="006450E4"/>
    <w:rsid w:val="00651C19"/>
    <w:rsid w:val="00653477"/>
    <w:rsid w:val="00654680"/>
    <w:rsid w:val="00661A7C"/>
    <w:rsid w:val="0066692D"/>
    <w:rsid w:val="0067170F"/>
    <w:rsid w:val="0067231F"/>
    <w:rsid w:val="00673DFF"/>
    <w:rsid w:val="00677435"/>
    <w:rsid w:val="006778BD"/>
    <w:rsid w:val="0068056A"/>
    <w:rsid w:val="00683002"/>
    <w:rsid w:val="00687847"/>
    <w:rsid w:val="00687867"/>
    <w:rsid w:val="00693C1D"/>
    <w:rsid w:val="0069744D"/>
    <w:rsid w:val="006A087F"/>
    <w:rsid w:val="006A250C"/>
    <w:rsid w:val="006A2E6E"/>
    <w:rsid w:val="006A364C"/>
    <w:rsid w:val="006A3721"/>
    <w:rsid w:val="006A74D9"/>
    <w:rsid w:val="006B30B4"/>
    <w:rsid w:val="006B7519"/>
    <w:rsid w:val="006B7AEE"/>
    <w:rsid w:val="006C0862"/>
    <w:rsid w:val="006C186A"/>
    <w:rsid w:val="006C484E"/>
    <w:rsid w:val="006C6BE1"/>
    <w:rsid w:val="006C6CFD"/>
    <w:rsid w:val="006D0914"/>
    <w:rsid w:val="006D0BFE"/>
    <w:rsid w:val="006D0F5F"/>
    <w:rsid w:val="006D1F41"/>
    <w:rsid w:val="006D2E9F"/>
    <w:rsid w:val="006D716E"/>
    <w:rsid w:val="006D73FF"/>
    <w:rsid w:val="006E0B13"/>
    <w:rsid w:val="006E0F6B"/>
    <w:rsid w:val="006E49B5"/>
    <w:rsid w:val="006E5C5D"/>
    <w:rsid w:val="006E5F05"/>
    <w:rsid w:val="006E647A"/>
    <w:rsid w:val="006F186D"/>
    <w:rsid w:val="006F1D54"/>
    <w:rsid w:val="006F3138"/>
    <w:rsid w:val="006F3867"/>
    <w:rsid w:val="006F4E52"/>
    <w:rsid w:val="006F5D60"/>
    <w:rsid w:val="006F5F4C"/>
    <w:rsid w:val="006F6B3D"/>
    <w:rsid w:val="00700B3E"/>
    <w:rsid w:val="00700F7D"/>
    <w:rsid w:val="00703371"/>
    <w:rsid w:val="00710775"/>
    <w:rsid w:val="00710D91"/>
    <w:rsid w:val="00711B72"/>
    <w:rsid w:val="0071218B"/>
    <w:rsid w:val="00712B0D"/>
    <w:rsid w:val="00713D28"/>
    <w:rsid w:val="0071408E"/>
    <w:rsid w:val="00716469"/>
    <w:rsid w:val="007170AC"/>
    <w:rsid w:val="00717E5A"/>
    <w:rsid w:val="00721A1F"/>
    <w:rsid w:val="00722B23"/>
    <w:rsid w:val="00725218"/>
    <w:rsid w:val="00725CF1"/>
    <w:rsid w:val="0073482B"/>
    <w:rsid w:val="007369CA"/>
    <w:rsid w:val="00742B48"/>
    <w:rsid w:val="00743529"/>
    <w:rsid w:val="007454F2"/>
    <w:rsid w:val="007455FE"/>
    <w:rsid w:val="0075078E"/>
    <w:rsid w:val="00750ADB"/>
    <w:rsid w:val="0075141A"/>
    <w:rsid w:val="007514B1"/>
    <w:rsid w:val="00752CB4"/>
    <w:rsid w:val="0075393B"/>
    <w:rsid w:val="00756346"/>
    <w:rsid w:val="00756B2D"/>
    <w:rsid w:val="0075764E"/>
    <w:rsid w:val="00757BAA"/>
    <w:rsid w:val="00760C35"/>
    <w:rsid w:val="00761203"/>
    <w:rsid w:val="00775032"/>
    <w:rsid w:val="00775CFC"/>
    <w:rsid w:val="007854B7"/>
    <w:rsid w:val="00787ABE"/>
    <w:rsid w:val="00787DAD"/>
    <w:rsid w:val="007912B8"/>
    <w:rsid w:val="00791489"/>
    <w:rsid w:val="007951D9"/>
    <w:rsid w:val="00795B89"/>
    <w:rsid w:val="007A2468"/>
    <w:rsid w:val="007A66AF"/>
    <w:rsid w:val="007A77AB"/>
    <w:rsid w:val="007B0F33"/>
    <w:rsid w:val="007B1792"/>
    <w:rsid w:val="007C032E"/>
    <w:rsid w:val="007C1684"/>
    <w:rsid w:val="007C280F"/>
    <w:rsid w:val="007C507F"/>
    <w:rsid w:val="007C6A10"/>
    <w:rsid w:val="007C6E59"/>
    <w:rsid w:val="007C783F"/>
    <w:rsid w:val="007D0578"/>
    <w:rsid w:val="007D06C0"/>
    <w:rsid w:val="007D3E49"/>
    <w:rsid w:val="007D6FC3"/>
    <w:rsid w:val="007E0F52"/>
    <w:rsid w:val="007E1186"/>
    <w:rsid w:val="007E1D21"/>
    <w:rsid w:val="007E2B1E"/>
    <w:rsid w:val="007E2C74"/>
    <w:rsid w:val="007E2E13"/>
    <w:rsid w:val="007E2F41"/>
    <w:rsid w:val="007E3A5B"/>
    <w:rsid w:val="007E58D4"/>
    <w:rsid w:val="007E5F7E"/>
    <w:rsid w:val="007E7E24"/>
    <w:rsid w:val="008032F7"/>
    <w:rsid w:val="00810C72"/>
    <w:rsid w:val="00811078"/>
    <w:rsid w:val="00812898"/>
    <w:rsid w:val="008131A9"/>
    <w:rsid w:val="008155CF"/>
    <w:rsid w:val="00815944"/>
    <w:rsid w:val="00816212"/>
    <w:rsid w:val="00816668"/>
    <w:rsid w:val="00816D9B"/>
    <w:rsid w:val="00821351"/>
    <w:rsid w:val="00821D23"/>
    <w:rsid w:val="00824504"/>
    <w:rsid w:val="008256A7"/>
    <w:rsid w:val="00827727"/>
    <w:rsid w:val="00830946"/>
    <w:rsid w:val="008309E1"/>
    <w:rsid w:val="0083407D"/>
    <w:rsid w:val="00836BBA"/>
    <w:rsid w:val="00837663"/>
    <w:rsid w:val="00837FB0"/>
    <w:rsid w:val="00840459"/>
    <w:rsid w:val="00841B2F"/>
    <w:rsid w:val="00843994"/>
    <w:rsid w:val="00847F18"/>
    <w:rsid w:val="00852FEF"/>
    <w:rsid w:val="00853899"/>
    <w:rsid w:val="0085657C"/>
    <w:rsid w:val="008565C7"/>
    <w:rsid w:val="008568FC"/>
    <w:rsid w:val="0086498B"/>
    <w:rsid w:val="00864FBD"/>
    <w:rsid w:val="00865555"/>
    <w:rsid w:val="0086761E"/>
    <w:rsid w:val="00872EC3"/>
    <w:rsid w:val="0087399D"/>
    <w:rsid w:val="00875DA5"/>
    <w:rsid w:val="0087637A"/>
    <w:rsid w:val="00881881"/>
    <w:rsid w:val="008834E1"/>
    <w:rsid w:val="008845BE"/>
    <w:rsid w:val="00885341"/>
    <w:rsid w:val="00885EA2"/>
    <w:rsid w:val="008902CA"/>
    <w:rsid w:val="0089051D"/>
    <w:rsid w:val="00890530"/>
    <w:rsid w:val="008912C4"/>
    <w:rsid w:val="00891B4A"/>
    <w:rsid w:val="00891EA9"/>
    <w:rsid w:val="0089241B"/>
    <w:rsid w:val="00892E07"/>
    <w:rsid w:val="00894E0B"/>
    <w:rsid w:val="008962FD"/>
    <w:rsid w:val="0089684E"/>
    <w:rsid w:val="008A00AD"/>
    <w:rsid w:val="008A1EB0"/>
    <w:rsid w:val="008A237E"/>
    <w:rsid w:val="008A348D"/>
    <w:rsid w:val="008A4B02"/>
    <w:rsid w:val="008A4F88"/>
    <w:rsid w:val="008A528D"/>
    <w:rsid w:val="008A7BC7"/>
    <w:rsid w:val="008B0539"/>
    <w:rsid w:val="008B2541"/>
    <w:rsid w:val="008B3560"/>
    <w:rsid w:val="008B3911"/>
    <w:rsid w:val="008B4134"/>
    <w:rsid w:val="008B4EE4"/>
    <w:rsid w:val="008B686F"/>
    <w:rsid w:val="008B6C77"/>
    <w:rsid w:val="008B7B7F"/>
    <w:rsid w:val="008B7CBE"/>
    <w:rsid w:val="008B7FE7"/>
    <w:rsid w:val="008C03C8"/>
    <w:rsid w:val="008C2C6D"/>
    <w:rsid w:val="008C3BA4"/>
    <w:rsid w:val="008C507D"/>
    <w:rsid w:val="008C5859"/>
    <w:rsid w:val="008D055D"/>
    <w:rsid w:val="008D1070"/>
    <w:rsid w:val="008D11E4"/>
    <w:rsid w:val="008D14D5"/>
    <w:rsid w:val="008D1919"/>
    <w:rsid w:val="008D4037"/>
    <w:rsid w:val="008D51E4"/>
    <w:rsid w:val="008D596F"/>
    <w:rsid w:val="008D64B7"/>
    <w:rsid w:val="008E1BB9"/>
    <w:rsid w:val="008E274B"/>
    <w:rsid w:val="008E2C3F"/>
    <w:rsid w:val="008E33CD"/>
    <w:rsid w:val="008E3D51"/>
    <w:rsid w:val="008E5192"/>
    <w:rsid w:val="008E52FA"/>
    <w:rsid w:val="008F02A6"/>
    <w:rsid w:val="008F1055"/>
    <w:rsid w:val="008F2255"/>
    <w:rsid w:val="008F29E8"/>
    <w:rsid w:val="008F6135"/>
    <w:rsid w:val="008F7B07"/>
    <w:rsid w:val="00901D0D"/>
    <w:rsid w:val="009051EF"/>
    <w:rsid w:val="0090592C"/>
    <w:rsid w:val="009063D4"/>
    <w:rsid w:val="00906455"/>
    <w:rsid w:val="00906FB1"/>
    <w:rsid w:val="009071A1"/>
    <w:rsid w:val="00910653"/>
    <w:rsid w:val="00911AC1"/>
    <w:rsid w:val="00911B40"/>
    <w:rsid w:val="009143AA"/>
    <w:rsid w:val="0091569D"/>
    <w:rsid w:val="0091645E"/>
    <w:rsid w:val="0091756F"/>
    <w:rsid w:val="00917BA6"/>
    <w:rsid w:val="009233EB"/>
    <w:rsid w:val="00924338"/>
    <w:rsid w:val="0092457F"/>
    <w:rsid w:val="00924D14"/>
    <w:rsid w:val="009301A1"/>
    <w:rsid w:val="009312DF"/>
    <w:rsid w:val="00932A90"/>
    <w:rsid w:val="00933231"/>
    <w:rsid w:val="00934464"/>
    <w:rsid w:val="00934A5E"/>
    <w:rsid w:val="00942070"/>
    <w:rsid w:val="00944E1C"/>
    <w:rsid w:val="00945108"/>
    <w:rsid w:val="009501E8"/>
    <w:rsid w:val="009502BE"/>
    <w:rsid w:val="009516A4"/>
    <w:rsid w:val="0095393E"/>
    <w:rsid w:val="0095563E"/>
    <w:rsid w:val="009579CB"/>
    <w:rsid w:val="0096150A"/>
    <w:rsid w:val="00964F0D"/>
    <w:rsid w:val="00965E43"/>
    <w:rsid w:val="009669AF"/>
    <w:rsid w:val="0097016C"/>
    <w:rsid w:val="00972277"/>
    <w:rsid w:val="0097292E"/>
    <w:rsid w:val="009767AB"/>
    <w:rsid w:val="0097728E"/>
    <w:rsid w:val="00985AF9"/>
    <w:rsid w:val="00987420"/>
    <w:rsid w:val="00990AFD"/>
    <w:rsid w:val="0099112B"/>
    <w:rsid w:val="00993B73"/>
    <w:rsid w:val="009944F2"/>
    <w:rsid w:val="00995969"/>
    <w:rsid w:val="009A0198"/>
    <w:rsid w:val="009A1D33"/>
    <w:rsid w:val="009A75B9"/>
    <w:rsid w:val="009B66E3"/>
    <w:rsid w:val="009B6868"/>
    <w:rsid w:val="009C094A"/>
    <w:rsid w:val="009C2999"/>
    <w:rsid w:val="009C401B"/>
    <w:rsid w:val="009C5DB2"/>
    <w:rsid w:val="009C7100"/>
    <w:rsid w:val="009C78A4"/>
    <w:rsid w:val="009D2326"/>
    <w:rsid w:val="009D3BB9"/>
    <w:rsid w:val="009E1F3E"/>
    <w:rsid w:val="009E7A6B"/>
    <w:rsid w:val="009F4C06"/>
    <w:rsid w:val="009F4C35"/>
    <w:rsid w:val="009F699F"/>
    <w:rsid w:val="00A041E1"/>
    <w:rsid w:val="00A04B67"/>
    <w:rsid w:val="00A05D88"/>
    <w:rsid w:val="00A07B4F"/>
    <w:rsid w:val="00A07DC0"/>
    <w:rsid w:val="00A13308"/>
    <w:rsid w:val="00A1768A"/>
    <w:rsid w:val="00A20810"/>
    <w:rsid w:val="00A227BF"/>
    <w:rsid w:val="00A2397B"/>
    <w:rsid w:val="00A26F47"/>
    <w:rsid w:val="00A31A2F"/>
    <w:rsid w:val="00A33D9B"/>
    <w:rsid w:val="00A35DD1"/>
    <w:rsid w:val="00A40140"/>
    <w:rsid w:val="00A4039E"/>
    <w:rsid w:val="00A40CFE"/>
    <w:rsid w:val="00A420F6"/>
    <w:rsid w:val="00A45275"/>
    <w:rsid w:val="00A47387"/>
    <w:rsid w:val="00A50592"/>
    <w:rsid w:val="00A51D1B"/>
    <w:rsid w:val="00A60301"/>
    <w:rsid w:val="00A61263"/>
    <w:rsid w:val="00A642DA"/>
    <w:rsid w:val="00A65ECF"/>
    <w:rsid w:val="00A7002B"/>
    <w:rsid w:val="00A70B5D"/>
    <w:rsid w:val="00A73193"/>
    <w:rsid w:val="00A73905"/>
    <w:rsid w:val="00A73D45"/>
    <w:rsid w:val="00A7710B"/>
    <w:rsid w:val="00A77C6E"/>
    <w:rsid w:val="00A77E5C"/>
    <w:rsid w:val="00A83C7E"/>
    <w:rsid w:val="00A83CDD"/>
    <w:rsid w:val="00A8461F"/>
    <w:rsid w:val="00A86331"/>
    <w:rsid w:val="00A877C3"/>
    <w:rsid w:val="00A91F1D"/>
    <w:rsid w:val="00A92992"/>
    <w:rsid w:val="00A9304F"/>
    <w:rsid w:val="00A93781"/>
    <w:rsid w:val="00A95C79"/>
    <w:rsid w:val="00A96656"/>
    <w:rsid w:val="00A96696"/>
    <w:rsid w:val="00A97FE8"/>
    <w:rsid w:val="00AA1D06"/>
    <w:rsid w:val="00AA1D1A"/>
    <w:rsid w:val="00AA21F8"/>
    <w:rsid w:val="00AB02AC"/>
    <w:rsid w:val="00AB0673"/>
    <w:rsid w:val="00AB311C"/>
    <w:rsid w:val="00AB428C"/>
    <w:rsid w:val="00AC24D5"/>
    <w:rsid w:val="00AD41AE"/>
    <w:rsid w:val="00AD4FB2"/>
    <w:rsid w:val="00AD786A"/>
    <w:rsid w:val="00AE3994"/>
    <w:rsid w:val="00AF39A4"/>
    <w:rsid w:val="00AF4C49"/>
    <w:rsid w:val="00AF6813"/>
    <w:rsid w:val="00AF6930"/>
    <w:rsid w:val="00AF6E96"/>
    <w:rsid w:val="00AF6EF0"/>
    <w:rsid w:val="00AF7812"/>
    <w:rsid w:val="00AF7F1B"/>
    <w:rsid w:val="00B00139"/>
    <w:rsid w:val="00B00213"/>
    <w:rsid w:val="00B03897"/>
    <w:rsid w:val="00B04683"/>
    <w:rsid w:val="00B04F4F"/>
    <w:rsid w:val="00B056BC"/>
    <w:rsid w:val="00B065DD"/>
    <w:rsid w:val="00B07044"/>
    <w:rsid w:val="00B07367"/>
    <w:rsid w:val="00B07377"/>
    <w:rsid w:val="00B11452"/>
    <w:rsid w:val="00B14F56"/>
    <w:rsid w:val="00B22061"/>
    <w:rsid w:val="00B2393E"/>
    <w:rsid w:val="00B32920"/>
    <w:rsid w:val="00B339A5"/>
    <w:rsid w:val="00B33F60"/>
    <w:rsid w:val="00B35CB1"/>
    <w:rsid w:val="00B42F70"/>
    <w:rsid w:val="00B43307"/>
    <w:rsid w:val="00B433A8"/>
    <w:rsid w:val="00B43F31"/>
    <w:rsid w:val="00B464C0"/>
    <w:rsid w:val="00B4651C"/>
    <w:rsid w:val="00B46A22"/>
    <w:rsid w:val="00B47A2A"/>
    <w:rsid w:val="00B5657D"/>
    <w:rsid w:val="00B56E16"/>
    <w:rsid w:val="00B5707C"/>
    <w:rsid w:val="00B65020"/>
    <w:rsid w:val="00B66611"/>
    <w:rsid w:val="00B71D79"/>
    <w:rsid w:val="00B75DEC"/>
    <w:rsid w:val="00B806CF"/>
    <w:rsid w:val="00B842D1"/>
    <w:rsid w:val="00B854DA"/>
    <w:rsid w:val="00B914B2"/>
    <w:rsid w:val="00B925A6"/>
    <w:rsid w:val="00B930C3"/>
    <w:rsid w:val="00B97811"/>
    <w:rsid w:val="00BA04B1"/>
    <w:rsid w:val="00BA2C36"/>
    <w:rsid w:val="00BA4D73"/>
    <w:rsid w:val="00BA5A96"/>
    <w:rsid w:val="00BB1C8C"/>
    <w:rsid w:val="00BB3150"/>
    <w:rsid w:val="00BB35B8"/>
    <w:rsid w:val="00BB5C23"/>
    <w:rsid w:val="00BB5C53"/>
    <w:rsid w:val="00BB6D8B"/>
    <w:rsid w:val="00BB735C"/>
    <w:rsid w:val="00BB7A33"/>
    <w:rsid w:val="00BC0EC2"/>
    <w:rsid w:val="00BC21CE"/>
    <w:rsid w:val="00BC5B8A"/>
    <w:rsid w:val="00BD14AC"/>
    <w:rsid w:val="00BD25E5"/>
    <w:rsid w:val="00BE2D0E"/>
    <w:rsid w:val="00BE6BD3"/>
    <w:rsid w:val="00BF1C81"/>
    <w:rsid w:val="00BF2027"/>
    <w:rsid w:val="00BF2E69"/>
    <w:rsid w:val="00BF4B9E"/>
    <w:rsid w:val="00BF6239"/>
    <w:rsid w:val="00C002D3"/>
    <w:rsid w:val="00C01C73"/>
    <w:rsid w:val="00C04536"/>
    <w:rsid w:val="00C06D0D"/>
    <w:rsid w:val="00C10D9D"/>
    <w:rsid w:val="00C110D1"/>
    <w:rsid w:val="00C139AB"/>
    <w:rsid w:val="00C157EC"/>
    <w:rsid w:val="00C22E88"/>
    <w:rsid w:val="00C23B27"/>
    <w:rsid w:val="00C23D33"/>
    <w:rsid w:val="00C26122"/>
    <w:rsid w:val="00C338EB"/>
    <w:rsid w:val="00C3567E"/>
    <w:rsid w:val="00C41599"/>
    <w:rsid w:val="00C45C05"/>
    <w:rsid w:val="00C477A8"/>
    <w:rsid w:val="00C51181"/>
    <w:rsid w:val="00C57438"/>
    <w:rsid w:val="00C60BD4"/>
    <w:rsid w:val="00C60E4D"/>
    <w:rsid w:val="00C63567"/>
    <w:rsid w:val="00C65AE3"/>
    <w:rsid w:val="00C65CC6"/>
    <w:rsid w:val="00C669D0"/>
    <w:rsid w:val="00C771EA"/>
    <w:rsid w:val="00C7748C"/>
    <w:rsid w:val="00C77B1D"/>
    <w:rsid w:val="00C803AB"/>
    <w:rsid w:val="00C83D4B"/>
    <w:rsid w:val="00C8400A"/>
    <w:rsid w:val="00C96F57"/>
    <w:rsid w:val="00C97DE0"/>
    <w:rsid w:val="00CA163D"/>
    <w:rsid w:val="00CA3FB5"/>
    <w:rsid w:val="00CA5AE6"/>
    <w:rsid w:val="00CA6085"/>
    <w:rsid w:val="00CA7612"/>
    <w:rsid w:val="00CB47C5"/>
    <w:rsid w:val="00CC2437"/>
    <w:rsid w:val="00CC25C2"/>
    <w:rsid w:val="00CC4C85"/>
    <w:rsid w:val="00CC563B"/>
    <w:rsid w:val="00CC5874"/>
    <w:rsid w:val="00CC59F7"/>
    <w:rsid w:val="00CC68C6"/>
    <w:rsid w:val="00CD428D"/>
    <w:rsid w:val="00CE24E7"/>
    <w:rsid w:val="00CE600E"/>
    <w:rsid w:val="00CF12DD"/>
    <w:rsid w:val="00CF45A1"/>
    <w:rsid w:val="00CF487A"/>
    <w:rsid w:val="00CF5B9A"/>
    <w:rsid w:val="00CF5ED0"/>
    <w:rsid w:val="00D0005D"/>
    <w:rsid w:val="00D02F67"/>
    <w:rsid w:val="00D05DC4"/>
    <w:rsid w:val="00D061E2"/>
    <w:rsid w:val="00D07346"/>
    <w:rsid w:val="00D1036C"/>
    <w:rsid w:val="00D10C27"/>
    <w:rsid w:val="00D129DC"/>
    <w:rsid w:val="00D12C73"/>
    <w:rsid w:val="00D13990"/>
    <w:rsid w:val="00D15FA2"/>
    <w:rsid w:val="00D16ABE"/>
    <w:rsid w:val="00D23C1C"/>
    <w:rsid w:val="00D30AE7"/>
    <w:rsid w:val="00D31C04"/>
    <w:rsid w:val="00D3512A"/>
    <w:rsid w:val="00D36E85"/>
    <w:rsid w:val="00D41868"/>
    <w:rsid w:val="00D47F4E"/>
    <w:rsid w:val="00D50683"/>
    <w:rsid w:val="00D513A5"/>
    <w:rsid w:val="00D515E7"/>
    <w:rsid w:val="00D52BEB"/>
    <w:rsid w:val="00D53BFE"/>
    <w:rsid w:val="00D601BA"/>
    <w:rsid w:val="00D65E37"/>
    <w:rsid w:val="00D70192"/>
    <w:rsid w:val="00D70F40"/>
    <w:rsid w:val="00D71FBD"/>
    <w:rsid w:val="00D83A13"/>
    <w:rsid w:val="00D875E7"/>
    <w:rsid w:val="00D9095D"/>
    <w:rsid w:val="00D9262F"/>
    <w:rsid w:val="00D95F38"/>
    <w:rsid w:val="00D964EB"/>
    <w:rsid w:val="00DA2988"/>
    <w:rsid w:val="00DA5DC5"/>
    <w:rsid w:val="00DA5E8E"/>
    <w:rsid w:val="00DA6735"/>
    <w:rsid w:val="00DB16D2"/>
    <w:rsid w:val="00DB4989"/>
    <w:rsid w:val="00DB4ECD"/>
    <w:rsid w:val="00DB691B"/>
    <w:rsid w:val="00DB795F"/>
    <w:rsid w:val="00DB7EC9"/>
    <w:rsid w:val="00DC206D"/>
    <w:rsid w:val="00DC21CB"/>
    <w:rsid w:val="00DC3C06"/>
    <w:rsid w:val="00DC5B6B"/>
    <w:rsid w:val="00DC6708"/>
    <w:rsid w:val="00DD0AFB"/>
    <w:rsid w:val="00DD2AF6"/>
    <w:rsid w:val="00DD2C78"/>
    <w:rsid w:val="00DD5581"/>
    <w:rsid w:val="00DD7548"/>
    <w:rsid w:val="00DD7626"/>
    <w:rsid w:val="00DD77BE"/>
    <w:rsid w:val="00DE0030"/>
    <w:rsid w:val="00DE2B7F"/>
    <w:rsid w:val="00DE3E32"/>
    <w:rsid w:val="00DE53B9"/>
    <w:rsid w:val="00DF05CA"/>
    <w:rsid w:val="00DF07A9"/>
    <w:rsid w:val="00DF12BF"/>
    <w:rsid w:val="00DF22BB"/>
    <w:rsid w:val="00DF67C2"/>
    <w:rsid w:val="00DF7828"/>
    <w:rsid w:val="00E00EC5"/>
    <w:rsid w:val="00E01796"/>
    <w:rsid w:val="00E01CC5"/>
    <w:rsid w:val="00E0325B"/>
    <w:rsid w:val="00E05D79"/>
    <w:rsid w:val="00E05F8E"/>
    <w:rsid w:val="00E06068"/>
    <w:rsid w:val="00E07697"/>
    <w:rsid w:val="00E10668"/>
    <w:rsid w:val="00E11FB2"/>
    <w:rsid w:val="00E13A7B"/>
    <w:rsid w:val="00E15B42"/>
    <w:rsid w:val="00E25F4C"/>
    <w:rsid w:val="00E26734"/>
    <w:rsid w:val="00E278C3"/>
    <w:rsid w:val="00E27E4D"/>
    <w:rsid w:val="00E3001B"/>
    <w:rsid w:val="00E31B81"/>
    <w:rsid w:val="00E32978"/>
    <w:rsid w:val="00E3527A"/>
    <w:rsid w:val="00E4096E"/>
    <w:rsid w:val="00E4479D"/>
    <w:rsid w:val="00E52F7D"/>
    <w:rsid w:val="00E55AF1"/>
    <w:rsid w:val="00E56C9F"/>
    <w:rsid w:val="00E62B1D"/>
    <w:rsid w:val="00E64556"/>
    <w:rsid w:val="00E64572"/>
    <w:rsid w:val="00E66923"/>
    <w:rsid w:val="00E67BD5"/>
    <w:rsid w:val="00E71C39"/>
    <w:rsid w:val="00E72DF5"/>
    <w:rsid w:val="00E84FB1"/>
    <w:rsid w:val="00E86159"/>
    <w:rsid w:val="00E86BBD"/>
    <w:rsid w:val="00E913BF"/>
    <w:rsid w:val="00E917D1"/>
    <w:rsid w:val="00E91D38"/>
    <w:rsid w:val="00E927FA"/>
    <w:rsid w:val="00E92B93"/>
    <w:rsid w:val="00E92F1A"/>
    <w:rsid w:val="00E94860"/>
    <w:rsid w:val="00E97CEB"/>
    <w:rsid w:val="00EA0918"/>
    <w:rsid w:val="00EA1185"/>
    <w:rsid w:val="00EA7511"/>
    <w:rsid w:val="00EB03B5"/>
    <w:rsid w:val="00EB1EC1"/>
    <w:rsid w:val="00EB4F99"/>
    <w:rsid w:val="00EC355A"/>
    <w:rsid w:val="00EC54EF"/>
    <w:rsid w:val="00EC66C5"/>
    <w:rsid w:val="00EC736D"/>
    <w:rsid w:val="00ED72A8"/>
    <w:rsid w:val="00EE03AC"/>
    <w:rsid w:val="00EE071F"/>
    <w:rsid w:val="00EE13F4"/>
    <w:rsid w:val="00EE408D"/>
    <w:rsid w:val="00EE4E08"/>
    <w:rsid w:val="00EE4F36"/>
    <w:rsid w:val="00EE524F"/>
    <w:rsid w:val="00EE56B2"/>
    <w:rsid w:val="00EE67D8"/>
    <w:rsid w:val="00EE6CDE"/>
    <w:rsid w:val="00EF1B77"/>
    <w:rsid w:val="00EF33C4"/>
    <w:rsid w:val="00EF4083"/>
    <w:rsid w:val="00EF746C"/>
    <w:rsid w:val="00F000A8"/>
    <w:rsid w:val="00F02E10"/>
    <w:rsid w:val="00F03627"/>
    <w:rsid w:val="00F073E9"/>
    <w:rsid w:val="00F07E1D"/>
    <w:rsid w:val="00F1072A"/>
    <w:rsid w:val="00F13839"/>
    <w:rsid w:val="00F244A9"/>
    <w:rsid w:val="00F252F4"/>
    <w:rsid w:val="00F25C41"/>
    <w:rsid w:val="00F32863"/>
    <w:rsid w:val="00F3328F"/>
    <w:rsid w:val="00F3432D"/>
    <w:rsid w:val="00F35064"/>
    <w:rsid w:val="00F36D9E"/>
    <w:rsid w:val="00F4014D"/>
    <w:rsid w:val="00F403BD"/>
    <w:rsid w:val="00F41C0B"/>
    <w:rsid w:val="00F42340"/>
    <w:rsid w:val="00F429D8"/>
    <w:rsid w:val="00F44242"/>
    <w:rsid w:val="00F44388"/>
    <w:rsid w:val="00F46042"/>
    <w:rsid w:val="00F5017C"/>
    <w:rsid w:val="00F50678"/>
    <w:rsid w:val="00F51F1F"/>
    <w:rsid w:val="00F5355E"/>
    <w:rsid w:val="00F546EA"/>
    <w:rsid w:val="00F63EAE"/>
    <w:rsid w:val="00F645B8"/>
    <w:rsid w:val="00F6472E"/>
    <w:rsid w:val="00F653CD"/>
    <w:rsid w:val="00F65603"/>
    <w:rsid w:val="00F67072"/>
    <w:rsid w:val="00F733AB"/>
    <w:rsid w:val="00F734BB"/>
    <w:rsid w:val="00F73746"/>
    <w:rsid w:val="00F75ACF"/>
    <w:rsid w:val="00F76898"/>
    <w:rsid w:val="00F81C94"/>
    <w:rsid w:val="00F82246"/>
    <w:rsid w:val="00F82E0B"/>
    <w:rsid w:val="00F90655"/>
    <w:rsid w:val="00F912CF"/>
    <w:rsid w:val="00F9159B"/>
    <w:rsid w:val="00F9398E"/>
    <w:rsid w:val="00F95FAA"/>
    <w:rsid w:val="00F96D0E"/>
    <w:rsid w:val="00F97E37"/>
    <w:rsid w:val="00FA078B"/>
    <w:rsid w:val="00FA0883"/>
    <w:rsid w:val="00FA25FF"/>
    <w:rsid w:val="00FA5584"/>
    <w:rsid w:val="00FA6E02"/>
    <w:rsid w:val="00FA73DC"/>
    <w:rsid w:val="00FB41D7"/>
    <w:rsid w:val="00FB424C"/>
    <w:rsid w:val="00FB53C4"/>
    <w:rsid w:val="00FC3ABA"/>
    <w:rsid w:val="00FC43E0"/>
    <w:rsid w:val="00FC5036"/>
    <w:rsid w:val="00FD29FB"/>
    <w:rsid w:val="00FD2BE7"/>
    <w:rsid w:val="00FD3437"/>
    <w:rsid w:val="00FD3B3B"/>
    <w:rsid w:val="00FD495F"/>
    <w:rsid w:val="00FD4C6A"/>
    <w:rsid w:val="00FD6F85"/>
    <w:rsid w:val="00FE4079"/>
    <w:rsid w:val="00FE580D"/>
    <w:rsid w:val="00FE61C2"/>
    <w:rsid w:val="00FE6FE2"/>
    <w:rsid w:val="00FE71F6"/>
    <w:rsid w:val="00FF11A1"/>
    <w:rsid w:val="00FF19BE"/>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8E8A23"/>
  <w15:chartTrackingRefBased/>
  <w15:docId w15:val="{13A4FE32-F580-4BCC-AD38-C0CA268AF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7E1D21"/>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B04F4F"/>
    <w:pPr>
      <w:keepNext/>
      <w:keepLines/>
      <w:spacing w:after="120" w:line="300" w:lineRule="auto"/>
      <w:outlineLvl w:val="1"/>
    </w:pPr>
    <w:rPr>
      <w:rFonts w:ascii="Lato Bold" w:eastAsiaTheme="majorEastAsia" w:hAnsi="Lato Bold" w:cstheme="majorBid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B04F4F"/>
    <w:rPr>
      <w:rFonts w:ascii="Lato Bold" w:eastAsiaTheme="majorEastAsia" w:hAnsi="Lato Bold" w:cstheme="majorBid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ind w:left="360"/>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5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0966"/>
    <w:pPr>
      <w:spacing w:line="240" w:lineRule="auto"/>
      <w:outlineLvl w:val="9"/>
    </w:pPr>
  </w:style>
  <w:style w:type="paragraph" w:styleId="TOC2">
    <w:name w:val="toc 2"/>
    <w:basedOn w:val="Normal"/>
    <w:next w:val="Normal"/>
    <w:autoRedefine/>
    <w:uiPriority w:val="39"/>
    <w:unhideWhenUsed/>
    <w:rsid w:val="00AF7F1B"/>
    <w:pPr>
      <w:tabs>
        <w:tab w:val="right" w:leader="dot" w:pos="9350"/>
      </w:tabs>
      <w:spacing w:before="120" w:after="0" w:line="240" w:lineRule="auto"/>
      <w:ind w:left="274"/>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DB691B"/>
    <w:pPr>
      <w:pBdr>
        <w:top w:val="single" w:sz="36" w:space="1" w:color="5B9BD5" w:themeColor="accent1"/>
      </w:pBdr>
      <w:spacing w:before="480" w:after="40" w:line="240" w:lineRule="auto"/>
      <w:contextualSpacing/>
      <w:jc w:val="center"/>
    </w:pPr>
    <w:rPr>
      <w:rFonts w:eastAsiaTheme="majorEastAsia" w:cstheme="majorBid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DB691B"/>
    <w:rPr>
      <w:rFonts w:eastAsiaTheme="majorEastAsia" w:cstheme="majorBid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540CDB"/>
    <w:pPr>
      <w:pBdr>
        <w:bottom w:val="single" w:sz="36" w:space="1" w:color="5B9BD5" w:themeColor="accent1"/>
      </w:pBdr>
      <w:spacing w:line="240" w:lineRule="auto"/>
      <w:jc w:val="center"/>
    </w:pPr>
    <w:rPr>
      <w:rFonts w:cs="Tahoma"/>
      <w:sz w:val="40"/>
      <w:szCs w:val="40"/>
    </w:rPr>
  </w:style>
  <w:style w:type="paragraph" w:customStyle="1" w:styleId="03FGPGTitle">
    <w:name w:val="03. FG/PG Title"/>
    <w:basedOn w:val="Normal"/>
    <w:qFormat/>
    <w:rsid w:val="005423F5"/>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iPriority w:val="99"/>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table" w:customStyle="1" w:styleId="TableGrid0">
    <w:name w:val="TableGrid"/>
    <w:rsid w:val="007C6E59"/>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NoSpacing">
    <w:name w:val="No Spacing"/>
    <w:link w:val="NoSpacingChar"/>
    <w:uiPriority w:val="1"/>
    <w:qFormat/>
    <w:rsid w:val="00026FD4"/>
    <w:pPr>
      <w:spacing w:after="0" w:line="240" w:lineRule="auto"/>
    </w:pPr>
    <w:rPr>
      <w:rFonts w:asciiTheme="minorHAnsi" w:hAnsiTheme="minorHAnsi" w:cstheme="minorBidi"/>
      <w:sz w:val="22"/>
      <w:szCs w:val="22"/>
    </w:rPr>
  </w:style>
  <w:style w:type="character" w:customStyle="1" w:styleId="NoSpacingChar">
    <w:name w:val="No Spacing Char"/>
    <w:basedOn w:val="DefaultParagraphFont"/>
    <w:link w:val="NoSpacing"/>
    <w:uiPriority w:val="1"/>
    <w:rsid w:val="00026FD4"/>
    <w:rPr>
      <w:rFonts w:asciiTheme="minorHAnsi" w:hAnsiTheme="minorHAnsi" w:cstheme="minorBidi"/>
      <w:sz w:val="22"/>
      <w:szCs w:val="22"/>
    </w:rPr>
  </w:style>
  <w:style w:type="table" w:customStyle="1" w:styleId="TableGrid1">
    <w:name w:val="Table Grid1"/>
    <w:basedOn w:val="TableNormal"/>
    <w:next w:val="TableGrid"/>
    <w:rsid w:val="00063390"/>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57EC"/>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DC21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sv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yperlink" Target="https://www.coachingcultureatwork.com/difference-between-coaching-mentoring/" TargetMode="External"/><Relationship Id="rId89" Type="http://schemas.openxmlformats.org/officeDocument/2006/relationships/hyperlink" Target="https://positivepsychology.com/grow-coaching-model/" TargetMode="External"/><Relationship Id="rId7" Type="http://schemas.openxmlformats.org/officeDocument/2006/relationships/styles" Target="styles.xml"/><Relationship Id="rId71" Type="http://schemas.openxmlformats.org/officeDocument/2006/relationships/image" Target="media/image60.svg"/><Relationship Id="rId92" Type="http://schemas.openxmlformats.org/officeDocument/2006/relationships/hyperlink" Target="https://www.youtube.com/watch?v=OQ0htf69pVk"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svg"/><Relationship Id="rId11" Type="http://schemas.openxmlformats.org/officeDocument/2006/relationships/endnotes" Target="endnotes.xml"/><Relationship Id="rId24" Type="http://schemas.openxmlformats.org/officeDocument/2006/relationships/image" Target="media/image13.svg"/><Relationship Id="rId32" Type="http://schemas.openxmlformats.org/officeDocument/2006/relationships/image" Target="media/image21.png"/><Relationship Id="rId37" Type="http://schemas.openxmlformats.org/officeDocument/2006/relationships/image" Target="media/image26.svg"/><Relationship Id="rId40" Type="http://schemas.openxmlformats.org/officeDocument/2006/relationships/image" Target="media/image29.png"/><Relationship Id="rId45" Type="http://schemas.openxmlformats.org/officeDocument/2006/relationships/image" Target="media/image34.svg"/><Relationship Id="rId53" Type="http://schemas.openxmlformats.org/officeDocument/2006/relationships/image" Target="media/image42.svg"/><Relationship Id="rId58" Type="http://schemas.openxmlformats.org/officeDocument/2006/relationships/image" Target="media/image47.png"/><Relationship Id="rId66" Type="http://schemas.openxmlformats.org/officeDocument/2006/relationships/image" Target="media/image55.svg"/><Relationship Id="rId74" Type="http://schemas.openxmlformats.org/officeDocument/2006/relationships/image" Target="media/image63.png"/><Relationship Id="rId79" Type="http://schemas.openxmlformats.org/officeDocument/2006/relationships/hyperlink" Target="https://www.gallup.com/cliftonstrengths/en/250382/coaching-truly-strengths-based.aspx" TargetMode="External"/><Relationship Id="rId87" Type="http://schemas.openxmlformats.org/officeDocument/2006/relationships/hyperlink" Target="https://www.businessnewsdaily.com/10541-coach-not-boss.html" TargetMode="External"/><Relationship Id="rId102"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50.png"/><Relationship Id="rId82" Type="http://schemas.openxmlformats.org/officeDocument/2006/relationships/hyperlink" Target="https://www.skillpacks.com/coaching-vs-mentoring/" TargetMode="External"/><Relationship Id="rId90" Type="http://schemas.openxmlformats.org/officeDocument/2006/relationships/hyperlink" Target="https://www.ahrq.gov/sites/default/files/wysiwyg/teamstepps/longtermcare/module9/ts2-0ltc_module9_coaching_selfasst.pdf" TargetMode="External"/><Relationship Id="rId95" Type="http://schemas.openxmlformats.org/officeDocument/2006/relationships/hyperlink" Target="https://www.youtube.com/watch?v=6f3X2PEsV-Q&amp;t=4s"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svg"/><Relationship Id="rId27" Type="http://schemas.openxmlformats.org/officeDocument/2006/relationships/image" Target="media/image16.sv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image" Target="media/image32.sv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svg"/><Relationship Id="rId69" Type="http://schemas.openxmlformats.org/officeDocument/2006/relationships/image" Target="media/image58.png"/><Relationship Id="rId77" Type="http://schemas.openxmlformats.org/officeDocument/2006/relationships/image" Target="media/image66.svg"/><Relationship Id="rId100" Type="http://schemas.openxmlformats.org/officeDocument/2006/relationships/image" Target="media/image68.png"/><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svg"/><Relationship Id="rId72" Type="http://schemas.openxmlformats.org/officeDocument/2006/relationships/image" Target="media/image61.png"/><Relationship Id="rId80" Type="http://schemas.openxmlformats.org/officeDocument/2006/relationships/hyperlink" Target="https://coachesinsider.com/track-x-country/articles-track-x-country/coaching-articles-track-x-country/identifying-and-coaching-to-your-strengths-6/" TargetMode="External"/><Relationship Id="rId85" Type="http://schemas.openxmlformats.org/officeDocument/2006/relationships/hyperlink" Target="https://www.kent.edu/yourtrainingpartner/know-difference-between-coaching-and-mentoring" TargetMode="External"/><Relationship Id="rId93" Type="http://schemas.openxmlformats.org/officeDocument/2006/relationships/hyperlink" Target="https://www.youtube.com/watch?v=AOqoNKJ9_lI" TargetMode="External"/><Relationship Id="rId98" Type="http://schemas.openxmlformats.org/officeDocument/2006/relationships/hyperlink" Target="https://theacademy.sdsu.edu/programs/apswi/"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footer" Target="footer2.xml"/><Relationship Id="rId20" Type="http://schemas.openxmlformats.org/officeDocument/2006/relationships/image" Target="media/image9.svg"/><Relationship Id="rId41" Type="http://schemas.openxmlformats.org/officeDocument/2006/relationships/image" Target="media/image30.svg"/><Relationship Id="rId54" Type="http://schemas.openxmlformats.org/officeDocument/2006/relationships/image" Target="media/image43.png"/><Relationship Id="rId62" Type="http://schemas.openxmlformats.org/officeDocument/2006/relationships/image" Target="media/image51.svg"/><Relationship Id="rId70" Type="http://schemas.openxmlformats.org/officeDocument/2006/relationships/image" Target="media/image59.png"/><Relationship Id="rId75" Type="http://schemas.openxmlformats.org/officeDocument/2006/relationships/image" Target="media/image64.svg"/><Relationship Id="rId83" Type="http://schemas.openxmlformats.org/officeDocument/2006/relationships/hyperlink" Target="https://www.forbes.com/sites/chriswestfall/2019/07/04/coaching-matters-how-leaders-become-better-coaches-build-stronger-teams/?sh=3abf29f7405e" TargetMode="External"/><Relationship Id="rId88" Type="http://schemas.openxmlformats.org/officeDocument/2006/relationships/hyperlink" Target="https://books.google.com/books?id=YEIrDwAAQBAJ&amp;printsec=frontcover&amp;source=gbs_ge_summary_r&amp;cad=0" TargetMode="External"/><Relationship Id="rId91" Type="http://schemas.openxmlformats.org/officeDocument/2006/relationships/hyperlink" Target="https://www.youtube.com/watch?v=guclKsL-JbY" TargetMode="External"/><Relationship Id="rId96" Type="http://schemas.openxmlformats.org/officeDocument/2006/relationships/hyperlink" Target="https://www.youtube.com/watch?v=4dYLaoI5UFM"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svg"/><Relationship Id="rId57" Type="http://schemas.openxmlformats.org/officeDocument/2006/relationships/image" Target="media/image46.svg"/><Relationship Id="rId10" Type="http://schemas.openxmlformats.org/officeDocument/2006/relationships/footnotes" Target="footnotes.xml"/><Relationship Id="rId31" Type="http://schemas.openxmlformats.org/officeDocument/2006/relationships/image" Target="media/image20.sv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svg"/><Relationship Id="rId65" Type="http://schemas.openxmlformats.org/officeDocument/2006/relationships/image" Target="media/image54.png"/><Relationship Id="rId73" Type="http://schemas.openxmlformats.org/officeDocument/2006/relationships/image" Target="media/image62.svg"/><Relationship Id="rId78" Type="http://schemas.openxmlformats.org/officeDocument/2006/relationships/hyperlink" Target="https://www.gallup.com/cliftonstrengths/en/269615/strengths-meta-analysis-2015.aspx" TargetMode="External"/><Relationship Id="rId81" Type="http://schemas.openxmlformats.org/officeDocument/2006/relationships/hyperlink" Target="https://artofmentoring.net/coaching-and-mentoring-same-similar-or-different/" TargetMode="External"/><Relationship Id="rId86" Type="http://schemas.openxmlformats.org/officeDocument/2006/relationships/hyperlink" Target="https://unboxedtechnology.com/the-importance-of-coaching-at-the-workplace/" TargetMode="External"/><Relationship Id="rId94" Type="http://schemas.openxmlformats.org/officeDocument/2006/relationships/hyperlink" Target="https://www.youtube.com/watch?v=1dVtPDryqco" TargetMode="External"/><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svg"/><Relationship Id="rId39" Type="http://schemas.openxmlformats.org/officeDocument/2006/relationships/image" Target="media/image28.sv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svg"/><Relationship Id="rId76" Type="http://schemas.openxmlformats.org/officeDocument/2006/relationships/image" Target="media/image65.png"/><Relationship Id="rId97" Type="http://schemas.openxmlformats.org/officeDocument/2006/relationships/hyperlink" Target="https://apstarc.acl.gov/Education/toolkits.aspx" TargetMode="External"/><Relationship Id="rId10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PG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7E9C6E-1892-4498-BD6E-F2B8FF700950}">
  <ds:schemaRefs>
    <ds:schemaRef ds:uri="http://schemas.openxmlformats.org/officeDocument/2006/bibliography"/>
  </ds:schemaRefs>
</ds:datastoreItem>
</file>

<file path=customXml/itemProps3.xml><?xml version="1.0" encoding="utf-8"?>
<ds:datastoreItem xmlns:ds="http://schemas.openxmlformats.org/officeDocument/2006/customXml" ds:itemID="{AACD8213-ED04-491A-9747-EE4558007CCA}">
  <ds:schemaRefs>
    <ds:schemaRef ds:uri="http://schemas.microsoft.com/sharepoint/v3/contenttype/forms"/>
  </ds:schemaRefs>
</ds:datastoreItem>
</file>

<file path=customXml/itemProps4.xml><?xml version="1.0" encoding="utf-8"?>
<ds:datastoreItem xmlns:ds="http://schemas.openxmlformats.org/officeDocument/2006/customXml" ds:itemID="{6FDB6EDB-CF10-417B-B38C-9F2B0D51A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E664052-3F18-4952-BC04-DF6E513C1D1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PG_Template</Template>
  <TotalTime>360</TotalTime>
  <Pages>43</Pages>
  <Words>2868</Words>
  <Characters>16354</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19184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Susan Staples</cp:lastModifiedBy>
  <cp:revision>15</cp:revision>
  <cp:lastPrinted>2019-04-18T17:31:00Z</cp:lastPrinted>
  <dcterms:created xsi:type="dcterms:W3CDTF">2022-07-15T23:44:00Z</dcterms:created>
  <dcterms:modified xsi:type="dcterms:W3CDTF">2023-08-05T13:30:00Z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