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71C3C" w14:textId="773A2D51" w:rsidR="005031BD" w:rsidRPr="005031BD" w:rsidRDefault="00616CC5" w:rsidP="00A13D9E">
      <w:pPr>
        <w:pStyle w:val="Title"/>
        <w:rPr>
          <w:sz w:val="16"/>
          <w:szCs w:val="16"/>
        </w:rPr>
      </w:pPr>
      <w:bookmarkStart w:id="0" w:name="_Hlk497916752"/>
      <w:r w:rsidRPr="00B309C1">
        <w:t xml:space="preserve"> </w:t>
      </w:r>
      <w:r w:rsidR="00BE1318">
        <w:t xml:space="preserve">Supervising </w:t>
      </w:r>
      <w:r w:rsidR="00E60D60">
        <w:t xml:space="preserve">APS </w:t>
      </w:r>
      <w:r w:rsidR="00E57ECB">
        <w:t xml:space="preserve">Investigations </w:t>
      </w:r>
      <w:r w:rsidR="00C62126">
        <w:t xml:space="preserve">Involving </w:t>
      </w:r>
      <w:r w:rsidR="00046768">
        <w:br/>
      </w:r>
      <w:r w:rsidR="008662E3">
        <w:t>Transnational</w:t>
      </w:r>
      <w:r w:rsidR="00E57ECB">
        <w:t xml:space="preserve"> Financial Fraud </w:t>
      </w:r>
      <w:r w:rsidR="00E60D60">
        <w:br/>
      </w:r>
    </w:p>
    <w:p w14:paraId="74F2DA93" w14:textId="77777777" w:rsidR="00834C74" w:rsidRDefault="00834C74" w:rsidP="00A13D9E">
      <w:pPr>
        <w:pStyle w:val="02DivisionName"/>
      </w:pPr>
      <w:r>
        <w:t xml:space="preserve">Division of </w:t>
      </w:r>
      <w:r w:rsidR="00DD2313">
        <w:t>Aging</w:t>
      </w:r>
      <w:r>
        <w:t xml:space="preserve"> and A</w:t>
      </w:r>
      <w:r w:rsidR="00DD2313">
        <w:t>dult</w:t>
      </w:r>
      <w:r>
        <w:t xml:space="preserve"> Services</w:t>
      </w:r>
    </w:p>
    <w:p w14:paraId="23B81CC2" w14:textId="77777777" w:rsidR="004A5AFB" w:rsidRPr="00B309C1" w:rsidRDefault="00654C41" w:rsidP="00A13D9E">
      <w:pPr>
        <w:pStyle w:val="02DivisionName"/>
      </w:pPr>
      <w:r>
        <w:t>Adult Protective Services</w:t>
      </w:r>
    </w:p>
    <w:bookmarkEnd w:id="0"/>
    <w:p w14:paraId="693412EB" w14:textId="77777777" w:rsidR="004A5AFB" w:rsidRPr="00B309C1" w:rsidRDefault="004A5AFB" w:rsidP="004A5AFB">
      <w:pPr>
        <w:jc w:val="center"/>
        <w:rPr>
          <w:rFonts w:asciiTheme="minorHAnsi" w:hAnsiTheme="minorHAnsi" w:cstheme="minorHAnsi"/>
          <w:sz w:val="48"/>
          <w:szCs w:val="72"/>
        </w:rPr>
      </w:pPr>
      <w:r w:rsidRPr="00B309C1">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7A683BE2" wp14:editId="0BCE41D8">
                <wp:simplePos x="0" y="0"/>
                <wp:positionH relativeFrom="margin">
                  <wp:posOffset>-44450</wp:posOffset>
                </wp:positionH>
                <wp:positionV relativeFrom="paragraph">
                  <wp:posOffset>396875</wp:posOffset>
                </wp:positionV>
                <wp:extent cx="6060664" cy="4406748"/>
                <wp:effectExtent l="0" t="0" r="16510" b="13335"/>
                <wp:wrapNone/>
                <wp:docPr id="7" name="Group 7" descr="Graphic of Arizona State Seal, the DES Logo, and Instructor Guide Label"/>
                <wp:cNvGraphicFramePr/>
                <a:graphic xmlns:a="http://schemas.openxmlformats.org/drawingml/2006/main">
                  <a:graphicData uri="http://schemas.microsoft.com/office/word/2010/wordprocessingGroup">
                    <wpg:wgp>
                      <wpg:cNvGrpSpPr/>
                      <wpg:grpSpPr>
                        <a:xfrm>
                          <a:off x="0" y="0"/>
                          <a:ext cx="6060664" cy="4406748"/>
                          <a:chOff x="0" y="0"/>
                          <a:chExt cx="6491595" cy="4821707"/>
                        </a:xfrm>
                      </wpg:grpSpPr>
                      <wpg:grpSp>
                        <wpg:cNvPr id="3" name="Group 3"/>
                        <wpg:cNvGrpSpPr/>
                        <wpg:grpSpPr>
                          <a:xfrm>
                            <a:off x="0" y="2483892"/>
                            <a:ext cx="6491595" cy="2337815"/>
                            <a:chOff x="0" y="0"/>
                            <a:chExt cx="6491595" cy="2337815"/>
                          </a:xfrm>
                        </wpg:grpSpPr>
                        <wps:wsp>
                          <wps:cNvPr id="28" name="Rectangle 2"/>
                          <wps:cNvSpPr>
                            <a:spLocks noChangeArrowheads="1"/>
                          </wps:cNvSpPr>
                          <wps:spPr bwMode="auto">
                            <a:xfrm>
                              <a:off x="0" y="1651380"/>
                              <a:ext cx="646430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4550" w14:textId="77777777" w:rsidR="00791CC3" w:rsidRPr="005423F5" w:rsidRDefault="00791CC3" w:rsidP="00A13D9E">
                                <w:pPr>
                                  <w:pStyle w:val="03FGPGTitle"/>
                                </w:pPr>
                                <w:r w:rsidRPr="005423F5">
                                  <w:t xml:space="preserve">Facilitator </w:t>
                                </w:r>
                                <w:r w:rsidRPr="00A13D9E">
                                  <w:t>Guide</w:t>
                                </w:r>
                              </w:p>
                            </w:txbxContent>
                          </wps:txbx>
                          <wps:bodyPr rot="0" vert="horz" wrap="square" lIns="91440" tIns="45720" rIns="91440" bIns="45720" anchor="ctr" anchorCtr="0" upright="1">
                            <a:noAutofit/>
                          </wps:bodyPr>
                        </wps:wsp>
                        <wpg:grpSp>
                          <wpg:cNvPr id="2" name="Group 2"/>
                          <wpg:cNvGrpSpPr/>
                          <wpg:grpSpPr>
                            <a:xfrm>
                              <a:off x="27295" y="0"/>
                              <a:ext cx="6464300" cy="2337814"/>
                              <a:chOff x="0" y="0"/>
                              <a:chExt cx="6464300" cy="2337814"/>
                            </a:xfrm>
                          </wpg:grpSpPr>
                          <pic:pic xmlns:pic="http://schemas.openxmlformats.org/drawingml/2006/picture">
                            <pic:nvPicPr>
                              <pic:cNvPr id="27" name="Picture 2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3648" y="0"/>
                                <a:ext cx="6386830" cy="1443990"/>
                              </a:xfrm>
                              <a:prstGeom prst="rect">
                                <a:avLst/>
                              </a:prstGeom>
                            </pic:spPr>
                          </pic:pic>
                          <wpg:grpSp>
                            <wpg:cNvPr id="29" name="Group 9"/>
                            <wpg:cNvGrpSpPr>
                              <a:grpSpLocks/>
                            </wpg:cNvGrpSpPr>
                            <wpg:grpSpPr bwMode="auto">
                              <a:xfrm>
                                <a:off x="0" y="1651379"/>
                                <a:ext cx="6464300" cy="686435"/>
                                <a:chOff x="432" y="13608"/>
                                <a:chExt cx="11376" cy="1081"/>
                              </a:xfrm>
                            </wpg:grpSpPr>
                            <wps:wsp>
                              <wps:cNvPr id="30"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grpSp>
                        </wpg:grpSp>
                      </wpg:grpSp>
                      <wpg:grpSp>
                        <wpg:cNvPr id="4" name="Group 4"/>
                        <wpg:cNvGrpSpPr/>
                        <wpg:grpSpPr>
                          <a:xfrm>
                            <a:off x="2129050" y="0"/>
                            <a:ext cx="2212340" cy="2210435"/>
                            <a:chOff x="0" y="0"/>
                            <a:chExt cx="2212848" cy="2210937"/>
                          </a:xfrm>
                        </wpg:grpSpPr>
                        <wps:wsp>
                          <wps:cNvPr id="5" name="Oval 5"/>
                          <wps:cNvSpPr/>
                          <wps:spPr>
                            <a:xfrm>
                              <a:off x="0" y="0"/>
                              <a:ext cx="2212848" cy="2210937"/>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38100" y="38100"/>
                              <a:ext cx="2132965" cy="213296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7A683BE2" id="Group 7" o:spid="_x0000_s1026" alt="Graphic of Arizona State Seal, the DES Logo, and Instructor Guide Label" style="position:absolute;left:0;text-align:left;margin-left:-3.5pt;margin-top:31.25pt;width:477.2pt;height:347pt;z-index:251658240;mso-position-horizontal-relative:margin;mso-width-relative:margin;mso-height-relative:margin" coordsize="64915,4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&#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BAHRSTlMA1kGCwy5vsBvx&#10;XJ0I3kmKyz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">
                <v:group id="Group 3" o:spid="_x0000_s1027" style="position:absolute;top:24838;width:64915;height:23379" coordsize="64915,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28" style="position:absolute;top:16513;width:64643;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" filled="f" stroked="f">
                    <v:textbox>
                      <w:txbxContent>
                        <w:p w14:paraId="105E4550" w14:textId="77777777" w:rsidR="00791CC3" w:rsidRPr="005423F5" w:rsidRDefault="00791CC3" w:rsidP="00A13D9E">
                          <w:pPr>
                            <w:pStyle w:val="03FGPGTitle"/>
                          </w:pPr>
                          <w:r w:rsidRPr="005423F5">
                            <w:t xml:space="preserve">Facilitator </w:t>
                          </w:r>
                          <w:r w:rsidRPr="00A13D9E">
                            <w:t>Guide</w:t>
                          </w:r>
                        </w:p>
                      </w:txbxContent>
                    </v:textbox>
                  </v:rect>
                  <v:group id="Group 2" o:spid="_x0000_s1029" style="position:absolute;left:272;width:64643;height:23378" coordsize="64643,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0" type="#_x0000_t75" style="position:absolute;left:136;width:63868;height:1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">
                      <v:imagedata r:id="rId14" o:title=""/>
                    </v:shape>
                    <v:group id="Group 9" o:spid="_x0000_s1031" style="position:absolute;top:16513;width:64643;height:6865" coordorigin="432,13608" coordsize="11376,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 o:spid="_x0000_s1032"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" strokecolor="gray"/>
                      <v:shape id="AutoShape 11" o:spid="_x0000_s1033"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" strokecolor="gray"/>
                    </v:group>
                  </v:group>
                </v:group>
                <v:group id="Group 4" o:spid="_x0000_s1034" style="position:absolute;left:21290;width:22123;height:22104" coordsize="22128,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35" style="position:absolute;width:22128;height:2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" fillcolor="#aeaaaa [2414]" stroked="f" strokeweight="1pt">
                    <v:stroke joinstyle="miter"/>
                  </v:oval>
                  <v:shape id="Picture 6" o:spid="_x0000_s1036" type="#_x0000_t75" style="position:absolute;left:381;top:381;width:21329;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">
                    <v:imagedata r:id="rId15" o:title=""/>
                  </v:shape>
                </v:group>
                <w10:wrap anchorx="margin"/>
              </v:group>
            </w:pict>
          </mc:Fallback>
        </mc:AlternateContent>
      </w:r>
    </w:p>
    <w:p w14:paraId="0DC6B66A" w14:textId="77777777" w:rsidR="004A5AFB" w:rsidRPr="00B309C1" w:rsidRDefault="004A5AFB" w:rsidP="004A5AFB">
      <w:pPr>
        <w:jc w:val="right"/>
        <w:rPr>
          <w:rFonts w:asciiTheme="minorHAnsi" w:hAnsiTheme="minorHAnsi" w:cstheme="minorHAnsi"/>
          <w:sz w:val="72"/>
          <w:szCs w:val="72"/>
        </w:rPr>
      </w:pPr>
    </w:p>
    <w:p w14:paraId="1B50A959" w14:textId="77777777" w:rsidR="004A5AFB" w:rsidRPr="00B309C1" w:rsidRDefault="004A5AFB" w:rsidP="004A5AFB">
      <w:pPr>
        <w:rPr>
          <w:rFonts w:asciiTheme="minorHAnsi" w:hAnsiTheme="minorHAnsi" w:cstheme="minorHAnsi"/>
        </w:rPr>
      </w:pPr>
    </w:p>
    <w:p w14:paraId="007D6E96" w14:textId="77777777" w:rsidR="004A5AFB" w:rsidRPr="00B309C1" w:rsidRDefault="004A5AFB" w:rsidP="004A5AFB">
      <w:pPr>
        <w:rPr>
          <w:rFonts w:asciiTheme="minorHAnsi" w:hAnsiTheme="minorHAnsi" w:cstheme="minorHAnsi"/>
        </w:rPr>
      </w:pPr>
    </w:p>
    <w:p w14:paraId="67082D42" w14:textId="77777777" w:rsidR="004A5AFB" w:rsidRPr="00B309C1" w:rsidRDefault="004A5AFB" w:rsidP="004A5AFB">
      <w:pPr>
        <w:rPr>
          <w:rFonts w:asciiTheme="minorHAnsi" w:hAnsiTheme="minorHAnsi" w:cstheme="minorHAnsi"/>
        </w:rPr>
      </w:pPr>
    </w:p>
    <w:p w14:paraId="3FBD22BB" w14:textId="77777777" w:rsidR="004A5AFB" w:rsidRPr="00B309C1" w:rsidRDefault="004A5AFB" w:rsidP="004A5AFB">
      <w:pPr>
        <w:rPr>
          <w:rFonts w:asciiTheme="minorHAnsi" w:hAnsiTheme="minorHAnsi" w:cstheme="minorHAnsi"/>
        </w:rPr>
      </w:pPr>
    </w:p>
    <w:p w14:paraId="55EA387F" w14:textId="77777777" w:rsidR="004A5AFB" w:rsidRPr="00B309C1" w:rsidRDefault="004A5AFB" w:rsidP="004A5AFB">
      <w:pPr>
        <w:rPr>
          <w:rFonts w:asciiTheme="minorHAnsi" w:hAnsiTheme="minorHAnsi" w:cstheme="minorHAnsi"/>
        </w:rPr>
      </w:pPr>
    </w:p>
    <w:p w14:paraId="158654CE" w14:textId="77777777" w:rsidR="004A5AFB" w:rsidRPr="00B309C1" w:rsidRDefault="004A5AFB" w:rsidP="004A5AFB">
      <w:pPr>
        <w:rPr>
          <w:rFonts w:asciiTheme="minorHAnsi" w:hAnsiTheme="minorHAnsi" w:cstheme="minorHAnsi"/>
        </w:rPr>
      </w:pPr>
    </w:p>
    <w:p w14:paraId="5D700F31" w14:textId="77777777" w:rsidR="004A5AFB" w:rsidRPr="00B309C1" w:rsidRDefault="004A5AFB" w:rsidP="004A5AFB">
      <w:pPr>
        <w:rPr>
          <w:rFonts w:asciiTheme="minorHAnsi" w:hAnsiTheme="minorHAnsi" w:cstheme="minorHAnsi"/>
        </w:rPr>
      </w:pPr>
    </w:p>
    <w:p w14:paraId="2F03B906" w14:textId="77777777" w:rsidR="004A5AFB" w:rsidRPr="00B309C1" w:rsidRDefault="004A5AFB" w:rsidP="004A5AFB">
      <w:pPr>
        <w:rPr>
          <w:rFonts w:asciiTheme="minorHAnsi" w:hAnsiTheme="minorHAnsi" w:cstheme="minorHAnsi"/>
        </w:rPr>
      </w:pPr>
    </w:p>
    <w:p w14:paraId="75307FE7" w14:textId="309BCBD9" w:rsidR="004112A8" w:rsidRDefault="004112A8">
      <w:pPr>
        <w:spacing w:line="259" w:lineRule="auto"/>
        <w:rPr>
          <w:rFonts w:asciiTheme="minorHAnsi" w:hAnsiTheme="minorHAnsi" w:cstheme="minorHAnsi"/>
          <w:i/>
          <w:iCs/>
          <w:noProof/>
          <w:szCs w:val="28"/>
        </w:rPr>
      </w:pPr>
      <w:r>
        <w:rPr>
          <w:rFonts w:asciiTheme="minorHAnsi" w:hAnsiTheme="minorHAnsi" w:cstheme="minorHAnsi"/>
          <w:i/>
          <w:iCs/>
          <w:noProof/>
          <w:szCs w:val="28"/>
        </w:rPr>
        <w:br w:type="page"/>
      </w:r>
    </w:p>
    <w:p w14:paraId="37E781BF" w14:textId="77777777" w:rsidR="003B0D04" w:rsidRPr="003B0D04" w:rsidRDefault="003B0D04" w:rsidP="003B0D04">
      <w:pPr>
        <w:spacing w:after="0" w:line="276" w:lineRule="auto"/>
        <w:ind w:right="-270"/>
        <w:jc w:val="center"/>
        <w:rPr>
          <w:rFonts w:ascii="Arial" w:eastAsia="Arial" w:hAnsi="Arial" w:cs="Arial"/>
          <w:b/>
          <w:bCs/>
          <w:i/>
          <w:iCs/>
          <w:szCs w:val="28"/>
          <w:lang w:val="en"/>
        </w:rPr>
      </w:pPr>
      <w:bookmarkStart w:id="1" w:name="_Hlk127862868"/>
      <w:r w:rsidRPr="003B0D04">
        <w:rPr>
          <w:rFonts w:ascii="Arial" w:eastAsia="Arial" w:hAnsi="Arial" w:cs="Arial"/>
          <w:b/>
          <w:bCs/>
          <w:i/>
          <w:iCs/>
          <w:szCs w:val="28"/>
          <w:lang w:val="en"/>
        </w:rPr>
        <w:lastRenderedPageBreak/>
        <w:t>Supervising APS Investigations Involving Transnational Financial Fraud</w:t>
      </w:r>
    </w:p>
    <w:p w14:paraId="47695507" w14:textId="77777777" w:rsidR="003B0D04" w:rsidRPr="003B0D04" w:rsidRDefault="003B0D04" w:rsidP="003B0D04">
      <w:pPr>
        <w:spacing w:after="0" w:line="276" w:lineRule="auto"/>
        <w:jc w:val="center"/>
        <w:rPr>
          <w:rFonts w:ascii="Arial" w:eastAsia="Arial" w:hAnsi="Arial" w:cs="Arial"/>
          <w:b/>
          <w:bCs/>
          <w:i/>
          <w:iCs/>
          <w:sz w:val="20"/>
          <w:lang w:val="en"/>
        </w:rPr>
      </w:pPr>
      <w:r w:rsidRPr="003B0D04">
        <w:rPr>
          <w:rFonts w:ascii="Arial" w:eastAsia="Arial" w:hAnsi="Arial" w:cs="Arial"/>
          <w:b/>
          <w:bCs/>
          <w:i/>
          <w:iCs/>
          <w:sz w:val="20"/>
          <w:lang w:val="en"/>
        </w:rPr>
        <w:t>Supervisor Core Competency 4D</w:t>
      </w:r>
    </w:p>
    <w:p w14:paraId="2EEFC2D0" w14:textId="77777777" w:rsidR="003B0D04" w:rsidRPr="003B0D04" w:rsidRDefault="003B0D04" w:rsidP="003B0D04">
      <w:pPr>
        <w:spacing w:after="0" w:line="276" w:lineRule="auto"/>
        <w:jc w:val="center"/>
        <w:rPr>
          <w:rFonts w:ascii="Arial" w:eastAsia="Arial" w:hAnsi="Arial" w:cs="Arial"/>
          <w:b/>
          <w:bCs/>
          <w:i/>
          <w:iCs/>
          <w:sz w:val="20"/>
          <w:lang w:val="en"/>
        </w:rPr>
      </w:pPr>
      <w:r w:rsidRPr="003B0D04">
        <w:rPr>
          <w:rFonts w:ascii="Arial" w:eastAsia="Arial" w:hAnsi="Arial" w:cs="Arial"/>
          <w:b/>
          <w:bCs/>
          <w:i/>
          <w:iCs/>
          <w:noProof/>
          <w:sz w:val="20"/>
          <w:lang w:val="en"/>
        </w:rPr>
        <mc:AlternateContent>
          <mc:Choice Requires="wps">
            <w:drawing>
              <wp:anchor distT="0" distB="0" distL="114300" distR="114300" simplePos="0" relativeHeight="251670528" behindDoc="0" locked="0" layoutInCell="1" allowOverlap="1" wp14:anchorId="46ED4A73" wp14:editId="184DE6C3">
                <wp:simplePos x="0" y="0"/>
                <wp:positionH relativeFrom="column">
                  <wp:posOffset>-209729</wp:posOffset>
                </wp:positionH>
                <wp:positionV relativeFrom="paragraph">
                  <wp:posOffset>92299</wp:posOffset>
                </wp:positionV>
                <wp:extent cx="6444691" cy="0"/>
                <wp:effectExtent l="38100" t="38100" r="70485" b="95250"/>
                <wp:wrapNone/>
                <wp:docPr id="244" name="Straight Connector 244"/>
                <wp:cNvGraphicFramePr/>
                <a:graphic xmlns:a="http://schemas.openxmlformats.org/drawingml/2006/main">
                  <a:graphicData uri="http://schemas.microsoft.com/office/word/2010/wordprocessingShape">
                    <wps:wsp>
                      <wps:cNvCnPr/>
                      <wps:spPr>
                        <a:xfrm>
                          <a:off x="0" y="0"/>
                          <a:ext cx="644469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8FE652D" id="Straight Connector 24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5pt,7.25pt" to="490.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" strokecolor="#4f81bd" strokeweight="2pt">
                <v:shadow on="t" color="black" opacity="24903f" origin=",.5" offset="0,.55556mm"/>
              </v:line>
            </w:pict>
          </mc:Fallback>
        </mc:AlternateContent>
      </w:r>
    </w:p>
    <w:p w14:paraId="3F11742A" w14:textId="77777777" w:rsidR="003B0D04" w:rsidRPr="003B0D04" w:rsidRDefault="003B0D04" w:rsidP="003B0D04">
      <w:pPr>
        <w:spacing w:after="0" w:line="276" w:lineRule="auto"/>
        <w:jc w:val="center"/>
        <w:rPr>
          <w:rFonts w:ascii="Arial" w:eastAsia="Arial" w:hAnsi="Arial" w:cs="Arial"/>
          <w:b/>
          <w:bCs/>
          <w:i/>
          <w:iCs/>
          <w:sz w:val="20"/>
          <w:lang w:val="en"/>
        </w:rPr>
      </w:pPr>
    </w:p>
    <w:p w14:paraId="1BA2377E" w14:textId="77777777" w:rsidR="003B0D04" w:rsidRPr="003B0D04" w:rsidRDefault="003B0D04" w:rsidP="003B0D04">
      <w:pPr>
        <w:spacing w:after="0" w:line="276" w:lineRule="auto"/>
        <w:jc w:val="both"/>
        <w:rPr>
          <w:rFonts w:ascii="Arial" w:eastAsia="Arial" w:hAnsi="Arial" w:cs="Arial"/>
          <w:sz w:val="24"/>
          <w:szCs w:val="24"/>
          <w:lang w:val="en"/>
        </w:rPr>
      </w:pPr>
      <w:r w:rsidRPr="003B0D04">
        <w:rPr>
          <w:rFonts w:ascii="Arial" w:eastAsia="Arial" w:hAnsi="Arial" w:cs="Arial"/>
          <w:sz w:val="24"/>
          <w:szCs w:val="24"/>
          <w:lang w:val="en"/>
        </w:rPr>
        <w:t>This training was developed by the National Adult Protective Services Association with support from the Arizona Department of Economic Security, Division of Aging and Adult Services-Adult Protective Services, and funded, in part, by a grant (No. 90EJSG0035-01-00) from the Administration for Community Living, U.S. Department of Health and Human Services (DHHS). Grantees carrying out projects under government sponsorship are encouraged to express their findings and conclusions. Therefore, points of view or opinions do not necessarily represent the official Administration for Community Living or DHHS policy.</w:t>
      </w:r>
    </w:p>
    <w:p w14:paraId="39379425" w14:textId="77777777" w:rsidR="003B0D04" w:rsidRPr="003B0D04" w:rsidRDefault="003B0D04" w:rsidP="003B0D04">
      <w:pPr>
        <w:spacing w:after="0" w:line="276" w:lineRule="auto"/>
        <w:rPr>
          <w:rFonts w:ascii="Arial" w:eastAsia="Arial" w:hAnsi="Arial" w:cs="Arial"/>
          <w:sz w:val="22"/>
          <w:szCs w:val="22"/>
          <w:lang w:val="en"/>
        </w:rPr>
      </w:pPr>
    </w:p>
    <w:p w14:paraId="243B3233" w14:textId="77777777" w:rsidR="003B0D04" w:rsidRPr="003B0D04" w:rsidRDefault="003B0D04" w:rsidP="003B0D04">
      <w:pPr>
        <w:spacing w:after="120" w:line="240" w:lineRule="auto"/>
        <w:jc w:val="center"/>
        <w:rPr>
          <w:rFonts w:ascii="Arial" w:eastAsia="Arial" w:hAnsi="Arial" w:cs="Arial"/>
          <w:b/>
          <w:bCs/>
          <w:sz w:val="24"/>
          <w:szCs w:val="24"/>
          <w:lang w:val="en"/>
        </w:rPr>
      </w:pPr>
      <w:r w:rsidRPr="003B0D04">
        <w:rPr>
          <w:rFonts w:ascii="Arial" w:eastAsia="Arial" w:hAnsi="Arial" w:cs="Arial"/>
          <w:b/>
          <w:bCs/>
          <w:sz w:val="24"/>
          <w:szCs w:val="24"/>
          <w:lang w:val="en"/>
        </w:rPr>
        <w:t>Curriculum Developers</w:t>
      </w:r>
    </w:p>
    <w:p w14:paraId="0E019171" w14:textId="77777777" w:rsidR="003B0D04" w:rsidRPr="003B0D04" w:rsidRDefault="003B0D04" w:rsidP="003B0D04">
      <w:pPr>
        <w:spacing w:after="0" w:line="276" w:lineRule="auto"/>
        <w:jc w:val="center"/>
        <w:rPr>
          <w:rFonts w:ascii="Cambria" w:eastAsia="Arial" w:hAnsi="Cambria" w:cs="Cambria"/>
          <w:sz w:val="24"/>
          <w:szCs w:val="24"/>
          <w:lang w:val="en"/>
        </w:rPr>
      </w:pPr>
      <w:r w:rsidRPr="003B0D04">
        <w:rPr>
          <w:rFonts w:ascii="Arial" w:eastAsia="Arial" w:hAnsi="Arial" w:cs="Arial"/>
          <w:sz w:val="24"/>
          <w:szCs w:val="24"/>
          <w:lang w:val="en"/>
        </w:rPr>
        <w:t>Laura Cook, National White Collar Crime Center (NW3C)</w:t>
      </w:r>
    </w:p>
    <w:p w14:paraId="6D355764" w14:textId="77777777" w:rsidR="003B0D04" w:rsidRPr="003B0D04" w:rsidRDefault="003B0D04" w:rsidP="003B0D04">
      <w:pPr>
        <w:spacing w:after="0" w:line="240" w:lineRule="auto"/>
        <w:jc w:val="center"/>
        <w:rPr>
          <w:rFonts w:ascii="Cambria" w:eastAsia="Cambria" w:hAnsi="Cambria" w:cs="Cambria"/>
          <w:b/>
          <w:sz w:val="24"/>
          <w:szCs w:val="24"/>
        </w:rPr>
      </w:pPr>
      <w:r w:rsidRPr="003B0D04">
        <w:rPr>
          <w:rFonts w:ascii="Arial" w:eastAsia="Cambria" w:hAnsi="Arial" w:cs="Arial"/>
          <w:bCs/>
          <w:sz w:val="24"/>
          <w:szCs w:val="24"/>
        </w:rPr>
        <w:t>Debbie Deem, Financial Abuse Specialist Team (FAST) Coordinator, Ventura County</w:t>
      </w:r>
    </w:p>
    <w:p w14:paraId="32669223" w14:textId="77777777" w:rsidR="003B0D04" w:rsidRPr="003B0D04" w:rsidRDefault="003B0D04" w:rsidP="003B0D04">
      <w:pPr>
        <w:spacing w:after="0" w:line="276" w:lineRule="auto"/>
        <w:jc w:val="center"/>
        <w:rPr>
          <w:rFonts w:ascii="Arial" w:eastAsia="Arial" w:hAnsi="Arial" w:cs="Arial"/>
          <w:sz w:val="24"/>
          <w:szCs w:val="24"/>
          <w:lang w:val="en"/>
        </w:rPr>
      </w:pPr>
      <w:r w:rsidRPr="003B0D04">
        <w:rPr>
          <w:rFonts w:ascii="Arial" w:eastAsia="Arial" w:hAnsi="Arial" w:cs="Arial"/>
          <w:sz w:val="24"/>
          <w:szCs w:val="24"/>
          <w:lang w:val="en"/>
        </w:rPr>
        <w:t xml:space="preserve">Lori </w:t>
      </w:r>
      <w:proofErr w:type="spellStart"/>
      <w:r w:rsidRPr="003B0D04">
        <w:rPr>
          <w:rFonts w:ascii="Arial" w:eastAsia="Arial" w:hAnsi="Arial" w:cs="Arial"/>
          <w:sz w:val="24"/>
          <w:szCs w:val="24"/>
          <w:lang w:val="en"/>
        </w:rPr>
        <w:t>Delagrammtikas</w:t>
      </w:r>
      <w:proofErr w:type="spellEnd"/>
      <w:r w:rsidRPr="003B0D04">
        <w:rPr>
          <w:rFonts w:ascii="Arial" w:eastAsia="Arial" w:hAnsi="Arial" w:cs="Arial"/>
          <w:sz w:val="24"/>
          <w:szCs w:val="24"/>
          <w:lang w:val="en"/>
        </w:rPr>
        <w:t>, NAPSA Executive Director Emeritus</w:t>
      </w:r>
      <w:r w:rsidRPr="003B0D04">
        <w:rPr>
          <w:rFonts w:ascii="Arial" w:eastAsia="Arial" w:hAnsi="Arial" w:cs="Arial"/>
          <w:sz w:val="24"/>
          <w:szCs w:val="24"/>
          <w:lang w:val="en"/>
        </w:rPr>
        <w:br/>
        <w:t>Susan Staples, NAPSA Training Coordinator</w:t>
      </w:r>
    </w:p>
    <w:p w14:paraId="24011777" w14:textId="77777777" w:rsidR="003B0D04" w:rsidRPr="003B0D04" w:rsidRDefault="003B0D04" w:rsidP="003B0D04">
      <w:pPr>
        <w:spacing w:after="0" w:line="276" w:lineRule="auto"/>
        <w:rPr>
          <w:rFonts w:ascii="Arial" w:eastAsia="Arial" w:hAnsi="Arial" w:cs="Arial"/>
          <w:sz w:val="22"/>
          <w:szCs w:val="22"/>
          <w:lang w:val="en"/>
        </w:rPr>
      </w:pPr>
    </w:p>
    <w:p w14:paraId="58EE0666" w14:textId="77777777" w:rsidR="003B0D04" w:rsidRPr="003B0D04" w:rsidRDefault="003B0D04" w:rsidP="003B0D04">
      <w:pPr>
        <w:spacing w:after="120" w:line="276" w:lineRule="auto"/>
        <w:jc w:val="center"/>
        <w:rPr>
          <w:rFonts w:ascii="Arial" w:eastAsia="Arial" w:hAnsi="Arial" w:cs="Arial"/>
          <w:b/>
          <w:bCs/>
          <w:sz w:val="22"/>
          <w:szCs w:val="22"/>
          <w:lang w:val="en"/>
        </w:rPr>
      </w:pPr>
      <w:r w:rsidRPr="003B0D04">
        <w:rPr>
          <w:rFonts w:ascii="Arial" w:eastAsia="Arial" w:hAnsi="Arial" w:cs="Arial"/>
          <w:b/>
          <w:bCs/>
          <w:sz w:val="22"/>
          <w:szCs w:val="22"/>
          <w:lang w:val="en"/>
        </w:rPr>
        <w:t>ACKNOWLEDGEMENTS</w:t>
      </w:r>
    </w:p>
    <w:p w14:paraId="3E784C8C" w14:textId="77777777" w:rsidR="003B0D04" w:rsidRPr="003B0D04" w:rsidRDefault="003B0D04" w:rsidP="003B0D04">
      <w:pPr>
        <w:spacing w:after="0" w:line="276" w:lineRule="auto"/>
        <w:jc w:val="both"/>
        <w:rPr>
          <w:rFonts w:ascii="Arial" w:eastAsia="Arial" w:hAnsi="Arial" w:cs="Arial"/>
          <w:sz w:val="22"/>
          <w:szCs w:val="22"/>
          <w:lang w:val="en"/>
        </w:rPr>
      </w:pPr>
      <w:r w:rsidRPr="003B0D04">
        <w:rPr>
          <w:rFonts w:ascii="Arial" w:eastAsia="Arial" w:hAnsi="Arial" w:cs="Arial"/>
          <w:sz w:val="24"/>
          <w:szCs w:val="24"/>
          <w:lang w:val="en"/>
        </w:rPr>
        <w:t>This training is the result of a collaboration between Adult Protective Services administrators, supervisors, staff development officers, workers across states and the nation, and professional educators.  We would like to thank the following contributors</w:t>
      </w:r>
      <w:r w:rsidRPr="003B0D04">
        <w:rPr>
          <w:rFonts w:ascii="Arial" w:eastAsia="Arial" w:hAnsi="Arial" w:cs="Arial"/>
          <w:sz w:val="22"/>
          <w:szCs w:val="22"/>
          <w:lang w:val="en"/>
        </w:rPr>
        <w:t>:</w:t>
      </w:r>
    </w:p>
    <w:p w14:paraId="281D7A5E" w14:textId="77777777" w:rsidR="003B0D04" w:rsidRPr="003B0D04" w:rsidRDefault="003B0D04" w:rsidP="003B0D04">
      <w:pPr>
        <w:spacing w:after="0" w:line="276" w:lineRule="auto"/>
        <w:rPr>
          <w:rFonts w:ascii="Arial" w:eastAsia="Arial" w:hAnsi="Arial" w:cs="Arial"/>
          <w:sz w:val="22"/>
          <w:szCs w:val="22"/>
          <w:lang w:val="en"/>
        </w:rPr>
      </w:pPr>
    </w:p>
    <w:p w14:paraId="0DEC2405" w14:textId="77777777" w:rsidR="003B0D04" w:rsidRPr="003B0D04" w:rsidRDefault="003B0D04" w:rsidP="003B0D04">
      <w:pPr>
        <w:spacing w:after="120" w:line="276" w:lineRule="auto"/>
        <w:rPr>
          <w:rFonts w:ascii="Arial" w:eastAsia="Arial" w:hAnsi="Arial" w:cs="Arial"/>
          <w:b/>
          <w:sz w:val="24"/>
          <w:szCs w:val="24"/>
          <w:lang w:val="en"/>
        </w:rPr>
      </w:pPr>
      <w:r w:rsidRPr="003B0D04">
        <w:rPr>
          <w:rFonts w:ascii="Arial" w:eastAsia="Arial" w:hAnsi="Arial" w:cs="Arial"/>
          <w:b/>
          <w:sz w:val="24"/>
          <w:szCs w:val="24"/>
          <w:lang w:val="en"/>
        </w:rPr>
        <w:t>Agencies:</w:t>
      </w:r>
    </w:p>
    <w:p w14:paraId="372E8C50" w14:textId="77777777" w:rsidR="003B0D04" w:rsidRPr="003B0D04" w:rsidRDefault="003B0D04" w:rsidP="003B0D04">
      <w:pPr>
        <w:spacing w:after="120" w:line="276" w:lineRule="auto"/>
        <w:ind w:left="270"/>
        <w:rPr>
          <w:rFonts w:ascii="Arial" w:eastAsia="Arial" w:hAnsi="Arial" w:cs="Arial"/>
          <w:sz w:val="24"/>
          <w:szCs w:val="24"/>
          <w:lang w:val="en"/>
        </w:rPr>
      </w:pPr>
      <w:r w:rsidRPr="003B0D04">
        <w:rPr>
          <w:rFonts w:ascii="Arial" w:eastAsia="Arial" w:hAnsi="Arial" w:cs="Arial"/>
          <w:sz w:val="24"/>
          <w:szCs w:val="24"/>
          <w:lang w:val="en"/>
        </w:rPr>
        <w:t xml:space="preserve">Arizona Adult Protective Services, Division of Aging and Adult Services, Department of Economic Security </w:t>
      </w:r>
    </w:p>
    <w:p w14:paraId="0FC9B142" w14:textId="77777777" w:rsidR="003B0D04" w:rsidRPr="003B0D04" w:rsidRDefault="003B0D04" w:rsidP="003B0D04">
      <w:pPr>
        <w:spacing w:after="120"/>
        <w:ind w:left="274"/>
        <w:rPr>
          <w:rFonts w:ascii="Arial" w:eastAsia="Arial" w:hAnsi="Arial" w:cs="Arial"/>
          <w:sz w:val="24"/>
          <w:szCs w:val="24"/>
          <w:lang w:val="en"/>
        </w:rPr>
      </w:pPr>
      <w:r w:rsidRPr="003B0D04">
        <w:rPr>
          <w:rFonts w:ascii="Arial" w:eastAsia="Arial" w:hAnsi="Arial" w:cs="Arial"/>
          <w:sz w:val="24"/>
          <w:szCs w:val="24"/>
          <w:lang w:val="en"/>
        </w:rPr>
        <w:t xml:space="preserve">National Adult Protective Services Association </w:t>
      </w:r>
    </w:p>
    <w:p w14:paraId="47A1DC6F" w14:textId="77777777" w:rsidR="003B0D04" w:rsidRPr="003B0D04" w:rsidRDefault="003B0D04" w:rsidP="003B0D04">
      <w:pPr>
        <w:spacing w:after="0" w:line="276" w:lineRule="auto"/>
        <w:ind w:left="270"/>
        <w:rPr>
          <w:rFonts w:ascii="Arial" w:eastAsia="Arial" w:hAnsi="Arial" w:cs="Arial"/>
          <w:sz w:val="24"/>
          <w:szCs w:val="24"/>
          <w:lang w:val="en"/>
        </w:rPr>
      </w:pPr>
      <w:r w:rsidRPr="003B0D04">
        <w:rPr>
          <w:rFonts w:ascii="Arial" w:eastAsia="Arial" w:hAnsi="Arial" w:cs="Arial"/>
          <w:sz w:val="24"/>
          <w:szCs w:val="24"/>
          <w:lang w:val="en"/>
        </w:rPr>
        <w:t>Adult Protective Services Workforce Innovations</w:t>
      </w:r>
    </w:p>
    <w:p w14:paraId="279275A7" w14:textId="77777777" w:rsidR="003B0D04" w:rsidRPr="003B0D04" w:rsidRDefault="003B0D04" w:rsidP="003B0D04">
      <w:pPr>
        <w:spacing w:after="0" w:line="276" w:lineRule="auto"/>
        <w:ind w:left="270"/>
        <w:rPr>
          <w:rFonts w:ascii="Arial" w:eastAsia="Arial" w:hAnsi="Arial" w:cs="Arial"/>
          <w:sz w:val="22"/>
          <w:szCs w:val="22"/>
          <w:lang w:val="en"/>
        </w:rPr>
      </w:pPr>
    </w:p>
    <w:p w14:paraId="38B84DA7" w14:textId="77777777" w:rsidR="003B0D04" w:rsidRPr="003B0D04" w:rsidRDefault="003B0D04" w:rsidP="003B0D04">
      <w:pPr>
        <w:spacing w:after="120" w:line="276" w:lineRule="auto"/>
        <w:rPr>
          <w:rFonts w:ascii="Arial" w:eastAsia="Arial" w:hAnsi="Arial" w:cs="Arial"/>
          <w:b/>
          <w:sz w:val="24"/>
          <w:szCs w:val="24"/>
          <w:lang w:val="en"/>
        </w:rPr>
      </w:pPr>
      <w:r w:rsidRPr="003B0D04">
        <w:rPr>
          <w:rFonts w:ascii="Arial" w:eastAsia="Arial" w:hAnsi="Arial" w:cs="Arial"/>
          <w:b/>
          <w:sz w:val="24"/>
          <w:szCs w:val="24"/>
          <w:lang w:val="en"/>
        </w:rPr>
        <w:t>Committees:</w:t>
      </w:r>
    </w:p>
    <w:p w14:paraId="1187CC2C" w14:textId="77777777" w:rsidR="003B0D04" w:rsidRPr="003B0D04" w:rsidRDefault="003B0D04" w:rsidP="003B0D04">
      <w:pPr>
        <w:spacing w:after="120" w:line="276" w:lineRule="auto"/>
        <w:ind w:left="270"/>
        <w:rPr>
          <w:rFonts w:ascii="Arial" w:eastAsia="Arial" w:hAnsi="Arial" w:cs="Arial"/>
          <w:bCs/>
          <w:sz w:val="24"/>
          <w:szCs w:val="24"/>
          <w:lang w:val="en"/>
        </w:rPr>
      </w:pPr>
      <w:r w:rsidRPr="003B0D04">
        <w:rPr>
          <w:rFonts w:ascii="Arial" w:eastAsia="Arial" w:hAnsi="Arial" w:cs="Arial"/>
          <w:bCs/>
          <w:sz w:val="24"/>
          <w:szCs w:val="24"/>
          <w:lang w:val="en"/>
        </w:rPr>
        <w:t>Supervisor Curriculum Advisory Committee (SCAC)</w:t>
      </w:r>
    </w:p>
    <w:p w14:paraId="21B078EC" w14:textId="77777777" w:rsidR="003B0D04" w:rsidRPr="003B0D04" w:rsidRDefault="003B0D04" w:rsidP="003B0D04">
      <w:pPr>
        <w:spacing w:after="0" w:line="276" w:lineRule="auto"/>
        <w:ind w:left="270"/>
        <w:rPr>
          <w:rFonts w:ascii="Arial" w:eastAsia="Arial" w:hAnsi="Arial" w:cs="Arial"/>
          <w:sz w:val="24"/>
          <w:szCs w:val="24"/>
          <w:lang w:val="en"/>
        </w:rPr>
      </w:pPr>
      <w:r w:rsidRPr="003B0D04">
        <w:rPr>
          <w:rFonts w:ascii="Arial" w:eastAsia="Arial" w:hAnsi="Arial" w:cs="Arial"/>
          <w:sz w:val="24"/>
          <w:szCs w:val="24"/>
          <w:lang w:val="en"/>
        </w:rPr>
        <w:t>National Adult Protective Services Association Education Review Committee</w:t>
      </w:r>
    </w:p>
    <w:p w14:paraId="0A1BAD69" w14:textId="77777777" w:rsidR="003B0D04" w:rsidRPr="003B0D04" w:rsidRDefault="003B0D04" w:rsidP="003B0D04">
      <w:pPr>
        <w:spacing w:after="0" w:line="276" w:lineRule="auto"/>
        <w:rPr>
          <w:rFonts w:ascii="Arial" w:eastAsia="Arial" w:hAnsi="Arial" w:cs="Arial"/>
          <w:sz w:val="22"/>
          <w:szCs w:val="22"/>
          <w:lang w:val="en"/>
        </w:rPr>
      </w:pPr>
    </w:p>
    <w:p w14:paraId="62D8470C" w14:textId="77777777" w:rsidR="003B0D04" w:rsidRPr="003B0D04" w:rsidRDefault="003B0D04" w:rsidP="003B0D04">
      <w:pPr>
        <w:spacing w:after="0" w:line="276" w:lineRule="auto"/>
        <w:rPr>
          <w:rFonts w:ascii="Arial" w:eastAsia="Arial" w:hAnsi="Arial" w:cs="Arial"/>
          <w:b/>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65408" behindDoc="0" locked="0" layoutInCell="1" allowOverlap="1" wp14:anchorId="7F9A772A" wp14:editId="63DA8C87">
                <wp:simplePos x="0" y="0"/>
                <wp:positionH relativeFrom="column">
                  <wp:posOffset>509270</wp:posOffset>
                </wp:positionH>
                <wp:positionV relativeFrom="paragraph">
                  <wp:posOffset>102235</wp:posOffset>
                </wp:positionV>
                <wp:extent cx="1971675" cy="561975"/>
                <wp:effectExtent l="0" t="0" r="9525" b="9525"/>
                <wp:wrapNone/>
                <wp:docPr id="246" name="Text Box 246"/>
                <wp:cNvGraphicFramePr/>
                <a:graphic xmlns:a="http://schemas.openxmlformats.org/drawingml/2006/main">
                  <a:graphicData uri="http://schemas.microsoft.com/office/word/2010/wordprocessingShape">
                    <wps:wsp>
                      <wps:cNvSpPr txBox="1"/>
                      <wps:spPr>
                        <a:xfrm>
                          <a:off x="0" y="0"/>
                          <a:ext cx="1971675" cy="561975"/>
                        </a:xfrm>
                        <a:prstGeom prst="rect">
                          <a:avLst/>
                        </a:prstGeom>
                        <a:solidFill>
                          <a:sysClr val="window" lastClr="FFFFFF"/>
                        </a:solidFill>
                        <a:ln w="6350">
                          <a:noFill/>
                        </a:ln>
                      </wps:spPr>
                      <wps:txbx>
                        <w:txbxContent>
                          <w:p w14:paraId="52A4C9EC" w14:textId="77777777" w:rsidR="003B0D04" w:rsidRDefault="003B0D04" w:rsidP="003B0D04">
                            <w:r>
                              <w:rPr>
                                <w:noProof/>
                              </w:rPr>
                              <w:drawing>
                                <wp:inline distT="0" distB="0" distL="0" distR="0" wp14:anchorId="16E35035" wp14:editId="2988C331">
                                  <wp:extent cx="1900239" cy="533400"/>
                                  <wp:effectExtent l="0" t="0" r="0" b="0"/>
                                  <wp:docPr id="254" name="Picture 2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9A772A" id="_x0000_t202" coordsize="21600,21600" o:spt="202" path="m,l,21600r21600,l21600,xe">
                <v:stroke joinstyle="miter"/>
                <v:path gradientshapeok="t" o:connecttype="rect"/>
              </v:shapetype>
              <v:shape id="Text Box 246" o:spid="_x0000_s1037" type="#_x0000_t202" style="position:absolute;margin-left:40.1pt;margin-top:8.05pt;width:155.25pt;height:4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pNgIAAGw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" fillcolor="window" stroked="f" strokeweight=".5pt">
                <v:textbox>
                  <w:txbxContent>
                    <w:p w14:paraId="52A4C9EC" w14:textId="77777777" w:rsidR="003B0D04" w:rsidRDefault="003B0D04" w:rsidP="003B0D04">
                      <w:r>
                        <w:rPr>
                          <w:noProof/>
                        </w:rPr>
                        <w:drawing>
                          <wp:inline distT="0" distB="0" distL="0" distR="0" wp14:anchorId="16E35035" wp14:editId="2988C331">
                            <wp:extent cx="1900239" cy="533400"/>
                            <wp:effectExtent l="0" t="0" r="0" b="0"/>
                            <wp:docPr id="254" name="Picture 2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v:textbox>
              </v:shape>
            </w:pict>
          </mc:Fallback>
        </mc:AlternateContent>
      </w:r>
    </w:p>
    <w:p w14:paraId="1E2A7027" w14:textId="77777777" w:rsidR="003B0D04" w:rsidRPr="003B0D04" w:rsidRDefault="003B0D04" w:rsidP="003B0D04">
      <w:pPr>
        <w:spacing w:after="0" w:line="276" w:lineRule="auto"/>
        <w:rPr>
          <w:rFonts w:ascii="Arial" w:eastAsia="Arial" w:hAnsi="Arial" w:cs="Arial"/>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66432" behindDoc="0" locked="0" layoutInCell="1" allowOverlap="1" wp14:anchorId="524E0410" wp14:editId="15FEBEAB">
                <wp:simplePos x="0" y="0"/>
                <wp:positionH relativeFrom="margin">
                  <wp:posOffset>2876550</wp:posOffset>
                </wp:positionH>
                <wp:positionV relativeFrom="paragraph">
                  <wp:posOffset>76835</wp:posOffset>
                </wp:positionV>
                <wp:extent cx="2419350" cy="57150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419350" cy="571500"/>
                        </a:xfrm>
                        <a:prstGeom prst="rect">
                          <a:avLst/>
                        </a:prstGeom>
                        <a:solidFill>
                          <a:sysClr val="window" lastClr="FFFFFF"/>
                        </a:solidFill>
                        <a:ln w="6350">
                          <a:noFill/>
                        </a:ln>
                      </wps:spPr>
                      <wps:txbx>
                        <w:txbxContent>
                          <w:p w14:paraId="7EB502A4" w14:textId="77777777" w:rsidR="003B0D04" w:rsidRDefault="003B0D04" w:rsidP="003B0D04">
                            <w:r>
                              <w:rPr>
                                <w:noProof/>
                              </w:rPr>
                              <w:drawing>
                                <wp:inline distT="0" distB="0" distL="0" distR="0" wp14:anchorId="0133579A" wp14:editId="29B4528A">
                                  <wp:extent cx="2171700" cy="427566"/>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0410" id="Text Box 250" o:spid="_x0000_s1038" type="#_x0000_t202" style="position:absolute;margin-left:226.5pt;margin-top:6.05pt;width:190.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" fillcolor="window" stroked="f" strokeweight=".5pt">
                <v:textbox>
                  <w:txbxContent>
                    <w:p w14:paraId="7EB502A4" w14:textId="77777777" w:rsidR="003B0D04" w:rsidRDefault="003B0D04" w:rsidP="003B0D04">
                      <w:r>
                        <w:rPr>
                          <w:noProof/>
                        </w:rPr>
                        <w:drawing>
                          <wp:inline distT="0" distB="0" distL="0" distR="0" wp14:anchorId="0133579A" wp14:editId="29B4528A">
                            <wp:extent cx="2171700" cy="427566"/>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v:textbox>
                <w10:wrap anchorx="margin"/>
              </v:shape>
            </w:pict>
          </mc:Fallback>
        </mc:AlternateContent>
      </w:r>
    </w:p>
    <w:p w14:paraId="5D1D4502" w14:textId="77777777" w:rsidR="003B0D04" w:rsidRPr="003B0D04" w:rsidRDefault="003B0D04" w:rsidP="003B0D04">
      <w:pPr>
        <w:spacing w:after="0" w:line="276" w:lineRule="auto"/>
        <w:rPr>
          <w:rFonts w:ascii="Arial" w:eastAsia="Arial" w:hAnsi="Arial" w:cs="Arial"/>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67456" behindDoc="0" locked="0" layoutInCell="1" allowOverlap="1" wp14:anchorId="68E56C54" wp14:editId="4479B3EC">
                <wp:simplePos x="0" y="0"/>
                <wp:positionH relativeFrom="margin">
                  <wp:posOffset>742950</wp:posOffset>
                </wp:positionH>
                <wp:positionV relativeFrom="paragraph">
                  <wp:posOffset>749300</wp:posOffset>
                </wp:positionV>
                <wp:extent cx="1600200" cy="771525"/>
                <wp:effectExtent l="0" t="0" r="0" b="9525"/>
                <wp:wrapNone/>
                <wp:docPr id="252" name="Text Box 252"/>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ysClr val="window" lastClr="FFFFFF"/>
                        </a:solidFill>
                        <a:ln w="6350">
                          <a:noFill/>
                        </a:ln>
                      </wps:spPr>
                      <wps:txbx>
                        <w:txbxContent>
                          <w:p w14:paraId="05CF3654" w14:textId="77777777" w:rsidR="003B0D04" w:rsidRDefault="003B0D04" w:rsidP="003B0D04">
                            <w:r>
                              <w:rPr>
                                <w:noProof/>
                              </w:rPr>
                              <w:drawing>
                                <wp:inline distT="0" distB="0" distL="0" distR="0" wp14:anchorId="7963EA59" wp14:editId="092258E0">
                                  <wp:extent cx="1314450" cy="6214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56C54" id="Text Box 252" o:spid="_x0000_s1039" type="#_x0000_t202" style="position:absolute;margin-left:58.5pt;margin-top:59pt;width:126pt;height:60.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e3OQIAAGw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" fillcolor="window" stroked="f" strokeweight=".5pt">
                <v:textbox>
                  <w:txbxContent>
                    <w:p w14:paraId="05CF3654" w14:textId="77777777" w:rsidR="003B0D04" w:rsidRDefault="003B0D04" w:rsidP="003B0D04">
                      <w:r>
                        <w:rPr>
                          <w:noProof/>
                        </w:rPr>
                        <w:drawing>
                          <wp:inline distT="0" distB="0" distL="0" distR="0" wp14:anchorId="7963EA59" wp14:editId="092258E0">
                            <wp:extent cx="1314450" cy="6214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v:textbox>
                <w10:wrap anchorx="margin"/>
              </v:shape>
            </w:pict>
          </mc:Fallback>
        </mc:AlternateContent>
      </w:r>
      <w:r w:rsidRPr="003B0D04">
        <w:rPr>
          <w:rFonts w:ascii="Arial" w:eastAsia="Arial" w:hAnsi="Arial" w:cs="Arial"/>
          <w:noProof/>
          <w:sz w:val="22"/>
          <w:szCs w:val="22"/>
          <w:lang w:val="en"/>
        </w:rPr>
        <mc:AlternateContent>
          <mc:Choice Requires="wps">
            <w:drawing>
              <wp:anchor distT="0" distB="0" distL="114300" distR="114300" simplePos="0" relativeHeight="251669504" behindDoc="0" locked="0" layoutInCell="1" allowOverlap="1" wp14:anchorId="0BF843AC" wp14:editId="4E48D648">
                <wp:simplePos x="0" y="0"/>
                <wp:positionH relativeFrom="column">
                  <wp:posOffset>3257550</wp:posOffset>
                </wp:positionH>
                <wp:positionV relativeFrom="paragraph">
                  <wp:posOffset>654050</wp:posOffset>
                </wp:positionV>
                <wp:extent cx="1714500" cy="781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4500" cy="781050"/>
                        </a:xfrm>
                        <a:prstGeom prst="rect">
                          <a:avLst/>
                        </a:prstGeom>
                        <a:solidFill>
                          <a:sysClr val="window" lastClr="FFFFFF"/>
                        </a:solidFill>
                        <a:ln w="6350">
                          <a:noFill/>
                        </a:ln>
                      </wps:spPr>
                      <wps:txbx>
                        <w:txbxContent>
                          <w:p w14:paraId="05B840E7" w14:textId="77777777" w:rsidR="003B0D04" w:rsidRDefault="003B0D04" w:rsidP="003B0D04">
                            <w:r>
                              <w:rPr>
                                <w:noProof/>
                              </w:rPr>
                              <w:drawing>
                                <wp:inline distT="0" distB="0" distL="0" distR="0" wp14:anchorId="089E81E3" wp14:editId="43E99C22">
                                  <wp:extent cx="1628775" cy="75466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F843AC" id="Text Box 9" o:spid="_x0000_s1040" type="#_x0000_t202" style="position:absolute;margin-left:256.5pt;margin-top:51.5pt;width:135pt;height:6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" fillcolor="window" stroked="f" strokeweight=".5pt">
                <v:textbox>
                  <w:txbxContent>
                    <w:p w14:paraId="05B840E7" w14:textId="77777777" w:rsidR="003B0D04" w:rsidRDefault="003B0D04" w:rsidP="003B0D04">
                      <w:r>
                        <w:rPr>
                          <w:noProof/>
                        </w:rPr>
                        <w:drawing>
                          <wp:inline distT="0" distB="0" distL="0" distR="0" wp14:anchorId="089E81E3" wp14:editId="43E99C22">
                            <wp:extent cx="1628775" cy="75466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v:textbox>
              </v:shape>
            </w:pict>
          </mc:Fallback>
        </mc:AlternateContent>
      </w:r>
      <w:r w:rsidRPr="003B0D04">
        <w:rPr>
          <w:rFonts w:ascii="Arial" w:eastAsia="Arial" w:hAnsi="Arial" w:cs="Arial"/>
          <w:noProof/>
          <w:sz w:val="22"/>
          <w:szCs w:val="22"/>
          <w:lang w:val="en"/>
        </w:rPr>
        <mc:AlternateContent>
          <mc:Choice Requires="wps">
            <w:drawing>
              <wp:anchor distT="0" distB="0" distL="114300" distR="114300" simplePos="0" relativeHeight="251668480" behindDoc="0" locked="0" layoutInCell="1" allowOverlap="1" wp14:anchorId="5B5155DB" wp14:editId="5A579A42">
                <wp:simplePos x="0" y="0"/>
                <wp:positionH relativeFrom="column">
                  <wp:posOffset>504825</wp:posOffset>
                </wp:positionH>
                <wp:positionV relativeFrom="paragraph">
                  <wp:posOffset>273051</wp:posOffset>
                </wp:positionV>
                <wp:extent cx="1971675" cy="247650"/>
                <wp:effectExtent l="0" t="0" r="9525" b="0"/>
                <wp:wrapNone/>
                <wp:docPr id="253" name="Text Box 253"/>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7417A6CE" w14:textId="77777777" w:rsidR="003B0D04" w:rsidRDefault="003B0D04" w:rsidP="003B0D04">
                            <w:r>
                              <w:rPr>
                                <w:noProof/>
                              </w:rPr>
                              <w:drawing>
                                <wp:inline distT="0" distB="0" distL="0" distR="0" wp14:anchorId="4A67209A" wp14:editId="715A7FD8">
                                  <wp:extent cx="1782445" cy="15844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55DB" id="Text Box 253" o:spid="_x0000_s1041" type="#_x0000_t202" style="position:absolute;margin-left:39.75pt;margin-top:21.5pt;width:155.25pt;height:1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h4OgIAAGw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" fillcolor="window" stroked="f" strokeweight=".5pt">
                <v:textbox>
                  <w:txbxContent>
                    <w:p w14:paraId="7417A6CE" w14:textId="77777777" w:rsidR="003B0D04" w:rsidRDefault="003B0D04" w:rsidP="003B0D04">
                      <w:r>
                        <w:rPr>
                          <w:noProof/>
                        </w:rPr>
                        <w:drawing>
                          <wp:inline distT="0" distB="0" distL="0" distR="0" wp14:anchorId="4A67209A" wp14:editId="715A7FD8">
                            <wp:extent cx="1782445" cy="15844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v:textbox>
              </v:shape>
            </w:pict>
          </mc:Fallback>
        </mc:AlternateContent>
      </w:r>
      <w:bookmarkEnd w:id="1"/>
    </w:p>
    <w:p w14:paraId="63E81042" w14:textId="574C1BAA" w:rsidR="004112A8" w:rsidRDefault="004112A8">
      <w:pPr>
        <w:spacing w:line="259" w:lineRule="auto"/>
        <w:rPr>
          <w:rFonts w:asciiTheme="minorHAnsi" w:hAnsiTheme="minorHAnsi" w:cstheme="minorHAnsi"/>
          <w:i/>
          <w:iCs/>
          <w:noProof/>
          <w:szCs w:val="28"/>
        </w:rPr>
      </w:pPr>
      <w:r>
        <w:rPr>
          <w:rFonts w:asciiTheme="minorHAnsi" w:hAnsiTheme="minorHAnsi" w:cstheme="minorHAnsi"/>
          <w:i/>
          <w:iCs/>
          <w:noProof/>
          <w:szCs w:val="28"/>
        </w:rPr>
        <w:br w:type="page"/>
      </w:r>
    </w:p>
    <w:p w14:paraId="7C14B4CB" w14:textId="77777777" w:rsidR="003B0D04" w:rsidRPr="003B0D04" w:rsidRDefault="003B0D04" w:rsidP="003B0D04">
      <w:pPr>
        <w:spacing w:after="0" w:line="276" w:lineRule="auto"/>
        <w:ind w:right="-360"/>
        <w:jc w:val="center"/>
        <w:rPr>
          <w:rFonts w:ascii="Arial" w:eastAsia="Arial" w:hAnsi="Arial" w:cs="Arial"/>
          <w:b/>
          <w:bCs/>
          <w:i/>
          <w:iCs/>
          <w:szCs w:val="28"/>
          <w:lang w:val="en"/>
        </w:rPr>
      </w:pPr>
      <w:bookmarkStart w:id="2" w:name="_Hlk115197309"/>
      <w:r w:rsidRPr="003B0D04">
        <w:rPr>
          <w:rFonts w:ascii="Arial" w:eastAsia="Arial" w:hAnsi="Arial" w:cs="Arial"/>
          <w:b/>
          <w:bCs/>
          <w:i/>
          <w:iCs/>
          <w:szCs w:val="28"/>
          <w:lang w:val="en"/>
        </w:rPr>
        <w:lastRenderedPageBreak/>
        <w:t>Supervising APS Investigations Involving Transnational Financial Fraud</w:t>
      </w:r>
    </w:p>
    <w:p w14:paraId="4168DD10" w14:textId="77777777" w:rsidR="003B0D04" w:rsidRPr="003B0D04" w:rsidRDefault="003B0D04" w:rsidP="003B0D04">
      <w:pPr>
        <w:spacing w:after="0" w:line="276" w:lineRule="auto"/>
        <w:jc w:val="center"/>
        <w:rPr>
          <w:rFonts w:ascii="Arial" w:eastAsia="Arial" w:hAnsi="Arial" w:cs="Arial"/>
          <w:b/>
          <w:bCs/>
          <w:i/>
          <w:iCs/>
          <w:sz w:val="20"/>
          <w:lang w:val="en"/>
        </w:rPr>
      </w:pPr>
      <w:r w:rsidRPr="003B0D04">
        <w:rPr>
          <w:rFonts w:ascii="Arial" w:eastAsia="Arial" w:hAnsi="Arial" w:cs="Arial"/>
          <w:b/>
          <w:bCs/>
          <w:i/>
          <w:iCs/>
          <w:sz w:val="20"/>
          <w:lang w:val="en"/>
        </w:rPr>
        <w:t>Supervisor Core Competency 4D</w:t>
      </w:r>
      <w:r w:rsidRPr="003B0D04">
        <w:rPr>
          <w:rFonts w:ascii="Arial" w:eastAsia="Arial" w:hAnsi="Arial" w:cs="Arial"/>
          <w:b/>
          <w:bCs/>
          <w:i/>
          <w:iCs/>
          <w:sz w:val="20"/>
          <w:lang w:val="en"/>
        </w:rPr>
        <w:br/>
      </w:r>
    </w:p>
    <w:p w14:paraId="6EF57877" w14:textId="77777777" w:rsidR="003B0D04" w:rsidRPr="003B0D04" w:rsidRDefault="003B0D04" w:rsidP="003B0D04">
      <w:pPr>
        <w:spacing w:after="0" w:line="276" w:lineRule="auto"/>
        <w:jc w:val="center"/>
        <w:rPr>
          <w:rFonts w:ascii="Arial" w:eastAsia="Arial" w:hAnsi="Arial" w:cs="Arial"/>
          <w:b/>
          <w:bCs/>
          <w:i/>
          <w:iCs/>
          <w:sz w:val="20"/>
          <w:lang w:val="en"/>
        </w:rPr>
      </w:pPr>
      <w:r w:rsidRPr="003B0D04">
        <w:rPr>
          <w:rFonts w:ascii="Arial" w:eastAsia="Arial" w:hAnsi="Arial" w:cs="Arial"/>
          <w:b/>
          <w:bCs/>
          <w:i/>
          <w:iCs/>
          <w:noProof/>
          <w:sz w:val="20"/>
          <w:lang w:val="en"/>
        </w:rPr>
        <mc:AlternateContent>
          <mc:Choice Requires="wps">
            <w:drawing>
              <wp:anchor distT="0" distB="0" distL="114300" distR="114300" simplePos="0" relativeHeight="251678720" behindDoc="0" locked="0" layoutInCell="1" allowOverlap="1" wp14:anchorId="22DEEF73" wp14:editId="5D94CACB">
                <wp:simplePos x="0" y="0"/>
                <wp:positionH relativeFrom="column">
                  <wp:posOffset>-100330</wp:posOffset>
                </wp:positionH>
                <wp:positionV relativeFrom="paragraph">
                  <wp:posOffset>40005</wp:posOffset>
                </wp:positionV>
                <wp:extent cx="6466637" cy="0"/>
                <wp:effectExtent l="38100" t="38100" r="67945" b="95250"/>
                <wp:wrapNone/>
                <wp:docPr id="36" name="Straight Connector 36"/>
                <wp:cNvGraphicFramePr/>
                <a:graphic xmlns:a="http://schemas.openxmlformats.org/drawingml/2006/main">
                  <a:graphicData uri="http://schemas.microsoft.com/office/word/2010/wordprocessingShape">
                    <wps:wsp>
                      <wps:cNvCnPr/>
                      <wps:spPr>
                        <a:xfrm>
                          <a:off x="0" y="0"/>
                          <a:ext cx="6466637"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BC7DE02" id="Straight Connector 3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9pt,3.15pt" to="501.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" strokecolor="#4f81bd" strokeweight="2pt">
                <v:shadow on="t" color="black" opacity="24903f" origin=",.5" offset="0,.55556mm"/>
              </v:line>
            </w:pict>
          </mc:Fallback>
        </mc:AlternateContent>
      </w:r>
    </w:p>
    <w:p w14:paraId="5A1B5C46" w14:textId="13C2F1D4" w:rsidR="003B0D04" w:rsidRPr="003B0D04" w:rsidRDefault="003B0D04" w:rsidP="003B0D04">
      <w:pPr>
        <w:spacing w:after="0" w:line="276" w:lineRule="auto"/>
        <w:jc w:val="center"/>
        <w:rPr>
          <w:rFonts w:ascii="Arial" w:eastAsia="Arial" w:hAnsi="Arial" w:cs="Arial"/>
          <w:b/>
          <w:bCs/>
          <w:i/>
          <w:iCs/>
          <w:sz w:val="20"/>
          <w:lang w:val="en"/>
        </w:rPr>
      </w:pPr>
    </w:p>
    <w:p w14:paraId="66AFCAC2" w14:textId="38C40139" w:rsidR="003B0D04" w:rsidRPr="003B0D04" w:rsidRDefault="003B0D04" w:rsidP="003B0D04">
      <w:pPr>
        <w:spacing w:after="0" w:line="276" w:lineRule="auto"/>
        <w:jc w:val="center"/>
        <w:rPr>
          <w:rFonts w:ascii="Arial" w:eastAsia="Arial" w:hAnsi="Arial" w:cs="Arial"/>
          <w:sz w:val="22"/>
          <w:szCs w:val="22"/>
          <w:lang w:val="en"/>
        </w:rPr>
      </w:pPr>
      <w:r w:rsidRPr="003B0D04">
        <w:rPr>
          <w:rFonts w:ascii="Arial" w:eastAsia="Arial" w:hAnsi="Arial" w:cs="Arial"/>
          <w:b/>
          <w:bCs/>
          <w:i/>
          <w:iCs/>
          <w:noProof/>
          <w:sz w:val="24"/>
          <w:szCs w:val="24"/>
          <w:lang w:val="en"/>
        </w:rPr>
        <mc:AlternateContent>
          <mc:Choice Requires="wps">
            <w:drawing>
              <wp:anchor distT="0" distB="0" distL="114300" distR="114300" simplePos="0" relativeHeight="251677696" behindDoc="0" locked="0" layoutInCell="1" allowOverlap="1" wp14:anchorId="3034BA8B" wp14:editId="526FABD1">
                <wp:simplePos x="0" y="0"/>
                <wp:positionH relativeFrom="margin">
                  <wp:align>center</wp:align>
                </wp:positionH>
                <wp:positionV relativeFrom="paragraph">
                  <wp:posOffset>7620</wp:posOffset>
                </wp:positionV>
                <wp:extent cx="3124200" cy="4191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124200" cy="419100"/>
                        </a:xfrm>
                        <a:prstGeom prst="rect">
                          <a:avLst/>
                        </a:prstGeom>
                        <a:solidFill>
                          <a:srgbClr val="4F81BD">
                            <a:lumMod val="40000"/>
                            <a:lumOff val="60000"/>
                          </a:srgbClr>
                        </a:solidFill>
                        <a:ln w="6350">
                          <a:noFill/>
                        </a:ln>
                      </wps:spPr>
                      <wps:txbx>
                        <w:txbxContent>
                          <w:p w14:paraId="3254164E" w14:textId="77777777" w:rsidR="003B0D04" w:rsidRPr="00685FCD" w:rsidRDefault="003B0D04" w:rsidP="003B0D04">
                            <w:pPr>
                              <w:jc w:val="center"/>
                              <w:rPr>
                                <w:b/>
                                <w:bCs/>
                                <w:i/>
                                <w:iCs/>
                                <w:sz w:val="32"/>
                                <w:szCs w:val="32"/>
                              </w:rPr>
                            </w:pPr>
                            <w:r w:rsidRPr="00685FCD">
                              <w:rPr>
                                <w:b/>
                                <w:bCs/>
                                <w:i/>
                                <w:iCs/>
                                <w:sz w:val="32"/>
                                <w:szCs w:val="32"/>
                              </w:rPr>
                              <w:t xml:space="preserve">Use of Training Materials </w:t>
                            </w:r>
                          </w:p>
                          <w:p w14:paraId="5EE888C6" w14:textId="77777777" w:rsidR="003B0D04" w:rsidRDefault="003B0D04" w:rsidP="003B0D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BA8B" id="Text Box 37" o:spid="_x0000_s1042" type="#_x0000_t202" style="position:absolute;left:0;text-align:left;margin-left:0;margin-top:.6pt;width:246pt;height:3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" fillcolor="#b9cde5" stroked="f" strokeweight=".5pt">
                <v:textbox>
                  <w:txbxContent>
                    <w:p w14:paraId="3254164E" w14:textId="77777777" w:rsidR="003B0D04" w:rsidRPr="00685FCD" w:rsidRDefault="003B0D04" w:rsidP="003B0D04">
                      <w:pPr>
                        <w:jc w:val="center"/>
                        <w:rPr>
                          <w:b/>
                          <w:bCs/>
                          <w:i/>
                          <w:iCs/>
                          <w:sz w:val="32"/>
                          <w:szCs w:val="32"/>
                        </w:rPr>
                      </w:pPr>
                      <w:r w:rsidRPr="00685FCD">
                        <w:rPr>
                          <w:b/>
                          <w:bCs/>
                          <w:i/>
                          <w:iCs/>
                          <w:sz w:val="32"/>
                          <w:szCs w:val="32"/>
                        </w:rPr>
                        <w:t xml:space="preserve">Use of Training Materials </w:t>
                      </w:r>
                    </w:p>
                    <w:p w14:paraId="5EE888C6" w14:textId="77777777" w:rsidR="003B0D04" w:rsidRDefault="003B0D04" w:rsidP="003B0D04"/>
                  </w:txbxContent>
                </v:textbox>
                <w10:wrap anchorx="margin"/>
              </v:shape>
            </w:pict>
          </mc:Fallback>
        </mc:AlternateContent>
      </w:r>
    </w:p>
    <w:p w14:paraId="010272CF" w14:textId="77777777" w:rsidR="003B0D04" w:rsidRPr="003B0D04" w:rsidRDefault="003B0D04" w:rsidP="003B0D04">
      <w:pPr>
        <w:spacing w:after="0" w:line="276" w:lineRule="auto"/>
        <w:jc w:val="both"/>
        <w:rPr>
          <w:rFonts w:ascii="Arial" w:eastAsia="Arial" w:hAnsi="Arial" w:cs="Arial"/>
          <w:sz w:val="22"/>
          <w:szCs w:val="22"/>
          <w:lang w:val="en"/>
        </w:rPr>
      </w:pPr>
    </w:p>
    <w:p w14:paraId="55FB2C1D" w14:textId="77777777" w:rsidR="003B0D04" w:rsidRPr="003B0D04" w:rsidRDefault="003B0D04" w:rsidP="003B0D04">
      <w:pPr>
        <w:spacing w:after="0" w:line="276" w:lineRule="auto"/>
        <w:jc w:val="both"/>
        <w:rPr>
          <w:rFonts w:ascii="Arial" w:eastAsia="Arial" w:hAnsi="Arial" w:cs="Arial"/>
          <w:sz w:val="22"/>
          <w:szCs w:val="22"/>
          <w:lang w:val="en"/>
        </w:rPr>
      </w:pPr>
    </w:p>
    <w:p w14:paraId="1FD8483A" w14:textId="77777777" w:rsidR="003B0D04" w:rsidRPr="003B0D04" w:rsidRDefault="003B0D04" w:rsidP="003B0D04">
      <w:pPr>
        <w:spacing w:after="0" w:line="276" w:lineRule="auto"/>
        <w:jc w:val="both"/>
        <w:rPr>
          <w:rFonts w:ascii="Arial" w:eastAsia="Arial" w:hAnsi="Arial" w:cs="Arial"/>
          <w:sz w:val="22"/>
          <w:szCs w:val="22"/>
          <w:lang w:val="en"/>
        </w:rPr>
      </w:pPr>
    </w:p>
    <w:p w14:paraId="4757A965" w14:textId="77777777" w:rsidR="003B0D04" w:rsidRPr="003B0D04" w:rsidRDefault="003B0D04" w:rsidP="003B0D04">
      <w:pPr>
        <w:spacing w:after="0" w:line="276" w:lineRule="auto"/>
        <w:jc w:val="both"/>
        <w:rPr>
          <w:rFonts w:ascii="Arial" w:eastAsia="Arial" w:hAnsi="Arial" w:cs="Arial"/>
          <w:sz w:val="24"/>
          <w:szCs w:val="24"/>
          <w:lang w:val="en"/>
        </w:rPr>
      </w:pPr>
      <w:r w:rsidRPr="003B0D04">
        <w:rPr>
          <w:rFonts w:ascii="Arial" w:eastAsia="Arial" w:hAnsi="Arial" w:cs="Arial"/>
          <w:sz w:val="24"/>
          <w:szCs w:val="24"/>
          <w:lang w:val="en"/>
        </w:rPr>
        <w:t xml:space="preserve">This training was developed to provide APS programs across the nation with NAPSA-approved training content and materials that support specific learning objectives and promote APS supervisor core competency.  </w:t>
      </w:r>
    </w:p>
    <w:p w14:paraId="090A56BF" w14:textId="77777777" w:rsidR="003B0D04" w:rsidRPr="003B0D04" w:rsidRDefault="003B0D04" w:rsidP="003B0D04">
      <w:pPr>
        <w:spacing w:after="0" w:line="276" w:lineRule="auto"/>
        <w:jc w:val="both"/>
        <w:rPr>
          <w:rFonts w:ascii="Arial" w:eastAsia="Arial" w:hAnsi="Arial" w:cs="Arial"/>
          <w:sz w:val="24"/>
          <w:szCs w:val="24"/>
          <w:lang w:val="en"/>
        </w:rPr>
      </w:pPr>
    </w:p>
    <w:p w14:paraId="6CAE82B3" w14:textId="77777777" w:rsidR="003B0D04" w:rsidRPr="003B0D04" w:rsidRDefault="003B0D04" w:rsidP="003B0D04">
      <w:pPr>
        <w:spacing w:after="120" w:line="276" w:lineRule="auto"/>
        <w:jc w:val="both"/>
        <w:rPr>
          <w:rFonts w:ascii="Arial" w:eastAsia="Arial" w:hAnsi="Arial" w:cs="Arial"/>
          <w:sz w:val="24"/>
          <w:szCs w:val="24"/>
          <w:lang w:val="en"/>
        </w:rPr>
      </w:pPr>
      <w:r w:rsidRPr="003B0D04">
        <w:rPr>
          <w:rFonts w:ascii="Arial" w:eastAsia="Arial" w:hAnsi="Arial" w:cs="Arial"/>
          <w:sz w:val="24"/>
          <w:szCs w:val="24"/>
          <w:lang w:val="en"/>
        </w:rPr>
        <w:t>States and jurisdictions may customize these materials by adding content to meet their needs for state-specific information (regulations, policies, procedures, tools) in the following ways:</w:t>
      </w:r>
    </w:p>
    <w:p w14:paraId="7DD8F865" w14:textId="77777777" w:rsidR="003B0D04" w:rsidRPr="003B0D04" w:rsidRDefault="003B0D04" w:rsidP="003B0D04">
      <w:pPr>
        <w:numPr>
          <w:ilvl w:val="0"/>
          <w:numId w:val="21"/>
        </w:numPr>
        <w:spacing w:after="0" w:line="276" w:lineRule="auto"/>
        <w:contextualSpacing/>
        <w:jc w:val="both"/>
        <w:rPr>
          <w:rFonts w:ascii="Arial" w:eastAsia="Arial" w:hAnsi="Arial" w:cs="Arial"/>
          <w:sz w:val="24"/>
          <w:szCs w:val="24"/>
          <w:lang w:val="en"/>
        </w:rPr>
      </w:pPr>
      <w:r w:rsidRPr="003B0D04">
        <w:rPr>
          <w:rFonts w:ascii="Arial" w:eastAsia="Arial" w:hAnsi="Arial" w:cs="Arial"/>
          <w:sz w:val="24"/>
          <w:szCs w:val="24"/>
          <w:lang w:val="en"/>
        </w:rPr>
        <w:t>State-specific PowerPoint slides</w:t>
      </w:r>
    </w:p>
    <w:p w14:paraId="07BE4623" w14:textId="77777777" w:rsidR="003B0D04" w:rsidRPr="003B0D04" w:rsidRDefault="003B0D04" w:rsidP="003B0D04">
      <w:pPr>
        <w:numPr>
          <w:ilvl w:val="0"/>
          <w:numId w:val="21"/>
        </w:numPr>
        <w:spacing w:after="0" w:line="276" w:lineRule="auto"/>
        <w:contextualSpacing/>
        <w:jc w:val="both"/>
        <w:rPr>
          <w:rFonts w:ascii="Arial" w:eastAsia="Arial" w:hAnsi="Arial" w:cs="Arial"/>
          <w:sz w:val="24"/>
          <w:szCs w:val="24"/>
          <w:lang w:val="en"/>
        </w:rPr>
      </w:pPr>
      <w:r w:rsidRPr="003B0D04">
        <w:rPr>
          <w:rFonts w:ascii="Arial" w:eastAsia="Arial" w:hAnsi="Arial" w:cs="Arial"/>
          <w:sz w:val="24"/>
          <w:szCs w:val="24"/>
          <w:lang w:val="en"/>
        </w:rPr>
        <w:t>State-specific hand-outs</w:t>
      </w:r>
    </w:p>
    <w:p w14:paraId="2995618A" w14:textId="77777777" w:rsidR="003B0D04" w:rsidRPr="003B0D04" w:rsidRDefault="003B0D04" w:rsidP="003B0D04">
      <w:pPr>
        <w:numPr>
          <w:ilvl w:val="0"/>
          <w:numId w:val="21"/>
        </w:numPr>
        <w:spacing w:after="0" w:line="276" w:lineRule="auto"/>
        <w:contextualSpacing/>
        <w:jc w:val="both"/>
        <w:rPr>
          <w:rFonts w:ascii="Arial" w:eastAsia="Arial" w:hAnsi="Arial" w:cs="Arial"/>
          <w:sz w:val="24"/>
          <w:szCs w:val="24"/>
          <w:lang w:val="en"/>
        </w:rPr>
      </w:pPr>
      <w:r w:rsidRPr="003B0D04">
        <w:rPr>
          <w:rFonts w:ascii="Arial" w:eastAsia="Arial" w:hAnsi="Arial" w:cs="Arial"/>
          <w:sz w:val="24"/>
          <w:szCs w:val="24"/>
          <w:lang w:val="en"/>
        </w:rPr>
        <w:t>State-specific examples and experiences shared by the facilitator during trainings</w:t>
      </w:r>
    </w:p>
    <w:p w14:paraId="62CBC725" w14:textId="77777777" w:rsidR="003B0D04" w:rsidRPr="003B0D04" w:rsidRDefault="003B0D04" w:rsidP="003B0D04">
      <w:pPr>
        <w:spacing w:after="0" w:line="276" w:lineRule="auto"/>
        <w:rPr>
          <w:rFonts w:ascii="Arial" w:eastAsia="Arial" w:hAnsi="Arial" w:cs="Arial"/>
          <w:sz w:val="24"/>
          <w:szCs w:val="24"/>
          <w:lang w:val="en"/>
        </w:rPr>
      </w:pPr>
    </w:p>
    <w:p w14:paraId="3EA3B261" w14:textId="77777777" w:rsidR="003B0D04" w:rsidRPr="003B0D04" w:rsidRDefault="003B0D04" w:rsidP="003B0D04">
      <w:pPr>
        <w:spacing w:after="0" w:line="276" w:lineRule="auto"/>
        <w:rPr>
          <w:rFonts w:ascii="Arial" w:eastAsia="Arial" w:hAnsi="Arial" w:cs="Arial"/>
          <w:sz w:val="24"/>
          <w:szCs w:val="24"/>
          <w:lang w:val="en"/>
        </w:rPr>
      </w:pPr>
      <w:r w:rsidRPr="003B0D04">
        <w:rPr>
          <w:rFonts w:ascii="Arial" w:eastAsia="Arial" w:hAnsi="Arial" w:cs="Arial"/>
          <w:sz w:val="24"/>
          <w:szCs w:val="24"/>
          <w:lang w:val="en"/>
        </w:rPr>
        <w:t xml:space="preserve">Users agree to refrain from making any changes to the basic approved content. </w:t>
      </w:r>
    </w:p>
    <w:p w14:paraId="28FF0835" w14:textId="77777777" w:rsidR="003B0D04" w:rsidRPr="003B0D04" w:rsidRDefault="003B0D04" w:rsidP="003B0D04">
      <w:pPr>
        <w:spacing w:after="0" w:line="276" w:lineRule="auto"/>
        <w:rPr>
          <w:rFonts w:ascii="Arial" w:eastAsia="Arial" w:hAnsi="Arial" w:cs="Arial"/>
          <w:sz w:val="24"/>
          <w:szCs w:val="24"/>
          <w:lang w:val="en"/>
        </w:rPr>
      </w:pPr>
    </w:p>
    <w:p w14:paraId="5AEAB258" w14:textId="77777777" w:rsidR="003B0D04" w:rsidRPr="003B0D04" w:rsidRDefault="003B0D04" w:rsidP="003B0D04">
      <w:pPr>
        <w:spacing w:after="0" w:line="276" w:lineRule="auto"/>
        <w:rPr>
          <w:rFonts w:ascii="Arial" w:eastAsia="Arial" w:hAnsi="Arial" w:cs="Arial"/>
          <w:sz w:val="24"/>
          <w:szCs w:val="24"/>
          <w:lang w:val="en"/>
        </w:rPr>
      </w:pPr>
      <w:r w:rsidRPr="003B0D04">
        <w:rPr>
          <w:rFonts w:ascii="Arial" w:eastAsia="Arial" w:hAnsi="Arial" w:cs="Arial"/>
          <w:sz w:val="24"/>
          <w:szCs w:val="24"/>
          <w:lang w:val="en"/>
        </w:rPr>
        <w:t xml:space="preserve">No commercial reproduction is allowed. </w:t>
      </w:r>
    </w:p>
    <w:p w14:paraId="78C8B2AE" w14:textId="77777777" w:rsidR="003B0D04" w:rsidRPr="003B0D04" w:rsidRDefault="003B0D04" w:rsidP="003B0D04">
      <w:pPr>
        <w:spacing w:after="0" w:line="276" w:lineRule="auto"/>
        <w:rPr>
          <w:rFonts w:ascii="Arial" w:eastAsia="Arial" w:hAnsi="Arial" w:cs="Arial"/>
          <w:sz w:val="22"/>
          <w:szCs w:val="22"/>
          <w:lang w:val="en"/>
        </w:rPr>
      </w:pPr>
    </w:p>
    <w:p w14:paraId="467BBFD0" w14:textId="77777777" w:rsidR="003B0D04" w:rsidRPr="003B0D04" w:rsidRDefault="003B0D04" w:rsidP="003B0D04">
      <w:pPr>
        <w:spacing w:after="0" w:line="276" w:lineRule="auto"/>
        <w:rPr>
          <w:rFonts w:ascii="Arial" w:eastAsia="Arial" w:hAnsi="Arial" w:cs="Arial"/>
          <w:sz w:val="22"/>
          <w:szCs w:val="22"/>
          <w:lang w:val="en"/>
        </w:rPr>
      </w:pPr>
    </w:p>
    <w:p w14:paraId="147A591E" w14:textId="77777777" w:rsidR="003B0D04" w:rsidRPr="003B0D04" w:rsidRDefault="003B0D04" w:rsidP="003B0D04">
      <w:pPr>
        <w:spacing w:after="0" w:line="276" w:lineRule="auto"/>
        <w:rPr>
          <w:rFonts w:ascii="Arial" w:eastAsia="Arial" w:hAnsi="Arial" w:cs="Arial"/>
          <w:sz w:val="22"/>
          <w:szCs w:val="22"/>
          <w:lang w:val="en"/>
        </w:rPr>
      </w:pPr>
    </w:p>
    <w:p w14:paraId="34B9A379" w14:textId="77777777" w:rsidR="003B0D04" w:rsidRPr="003B0D04" w:rsidRDefault="003B0D04" w:rsidP="003B0D04">
      <w:pPr>
        <w:spacing w:after="0" w:line="276" w:lineRule="auto"/>
        <w:rPr>
          <w:rFonts w:ascii="Arial" w:eastAsia="Arial" w:hAnsi="Arial" w:cs="Arial"/>
          <w:sz w:val="22"/>
          <w:szCs w:val="22"/>
          <w:lang w:val="en"/>
        </w:rPr>
      </w:pPr>
    </w:p>
    <w:p w14:paraId="50C12F0D" w14:textId="77777777" w:rsidR="003B0D04" w:rsidRPr="003B0D04" w:rsidRDefault="003B0D04" w:rsidP="003B0D04">
      <w:pPr>
        <w:spacing w:after="0" w:line="276" w:lineRule="auto"/>
        <w:rPr>
          <w:rFonts w:ascii="Arial" w:eastAsia="Arial" w:hAnsi="Arial" w:cs="Arial"/>
          <w:b/>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72576" behindDoc="0" locked="0" layoutInCell="1" allowOverlap="1" wp14:anchorId="016685FD" wp14:editId="552EF4FB">
                <wp:simplePos x="0" y="0"/>
                <wp:positionH relativeFrom="column">
                  <wp:posOffset>509270</wp:posOffset>
                </wp:positionH>
                <wp:positionV relativeFrom="paragraph">
                  <wp:posOffset>102235</wp:posOffset>
                </wp:positionV>
                <wp:extent cx="1971675" cy="561975"/>
                <wp:effectExtent l="0" t="0" r="9525" b="9525"/>
                <wp:wrapNone/>
                <wp:docPr id="39" name="Text Box 39"/>
                <wp:cNvGraphicFramePr/>
                <a:graphic xmlns:a="http://schemas.openxmlformats.org/drawingml/2006/main">
                  <a:graphicData uri="http://schemas.microsoft.com/office/word/2010/wordprocessingShape">
                    <wps:wsp>
                      <wps:cNvSpPr txBox="1"/>
                      <wps:spPr>
                        <a:xfrm>
                          <a:off x="0" y="0"/>
                          <a:ext cx="1971675" cy="561975"/>
                        </a:xfrm>
                        <a:prstGeom prst="rect">
                          <a:avLst/>
                        </a:prstGeom>
                        <a:solidFill>
                          <a:sysClr val="window" lastClr="FFFFFF"/>
                        </a:solidFill>
                        <a:ln w="6350">
                          <a:noFill/>
                        </a:ln>
                      </wps:spPr>
                      <wps:txbx>
                        <w:txbxContent>
                          <w:p w14:paraId="73B70054" w14:textId="77777777" w:rsidR="003B0D04" w:rsidRDefault="003B0D04" w:rsidP="003B0D04">
                            <w:r>
                              <w:rPr>
                                <w:noProof/>
                              </w:rPr>
                              <w:drawing>
                                <wp:inline distT="0" distB="0" distL="0" distR="0" wp14:anchorId="341C5164" wp14:editId="3D6B29EB">
                                  <wp:extent cx="1900239" cy="533400"/>
                                  <wp:effectExtent l="0" t="0" r="0" b="0"/>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685FD" id="Text Box 39" o:spid="_x0000_s1043" type="#_x0000_t202" style="position:absolute;margin-left:40.1pt;margin-top:8.05pt;width:155.25pt;height:4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07OAIAAGw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" fillcolor="window" stroked="f" strokeweight=".5pt">
                <v:textbox>
                  <w:txbxContent>
                    <w:p w14:paraId="73B70054" w14:textId="77777777" w:rsidR="003B0D04" w:rsidRDefault="003B0D04" w:rsidP="003B0D04">
                      <w:r>
                        <w:rPr>
                          <w:noProof/>
                        </w:rPr>
                        <w:drawing>
                          <wp:inline distT="0" distB="0" distL="0" distR="0" wp14:anchorId="341C5164" wp14:editId="3D6B29EB">
                            <wp:extent cx="1900239" cy="533400"/>
                            <wp:effectExtent l="0" t="0" r="0" b="0"/>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_long_transparent.png"/>
                                    <pic:cNvPicPr/>
                                  </pic:nvPicPr>
                                  <pic:blipFill>
                                    <a:blip r:embed="rId16">
                                      <a:extLst>
                                        <a:ext uri="{28A0092B-C50C-407E-A947-70E740481C1C}">
                                          <a14:useLocalDpi xmlns:a14="http://schemas.microsoft.com/office/drawing/2010/main" val="0"/>
                                        </a:ext>
                                      </a:extLst>
                                    </a:blip>
                                    <a:stretch>
                                      <a:fillRect/>
                                    </a:stretch>
                                  </pic:blipFill>
                                  <pic:spPr>
                                    <a:xfrm>
                                      <a:off x="0" y="0"/>
                                      <a:ext cx="1910941" cy="536404"/>
                                    </a:xfrm>
                                    <a:prstGeom prst="rect">
                                      <a:avLst/>
                                    </a:prstGeom>
                                  </pic:spPr>
                                </pic:pic>
                              </a:graphicData>
                            </a:graphic>
                          </wp:inline>
                        </w:drawing>
                      </w:r>
                    </w:p>
                  </w:txbxContent>
                </v:textbox>
              </v:shape>
            </w:pict>
          </mc:Fallback>
        </mc:AlternateContent>
      </w:r>
    </w:p>
    <w:p w14:paraId="1E36D440" w14:textId="77777777" w:rsidR="003B0D04" w:rsidRPr="003B0D04" w:rsidRDefault="003B0D04" w:rsidP="003B0D04">
      <w:pPr>
        <w:spacing w:after="0" w:line="276" w:lineRule="auto"/>
        <w:rPr>
          <w:rFonts w:ascii="Arial" w:eastAsia="Arial" w:hAnsi="Arial" w:cs="Arial"/>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73600" behindDoc="0" locked="0" layoutInCell="1" allowOverlap="1" wp14:anchorId="05791243" wp14:editId="10BE4173">
                <wp:simplePos x="0" y="0"/>
                <wp:positionH relativeFrom="margin">
                  <wp:posOffset>2876550</wp:posOffset>
                </wp:positionH>
                <wp:positionV relativeFrom="paragraph">
                  <wp:posOffset>76835</wp:posOffset>
                </wp:positionV>
                <wp:extent cx="2419350" cy="5715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419350" cy="571500"/>
                        </a:xfrm>
                        <a:prstGeom prst="rect">
                          <a:avLst/>
                        </a:prstGeom>
                        <a:solidFill>
                          <a:sysClr val="window" lastClr="FFFFFF"/>
                        </a:solidFill>
                        <a:ln w="6350">
                          <a:noFill/>
                        </a:ln>
                      </wps:spPr>
                      <wps:txbx>
                        <w:txbxContent>
                          <w:p w14:paraId="5333E5E0" w14:textId="77777777" w:rsidR="003B0D04" w:rsidRDefault="003B0D04" w:rsidP="003B0D04">
                            <w:r>
                              <w:rPr>
                                <w:noProof/>
                              </w:rPr>
                              <w:drawing>
                                <wp:inline distT="0" distB="0" distL="0" distR="0" wp14:anchorId="5EBA8F1B" wp14:editId="3610EE74">
                                  <wp:extent cx="2171700" cy="427566"/>
                                  <wp:effectExtent l="0" t="0" r="0" b="0"/>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1243" id="Text Box 47" o:spid="_x0000_s1044" type="#_x0000_t202" style="position:absolute;margin-left:226.5pt;margin-top:6.05pt;width:190.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" fillcolor="window" stroked="f" strokeweight=".5pt">
                <v:textbox>
                  <w:txbxContent>
                    <w:p w14:paraId="5333E5E0" w14:textId="77777777" w:rsidR="003B0D04" w:rsidRDefault="003B0D04" w:rsidP="003B0D04">
                      <w:r>
                        <w:rPr>
                          <w:noProof/>
                        </w:rPr>
                        <w:drawing>
                          <wp:inline distT="0" distB="0" distL="0" distR="0" wp14:anchorId="5EBA8F1B" wp14:editId="3610EE74">
                            <wp:extent cx="2171700" cy="427566"/>
                            <wp:effectExtent l="0" t="0" r="0" b="0"/>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204243" cy="433973"/>
                                    </a:xfrm>
                                    <a:prstGeom prst="rect">
                                      <a:avLst/>
                                    </a:prstGeom>
                                  </pic:spPr>
                                </pic:pic>
                              </a:graphicData>
                            </a:graphic>
                          </wp:inline>
                        </w:drawing>
                      </w:r>
                    </w:p>
                  </w:txbxContent>
                </v:textbox>
                <w10:wrap anchorx="margin"/>
              </v:shape>
            </w:pict>
          </mc:Fallback>
        </mc:AlternateContent>
      </w:r>
    </w:p>
    <w:p w14:paraId="38795C83" w14:textId="77777777" w:rsidR="003B0D04" w:rsidRPr="003B0D04" w:rsidRDefault="003B0D04" w:rsidP="003B0D04">
      <w:pPr>
        <w:spacing w:after="0" w:line="276" w:lineRule="auto"/>
        <w:rPr>
          <w:rFonts w:ascii="Arial" w:eastAsia="Arial" w:hAnsi="Arial" w:cs="Arial"/>
          <w:sz w:val="22"/>
          <w:szCs w:val="22"/>
          <w:lang w:val="en"/>
        </w:rPr>
      </w:pPr>
      <w:r w:rsidRPr="003B0D04">
        <w:rPr>
          <w:rFonts w:ascii="Arial" w:eastAsia="Arial" w:hAnsi="Arial" w:cs="Arial"/>
          <w:noProof/>
          <w:sz w:val="22"/>
          <w:szCs w:val="22"/>
          <w:lang w:val="en"/>
        </w:rPr>
        <mc:AlternateContent>
          <mc:Choice Requires="wps">
            <w:drawing>
              <wp:anchor distT="0" distB="0" distL="114300" distR="114300" simplePos="0" relativeHeight="251674624" behindDoc="0" locked="0" layoutInCell="1" allowOverlap="1" wp14:anchorId="6DE19996" wp14:editId="02CE1445">
                <wp:simplePos x="0" y="0"/>
                <wp:positionH relativeFrom="margin">
                  <wp:posOffset>733425</wp:posOffset>
                </wp:positionH>
                <wp:positionV relativeFrom="paragraph">
                  <wp:posOffset>749300</wp:posOffset>
                </wp:positionV>
                <wp:extent cx="1600200" cy="7715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ysClr val="window" lastClr="FFFFFF"/>
                        </a:solidFill>
                        <a:ln w="6350">
                          <a:noFill/>
                        </a:ln>
                      </wps:spPr>
                      <wps:txbx>
                        <w:txbxContent>
                          <w:p w14:paraId="4298A458" w14:textId="77777777" w:rsidR="003B0D04" w:rsidRDefault="003B0D04" w:rsidP="003B0D04">
                            <w:r>
                              <w:rPr>
                                <w:noProof/>
                              </w:rPr>
                              <w:drawing>
                                <wp:inline distT="0" distB="0" distL="0" distR="0" wp14:anchorId="265451D9" wp14:editId="0BD4C8AD">
                                  <wp:extent cx="1314450" cy="621458"/>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19996" id="Text Box 51" o:spid="_x0000_s1045" type="#_x0000_t202" style="position:absolute;margin-left:57.75pt;margin-top:59pt;width:126pt;height:60.7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" fillcolor="window" stroked="f" strokeweight=".5pt">
                <v:textbox>
                  <w:txbxContent>
                    <w:p w14:paraId="4298A458" w14:textId="77777777" w:rsidR="003B0D04" w:rsidRDefault="003B0D04" w:rsidP="003B0D04">
                      <w:r>
                        <w:rPr>
                          <w:noProof/>
                        </w:rPr>
                        <w:drawing>
                          <wp:inline distT="0" distB="0" distL="0" distR="0" wp14:anchorId="265451D9" wp14:editId="0BD4C8AD">
                            <wp:extent cx="1314450" cy="621458"/>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8308" cy="632738"/>
                                    </a:xfrm>
                                    <a:prstGeom prst="rect">
                                      <a:avLst/>
                                    </a:prstGeom>
                                  </pic:spPr>
                                </pic:pic>
                              </a:graphicData>
                            </a:graphic>
                          </wp:inline>
                        </w:drawing>
                      </w:r>
                    </w:p>
                  </w:txbxContent>
                </v:textbox>
                <w10:wrap anchorx="margin"/>
              </v:shape>
            </w:pict>
          </mc:Fallback>
        </mc:AlternateContent>
      </w:r>
      <w:r w:rsidRPr="003B0D04">
        <w:rPr>
          <w:rFonts w:ascii="Arial" w:eastAsia="Arial" w:hAnsi="Arial" w:cs="Arial"/>
          <w:noProof/>
          <w:sz w:val="22"/>
          <w:szCs w:val="22"/>
          <w:lang w:val="en"/>
        </w:rPr>
        <mc:AlternateContent>
          <mc:Choice Requires="wps">
            <w:drawing>
              <wp:anchor distT="0" distB="0" distL="114300" distR="114300" simplePos="0" relativeHeight="251676672" behindDoc="0" locked="0" layoutInCell="1" allowOverlap="1" wp14:anchorId="36EC4973" wp14:editId="21CA84F7">
                <wp:simplePos x="0" y="0"/>
                <wp:positionH relativeFrom="column">
                  <wp:posOffset>3257550</wp:posOffset>
                </wp:positionH>
                <wp:positionV relativeFrom="paragraph">
                  <wp:posOffset>654050</wp:posOffset>
                </wp:positionV>
                <wp:extent cx="1714500" cy="7810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714500" cy="781050"/>
                        </a:xfrm>
                        <a:prstGeom prst="rect">
                          <a:avLst/>
                        </a:prstGeom>
                        <a:solidFill>
                          <a:sysClr val="window" lastClr="FFFFFF"/>
                        </a:solidFill>
                        <a:ln w="6350">
                          <a:noFill/>
                        </a:ln>
                      </wps:spPr>
                      <wps:txbx>
                        <w:txbxContent>
                          <w:p w14:paraId="7D235C53" w14:textId="77777777" w:rsidR="003B0D04" w:rsidRDefault="003B0D04" w:rsidP="003B0D04">
                            <w:r>
                              <w:rPr>
                                <w:noProof/>
                              </w:rPr>
                              <w:drawing>
                                <wp:inline distT="0" distB="0" distL="0" distR="0" wp14:anchorId="3B4B0DED" wp14:editId="4962033B">
                                  <wp:extent cx="1628775" cy="754666"/>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EC4973" id="Text Box 57" o:spid="_x0000_s1046" type="#_x0000_t202" style="position:absolute;margin-left:256.5pt;margin-top:51.5pt;width:135pt;height:6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" fillcolor="window" stroked="f" strokeweight=".5pt">
                <v:textbox>
                  <w:txbxContent>
                    <w:p w14:paraId="7D235C53" w14:textId="77777777" w:rsidR="003B0D04" w:rsidRDefault="003B0D04" w:rsidP="003B0D04">
                      <w:r>
                        <w:rPr>
                          <w:noProof/>
                        </w:rPr>
                        <w:drawing>
                          <wp:inline distT="0" distB="0" distL="0" distR="0" wp14:anchorId="3B4B0DED" wp14:editId="4962033B">
                            <wp:extent cx="1628775" cy="754666"/>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4597" cy="761997"/>
                                    </a:xfrm>
                                    <a:prstGeom prst="rect">
                                      <a:avLst/>
                                    </a:prstGeom>
                                  </pic:spPr>
                                </pic:pic>
                              </a:graphicData>
                            </a:graphic>
                          </wp:inline>
                        </w:drawing>
                      </w:r>
                    </w:p>
                  </w:txbxContent>
                </v:textbox>
              </v:shape>
            </w:pict>
          </mc:Fallback>
        </mc:AlternateContent>
      </w:r>
      <w:r w:rsidRPr="003B0D04">
        <w:rPr>
          <w:rFonts w:ascii="Arial" w:eastAsia="Arial" w:hAnsi="Arial" w:cs="Arial"/>
          <w:noProof/>
          <w:sz w:val="22"/>
          <w:szCs w:val="22"/>
          <w:lang w:val="en"/>
        </w:rPr>
        <mc:AlternateContent>
          <mc:Choice Requires="wps">
            <w:drawing>
              <wp:anchor distT="0" distB="0" distL="114300" distR="114300" simplePos="0" relativeHeight="251675648" behindDoc="0" locked="0" layoutInCell="1" allowOverlap="1" wp14:anchorId="715BCD72" wp14:editId="69E586D2">
                <wp:simplePos x="0" y="0"/>
                <wp:positionH relativeFrom="column">
                  <wp:posOffset>504825</wp:posOffset>
                </wp:positionH>
                <wp:positionV relativeFrom="paragraph">
                  <wp:posOffset>273051</wp:posOffset>
                </wp:positionV>
                <wp:extent cx="1971675" cy="24765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ysClr val="window" lastClr="FFFFFF"/>
                        </a:solidFill>
                        <a:ln w="6350">
                          <a:noFill/>
                        </a:ln>
                      </wps:spPr>
                      <wps:txbx>
                        <w:txbxContent>
                          <w:p w14:paraId="5022C8DF" w14:textId="77777777" w:rsidR="003B0D04" w:rsidRDefault="003B0D04" w:rsidP="003B0D04">
                            <w:r>
                              <w:rPr>
                                <w:noProof/>
                              </w:rPr>
                              <w:drawing>
                                <wp:inline distT="0" distB="0" distL="0" distR="0" wp14:anchorId="2B6CC8F6" wp14:editId="07665698">
                                  <wp:extent cx="1782445" cy="158440"/>
                                  <wp:effectExtent l="0" t="0" r="0"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BCD72" id="Text Box 60" o:spid="_x0000_s1047" type="#_x0000_t202" style="position:absolute;margin-left:39.75pt;margin-top:21.5pt;width:155.25pt;height:1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" fillcolor="window" stroked="f" strokeweight=".5pt">
                <v:textbox>
                  <w:txbxContent>
                    <w:p w14:paraId="5022C8DF" w14:textId="77777777" w:rsidR="003B0D04" w:rsidRDefault="003B0D04" w:rsidP="003B0D04">
                      <w:r>
                        <w:rPr>
                          <w:noProof/>
                        </w:rPr>
                        <w:drawing>
                          <wp:inline distT="0" distB="0" distL="0" distR="0" wp14:anchorId="2B6CC8F6" wp14:editId="07665698">
                            <wp:extent cx="1782445" cy="158440"/>
                            <wp:effectExtent l="0" t="0" r="0" b="0"/>
                            <wp:docPr id="74" name="Graph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782445" cy="158440"/>
                                    </a:xfrm>
                                    <a:prstGeom prst="rect">
                                      <a:avLst/>
                                    </a:prstGeom>
                                  </pic:spPr>
                                </pic:pic>
                              </a:graphicData>
                            </a:graphic>
                          </wp:inline>
                        </w:drawing>
                      </w:r>
                    </w:p>
                  </w:txbxContent>
                </v:textbox>
              </v:shape>
            </w:pict>
          </mc:Fallback>
        </mc:AlternateContent>
      </w:r>
      <w:bookmarkEnd w:id="2"/>
    </w:p>
    <w:p w14:paraId="5B4EEE6B" w14:textId="77777777" w:rsidR="003B0D04" w:rsidRDefault="001E7904" w:rsidP="001E7904">
      <w:r>
        <w:rPr>
          <w:noProof/>
        </w:rPr>
        <mc:AlternateContent>
          <mc:Choice Requires="wps">
            <w:drawing>
              <wp:anchor distT="0" distB="0" distL="114300" distR="114300" simplePos="0" relativeHeight="251662336" behindDoc="0" locked="0" layoutInCell="1" allowOverlap="1" wp14:anchorId="0A535DFE" wp14:editId="3B49A04E">
                <wp:simplePos x="0" y="0"/>
                <wp:positionH relativeFrom="margin">
                  <wp:posOffset>742950</wp:posOffset>
                </wp:positionH>
                <wp:positionV relativeFrom="paragraph">
                  <wp:posOffset>749300</wp:posOffset>
                </wp:positionV>
                <wp:extent cx="1600200" cy="7715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chemeClr val="lt1"/>
                        </a:solidFill>
                        <a:ln w="6350">
                          <a:noFill/>
                        </a:ln>
                      </wps:spPr>
                      <wps:txbx>
                        <w:txbxContent>
                          <w:p w14:paraId="4BC59BC2" w14:textId="19A99850" w:rsidR="001E7904" w:rsidRDefault="001E7904" w:rsidP="001E7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35DFE" id="Text Box 13" o:spid="_x0000_s1048" type="#_x0000_t202" style="position:absolute;margin-left:58.5pt;margin-top:59pt;width:126pt;height:60.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" fillcolor="white [3201]" stroked="f" strokeweight=".5pt">
                <v:textbox>
                  <w:txbxContent>
                    <w:p w14:paraId="4BC59BC2" w14:textId="19A99850" w:rsidR="001E7904" w:rsidRDefault="001E7904" w:rsidP="001E7904"/>
                  </w:txbxContent>
                </v:textbox>
                <w10:wrap anchorx="margin"/>
              </v:shape>
            </w:pict>
          </mc:Fallback>
        </mc:AlternateContent>
      </w:r>
    </w:p>
    <w:p w14:paraId="4B19DF2A" w14:textId="2554E7D2" w:rsidR="003B0D04" w:rsidRDefault="003B0D04">
      <w:pPr>
        <w:spacing w:line="259" w:lineRule="auto"/>
      </w:pPr>
    </w:p>
    <w:p w14:paraId="454E29A6" w14:textId="62A08E48" w:rsidR="00DE4140" w:rsidRDefault="00DE4140">
      <w:pPr>
        <w:spacing w:line="259" w:lineRule="auto"/>
      </w:pPr>
    </w:p>
    <w:p w14:paraId="447F5D36" w14:textId="77777777" w:rsidR="00DE4140" w:rsidRDefault="00DE4140">
      <w:pPr>
        <w:spacing w:line="259" w:lineRule="auto"/>
      </w:pPr>
    </w:p>
    <w:p w14:paraId="7DC936CE" w14:textId="77777777" w:rsidR="001E7904" w:rsidRDefault="001E7904" w:rsidP="001E7904">
      <w:r>
        <w:rPr>
          <w:noProof/>
        </w:rPr>
        <mc:AlternateContent>
          <mc:Choice Requires="wps">
            <w:drawing>
              <wp:anchor distT="0" distB="0" distL="114300" distR="114300" simplePos="0" relativeHeight="251663360" behindDoc="0" locked="0" layoutInCell="1" allowOverlap="1" wp14:anchorId="53A0C045" wp14:editId="43999006">
                <wp:simplePos x="0" y="0"/>
                <wp:positionH relativeFrom="column">
                  <wp:posOffset>504825</wp:posOffset>
                </wp:positionH>
                <wp:positionV relativeFrom="paragraph">
                  <wp:posOffset>273051</wp:posOffset>
                </wp:positionV>
                <wp:extent cx="1971675" cy="2476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971675" cy="247650"/>
                        </a:xfrm>
                        <a:prstGeom prst="rect">
                          <a:avLst/>
                        </a:prstGeom>
                        <a:solidFill>
                          <a:schemeClr val="lt1"/>
                        </a:solidFill>
                        <a:ln w="6350">
                          <a:noFill/>
                        </a:ln>
                      </wps:spPr>
                      <wps:txbx>
                        <w:txbxContent>
                          <w:p w14:paraId="17B4D3B9" w14:textId="615A9EA9" w:rsidR="001E7904" w:rsidRDefault="001E7904" w:rsidP="001E7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0C045" id="Text Box 15" o:spid="_x0000_s1049" type="#_x0000_t202" style="position:absolute;margin-left:39.75pt;margin-top:21.5pt;width:155.2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WqMAIAAFwEAAAOAAAAZHJzL2Uyb0RvYy54bWysVEtv2zAMvg/YfxB0X5ykeaxGnCJLkWFA&#10;0BZIh54VWYoFyKImKbGzXz9KzmvdTsMuMilSfHwf6d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" fillcolor="white [3201]" stroked="f" strokeweight=".5pt">
                <v:textbox>
                  <w:txbxContent>
                    <w:p w14:paraId="17B4D3B9" w14:textId="615A9EA9" w:rsidR="001E7904" w:rsidRDefault="001E7904" w:rsidP="001E7904"/>
                  </w:txbxContent>
                </v:textbox>
              </v:shape>
            </w:pict>
          </mc:Fallback>
        </mc:AlternateContent>
      </w:r>
    </w:p>
    <w:p w14:paraId="3A1FB49B" w14:textId="2B486CDB" w:rsidR="004112A8" w:rsidRDefault="004112A8" w:rsidP="004112A8">
      <w:pPr>
        <w:tabs>
          <w:tab w:val="left" w:pos="2718"/>
        </w:tabs>
        <w:rPr>
          <w:rFonts w:asciiTheme="minorHAnsi" w:hAnsiTheme="minorHAnsi" w:cstheme="minorHAnsi"/>
          <w:i/>
          <w:iCs/>
          <w:noProof/>
          <w:sz w:val="20"/>
        </w:rPr>
        <w:sectPr w:rsidR="004112A8" w:rsidSect="008C77C8">
          <w:footerReference w:type="default" r:id="rId23"/>
          <w:footerReference w:type="first" r:id="rId24"/>
          <w:pgSz w:w="12240" w:h="15840"/>
          <w:pgMar w:top="1440" w:right="1440" w:bottom="1440" w:left="1440" w:header="720" w:footer="720" w:gutter="0"/>
          <w:pgNumType w:start="1"/>
          <w:cols w:space="720"/>
          <w:docGrid w:linePitch="360"/>
        </w:sectPr>
      </w:pPr>
    </w:p>
    <w:bookmarkStart w:id="3" w:name="ClassroomSetup" w:displacedByCustomXml="next"/>
    <w:bookmarkStart w:id="4" w:name="_Toc495047743" w:displacedByCustomXml="next"/>
    <w:bookmarkStart w:id="5" w:name="_Toc507669323" w:displacedByCustomXml="next"/>
    <w:bookmarkStart w:id="6" w:name="_Hlk5106699" w:displacedByCustomXml="next"/>
    <w:bookmarkStart w:id="7" w:name="_Toc5094858" w:displacedByCustomXml="next"/>
    <w:bookmarkStart w:id="8" w:name="_Toc5092985" w:displacedByCustomXml="next"/>
    <w:bookmarkStart w:id="9" w:name="_Toc5019084" w:displacedByCustomXml="next"/>
    <w:bookmarkStart w:id="10" w:name="_Toc5095420" w:displacedByCustomXml="next"/>
    <w:sdt>
      <w:sdtPr>
        <w:rPr>
          <w:rFonts w:ascii="Verdana" w:eastAsiaTheme="minorHAnsi" w:hAnsi="Verdana" w:cs="Times New Roman"/>
          <w:b w:val="0"/>
          <w:color w:val="auto"/>
          <w:sz w:val="28"/>
          <w:szCs w:val="20"/>
        </w:rPr>
        <w:id w:val="-328365183"/>
        <w:docPartObj>
          <w:docPartGallery w:val="Table of Contents"/>
          <w:docPartUnique/>
        </w:docPartObj>
      </w:sdtPr>
      <w:sdtEndPr>
        <w:rPr>
          <w:bCs/>
          <w:noProof/>
        </w:rPr>
      </w:sdtEndPr>
      <w:sdtContent>
        <w:p w14:paraId="4AF088F4" w14:textId="22BC79A2" w:rsidR="003F683E" w:rsidRPr="00FD7131" w:rsidRDefault="003F683E" w:rsidP="004112A8">
          <w:pPr>
            <w:pStyle w:val="TOCHeading"/>
            <w:rPr>
              <w:rFonts w:eastAsiaTheme="minorHAnsi"/>
              <w:b w:val="0"/>
              <w:i/>
              <w:iCs/>
              <w:noProof/>
              <w:color w:val="auto"/>
              <w:sz w:val="20"/>
              <w:szCs w:val="20"/>
            </w:rPr>
          </w:pPr>
          <w:r w:rsidRPr="00FD7131">
            <w:rPr>
              <w:rFonts w:eastAsiaTheme="minorHAnsi"/>
              <w:b w:val="0"/>
              <w:i/>
              <w:iCs/>
              <w:noProof/>
              <w:color w:val="auto"/>
              <w:sz w:val="20"/>
              <w:szCs w:val="20"/>
            </w:rPr>
            <w:t>Table of Contents</w:t>
          </w:r>
        </w:p>
        <w:p w14:paraId="08C2E777" w14:textId="67E37155" w:rsidR="00FF3D8E" w:rsidRDefault="003D2B4F" w:rsidP="00822A2B">
          <w:pPr>
            <w:pStyle w:val="TOC2"/>
            <w:rPr>
              <w:noProof/>
            </w:rPr>
          </w:pPr>
          <w:r>
            <w:fldChar w:fldCharType="begin"/>
          </w:r>
          <w:r>
            <w:instrText xml:space="preserve"> TOC \o "1-3" \h \z \u </w:instrText>
          </w:r>
          <w:r>
            <w:fldChar w:fldCharType="separate"/>
          </w:r>
          <w:hyperlink w:anchor="_Toc65056160" w:history="1">
            <w:r w:rsidR="00FF1DEA">
              <w:rPr>
                <w:rStyle w:val="Hyperlink"/>
                <w:noProof/>
              </w:rPr>
              <w:t>Icons</w:t>
            </w:r>
            <w:r w:rsidR="00FF3D8E">
              <w:rPr>
                <w:noProof/>
                <w:webHidden/>
              </w:rPr>
              <w:tab/>
            </w:r>
            <w:r w:rsidR="00062669">
              <w:rPr>
                <w:noProof/>
                <w:webHidden/>
              </w:rPr>
              <w:t>3</w:t>
            </w:r>
          </w:hyperlink>
          <w:r w:rsidR="00822A2B">
            <w:rPr>
              <w:noProof/>
            </w:rPr>
            <w:br/>
          </w:r>
          <w:hyperlink w:anchor="_Toc65056161" w:history="1">
            <w:r w:rsidR="00FF1DEA">
              <w:rPr>
                <w:rStyle w:val="Hyperlink"/>
                <w:noProof/>
              </w:rPr>
              <w:t>For Facilitators</w:t>
            </w:r>
            <w:r w:rsidR="00FF3D8E">
              <w:rPr>
                <w:noProof/>
                <w:webHidden/>
              </w:rPr>
              <w:tab/>
            </w:r>
            <w:r w:rsidR="00FF3D8E">
              <w:rPr>
                <w:noProof/>
                <w:webHidden/>
              </w:rPr>
              <w:fldChar w:fldCharType="begin"/>
            </w:r>
            <w:r w:rsidR="00FF3D8E">
              <w:rPr>
                <w:noProof/>
                <w:webHidden/>
              </w:rPr>
              <w:instrText xml:space="preserve"> PAGEREF _Toc65056161 \h </w:instrText>
            </w:r>
            <w:r w:rsidR="00FF3D8E">
              <w:rPr>
                <w:noProof/>
                <w:webHidden/>
              </w:rPr>
            </w:r>
            <w:r w:rsidR="00FF3D8E">
              <w:rPr>
                <w:noProof/>
                <w:webHidden/>
              </w:rPr>
              <w:fldChar w:fldCharType="separate"/>
            </w:r>
            <w:r w:rsidR="00062669">
              <w:rPr>
                <w:noProof/>
                <w:webHidden/>
              </w:rPr>
              <w:t>4</w:t>
            </w:r>
            <w:r w:rsidR="00FF3D8E">
              <w:rPr>
                <w:noProof/>
                <w:webHidden/>
              </w:rPr>
              <w:fldChar w:fldCharType="end"/>
            </w:r>
          </w:hyperlink>
          <w:r w:rsidR="00FF1DEA">
            <w:rPr>
              <w:noProof/>
            </w:rPr>
            <w:br/>
            <w:t>Virtual Set-Up</w:t>
          </w:r>
          <w:r w:rsidR="00FD7131">
            <w:rPr>
              <w:noProof/>
            </w:rPr>
            <w:t>…………………………………………………………………………………………………….</w:t>
          </w:r>
          <w:r w:rsidR="00FF1DEA">
            <w:rPr>
              <w:noProof/>
            </w:rPr>
            <w:t xml:space="preserve"> 5</w:t>
          </w:r>
          <w:r w:rsidR="00FD7131">
            <w:rPr>
              <w:noProof/>
            </w:rPr>
            <w:br/>
          </w:r>
          <w:hyperlink w:anchor="_Toc65056162" w:history="1">
            <w:r w:rsidR="00ED5D21">
              <w:rPr>
                <w:rStyle w:val="Hyperlink"/>
                <w:noProof/>
              </w:rPr>
              <w:t>Instructor and P</w:t>
            </w:r>
            <w:r w:rsidR="00FD7131">
              <w:rPr>
                <w:rStyle w:val="Hyperlink"/>
                <w:noProof/>
              </w:rPr>
              <w:t>articipant Supplies</w:t>
            </w:r>
            <w:r w:rsidR="00FF3D8E">
              <w:rPr>
                <w:noProof/>
                <w:webHidden/>
              </w:rPr>
              <w:tab/>
            </w:r>
          </w:hyperlink>
          <w:r w:rsidR="00FD7131">
            <w:rPr>
              <w:noProof/>
            </w:rPr>
            <w:t>7</w:t>
          </w:r>
          <w:r w:rsidR="00FD7131">
            <w:rPr>
              <w:noProof/>
            </w:rPr>
            <w:br/>
          </w:r>
          <w:hyperlink w:anchor="_Toc65056163" w:history="1">
            <w:r w:rsidR="00FF3D8E" w:rsidRPr="00BB1832">
              <w:rPr>
                <w:rStyle w:val="Hyperlink"/>
                <w:noProof/>
              </w:rPr>
              <w:t>Course/ Lesson Goal</w:t>
            </w:r>
            <w:r w:rsidR="00FF3D8E">
              <w:rPr>
                <w:noProof/>
                <w:webHidden/>
              </w:rPr>
              <w:tab/>
            </w:r>
            <w:r w:rsidR="00FD7131">
              <w:rPr>
                <w:noProof/>
                <w:webHidden/>
              </w:rPr>
              <w:t>7</w:t>
            </w:r>
          </w:hyperlink>
          <w:r w:rsidR="00822A2B">
            <w:rPr>
              <w:noProof/>
            </w:rPr>
            <w:br/>
          </w:r>
          <w:hyperlink w:anchor="_Toc65056164" w:history="1">
            <w:r w:rsidR="00FF3D8E" w:rsidRPr="00BB1832">
              <w:rPr>
                <w:rStyle w:val="Hyperlink"/>
                <w:noProof/>
              </w:rPr>
              <w:t>Learning Objectives</w:t>
            </w:r>
            <w:r w:rsidR="00285C70">
              <w:rPr>
                <w:rStyle w:val="Hyperlink"/>
                <w:noProof/>
              </w:rPr>
              <w:t xml:space="preserve"> and Target Audience</w:t>
            </w:r>
            <w:r w:rsidR="00FF3D8E">
              <w:rPr>
                <w:noProof/>
                <w:webHidden/>
              </w:rPr>
              <w:tab/>
            </w:r>
            <w:r w:rsidR="003343CC">
              <w:rPr>
                <w:noProof/>
                <w:webHidden/>
              </w:rPr>
              <w:t>8</w:t>
            </w:r>
          </w:hyperlink>
          <w:r w:rsidR="00822A2B">
            <w:rPr>
              <w:noProof/>
            </w:rPr>
            <w:br/>
          </w:r>
          <w:hyperlink w:anchor="_Toc65056165" w:history="1">
            <w:r w:rsidR="00285C70">
              <w:rPr>
                <w:rStyle w:val="Hyperlink"/>
                <w:noProof/>
              </w:rPr>
              <w:t xml:space="preserve">Suggested </w:t>
            </w:r>
            <w:r w:rsidR="00FD7131">
              <w:rPr>
                <w:rStyle w:val="Hyperlink"/>
                <w:noProof/>
              </w:rPr>
              <w:t>Timeline</w:t>
            </w:r>
            <w:r w:rsidR="00FF3D8E">
              <w:rPr>
                <w:noProof/>
                <w:webHidden/>
              </w:rPr>
              <w:tab/>
            </w:r>
            <w:r w:rsidR="00E30205">
              <w:rPr>
                <w:noProof/>
                <w:webHidden/>
              </w:rPr>
              <w:t>9</w:t>
            </w:r>
          </w:hyperlink>
          <w:r w:rsidR="00822A2B">
            <w:br/>
          </w:r>
          <w:hyperlink w:anchor="_Toc65056168" w:history="1">
            <w:r w:rsidR="00FF3D8E" w:rsidRPr="00BB1832">
              <w:rPr>
                <w:rStyle w:val="Hyperlink"/>
                <w:noProof/>
              </w:rPr>
              <w:t>Introduction</w:t>
            </w:r>
            <w:r w:rsidR="00FF3D8E">
              <w:rPr>
                <w:noProof/>
                <w:webHidden/>
              </w:rPr>
              <w:tab/>
            </w:r>
          </w:hyperlink>
          <w:r w:rsidR="00D62CD2">
            <w:rPr>
              <w:noProof/>
            </w:rPr>
            <w:t>1</w:t>
          </w:r>
          <w:r w:rsidR="00285C70">
            <w:rPr>
              <w:noProof/>
            </w:rPr>
            <w:t>0</w:t>
          </w:r>
          <w:r w:rsidR="00822A2B">
            <w:rPr>
              <w:noProof/>
            </w:rPr>
            <w:br/>
          </w:r>
          <w:hyperlink w:anchor="_Toc65056169" w:history="1">
            <w:r w:rsidR="00FF3D8E" w:rsidRPr="00BB1832">
              <w:rPr>
                <w:rStyle w:val="Hyperlink"/>
                <w:noProof/>
              </w:rPr>
              <w:t>Secti</w:t>
            </w:r>
            <w:r w:rsidR="00D77793">
              <w:rPr>
                <w:rStyle w:val="Hyperlink"/>
                <w:noProof/>
              </w:rPr>
              <w:t xml:space="preserve">on 1- </w:t>
            </w:r>
            <w:r w:rsidR="00D62CD2">
              <w:rPr>
                <w:rStyle w:val="Hyperlink"/>
                <w:noProof/>
              </w:rPr>
              <w:t>What Is Transnational Financial Fraud?</w:t>
            </w:r>
            <w:r w:rsidR="00FF3D8E">
              <w:rPr>
                <w:noProof/>
                <w:webHidden/>
              </w:rPr>
              <w:tab/>
            </w:r>
            <w:r w:rsidR="00D62CD2">
              <w:rPr>
                <w:noProof/>
                <w:webHidden/>
              </w:rPr>
              <w:t>1</w:t>
            </w:r>
            <w:r w:rsidR="00285C70">
              <w:rPr>
                <w:noProof/>
                <w:webHidden/>
              </w:rPr>
              <w:t>4</w:t>
            </w:r>
          </w:hyperlink>
          <w:r w:rsidR="00822A2B">
            <w:rPr>
              <w:noProof/>
            </w:rPr>
            <w:br/>
          </w:r>
          <w:hyperlink w:anchor="_Toc65056170" w:history="1">
            <w:r w:rsidR="00FF3D8E" w:rsidRPr="00BB1832">
              <w:rPr>
                <w:rStyle w:val="Hyperlink"/>
                <w:noProof/>
              </w:rPr>
              <w:t>Section 2</w:t>
            </w:r>
            <w:r w:rsidR="00D77793">
              <w:rPr>
                <w:rStyle w:val="Hyperlink"/>
                <w:noProof/>
              </w:rPr>
              <w:t xml:space="preserve">- </w:t>
            </w:r>
            <w:r w:rsidR="007A4386">
              <w:rPr>
                <w:rStyle w:val="Hyperlink"/>
                <w:noProof/>
              </w:rPr>
              <w:t>The Role of the APS Supervisor</w:t>
            </w:r>
            <w:r w:rsidR="00FF3D8E">
              <w:rPr>
                <w:noProof/>
                <w:webHidden/>
              </w:rPr>
              <w:tab/>
            </w:r>
            <w:r w:rsidR="00AA24AE">
              <w:rPr>
                <w:noProof/>
                <w:webHidden/>
              </w:rPr>
              <w:t>2</w:t>
            </w:r>
            <w:r w:rsidR="00285C70">
              <w:rPr>
                <w:noProof/>
                <w:webHidden/>
              </w:rPr>
              <w:t>0</w:t>
            </w:r>
          </w:hyperlink>
          <w:r w:rsidR="00822A2B">
            <w:rPr>
              <w:noProof/>
            </w:rPr>
            <w:br/>
          </w:r>
          <w:hyperlink w:anchor="_Toc65056171" w:history="1">
            <w:r w:rsidR="00D77793">
              <w:rPr>
                <w:rStyle w:val="Hyperlink"/>
                <w:noProof/>
              </w:rPr>
              <w:t>Section 3 –</w:t>
            </w:r>
            <w:r w:rsidR="007A4386">
              <w:rPr>
                <w:rStyle w:val="Hyperlink"/>
                <w:noProof/>
              </w:rPr>
              <w:t>Addressing Common Roadblocks</w:t>
            </w:r>
            <w:r w:rsidR="00FF3D8E">
              <w:rPr>
                <w:noProof/>
                <w:webHidden/>
              </w:rPr>
              <w:tab/>
            </w:r>
            <w:r w:rsidR="00FF3D8E">
              <w:rPr>
                <w:noProof/>
                <w:webHidden/>
              </w:rPr>
              <w:fldChar w:fldCharType="begin"/>
            </w:r>
            <w:r w:rsidR="00FF3D8E">
              <w:rPr>
                <w:noProof/>
                <w:webHidden/>
              </w:rPr>
              <w:instrText xml:space="preserve"> PAGEREF _Toc65056171 \h </w:instrText>
            </w:r>
            <w:r w:rsidR="00FF3D8E">
              <w:rPr>
                <w:noProof/>
                <w:webHidden/>
              </w:rPr>
            </w:r>
            <w:r w:rsidR="00FF3D8E">
              <w:rPr>
                <w:noProof/>
                <w:webHidden/>
              </w:rPr>
              <w:fldChar w:fldCharType="separate"/>
            </w:r>
            <w:r w:rsidR="00FF3D8E">
              <w:rPr>
                <w:noProof/>
                <w:webHidden/>
              </w:rPr>
              <w:t>3</w:t>
            </w:r>
            <w:r w:rsidR="00F36C8F">
              <w:rPr>
                <w:noProof/>
                <w:webHidden/>
              </w:rPr>
              <w:t>4</w:t>
            </w:r>
            <w:r w:rsidR="00FF3D8E">
              <w:rPr>
                <w:noProof/>
                <w:webHidden/>
              </w:rPr>
              <w:fldChar w:fldCharType="end"/>
            </w:r>
          </w:hyperlink>
          <w:r w:rsidR="00822A2B">
            <w:rPr>
              <w:noProof/>
            </w:rPr>
            <w:br/>
          </w:r>
          <w:hyperlink w:anchor="_Toc65056172" w:history="1">
            <w:r w:rsidR="00FF3D8E" w:rsidRPr="00BB1832">
              <w:rPr>
                <w:rStyle w:val="Hyperlink"/>
                <w:noProof/>
              </w:rPr>
              <w:t xml:space="preserve">Section 4 </w:t>
            </w:r>
            <w:r w:rsidR="00D77793">
              <w:rPr>
                <w:rStyle w:val="Hyperlink"/>
                <w:noProof/>
              </w:rPr>
              <w:t>–</w:t>
            </w:r>
            <w:r w:rsidR="00FF3D8E" w:rsidRPr="00BB1832">
              <w:rPr>
                <w:rStyle w:val="Hyperlink"/>
                <w:noProof/>
              </w:rPr>
              <w:t xml:space="preserve"> </w:t>
            </w:r>
            <w:r w:rsidR="007A4386">
              <w:rPr>
                <w:rStyle w:val="Hyperlink"/>
                <w:noProof/>
              </w:rPr>
              <w:t>Using Guiding Questions and Action Steps</w:t>
            </w:r>
            <w:r w:rsidR="00FF3D8E">
              <w:rPr>
                <w:noProof/>
                <w:webHidden/>
              </w:rPr>
              <w:tab/>
            </w:r>
            <w:r w:rsidR="00F36C8F">
              <w:rPr>
                <w:noProof/>
                <w:webHidden/>
              </w:rPr>
              <w:t>39</w:t>
            </w:r>
          </w:hyperlink>
          <w:r w:rsidR="00D77793">
            <w:rPr>
              <w:noProof/>
            </w:rPr>
            <w:br/>
            <w:t xml:space="preserve">Section 5 -  </w:t>
          </w:r>
          <w:r w:rsidR="007A4386">
            <w:rPr>
              <w:noProof/>
            </w:rPr>
            <w:t>Case Scenarios</w:t>
          </w:r>
          <w:r w:rsidR="00AA24AE">
            <w:rPr>
              <w:noProof/>
            </w:rPr>
            <w:t xml:space="preserve"> .</w:t>
          </w:r>
          <w:r w:rsidR="00D77793">
            <w:rPr>
              <w:noProof/>
            </w:rPr>
            <w:t>……………………………………</w:t>
          </w:r>
          <w:r w:rsidR="00627D65">
            <w:rPr>
              <w:noProof/>
            </w:rPr>
            <w:t>…………………………………………….</w:t>
          </w:r>
          <w:r w:rsidR="003343CC">
            <w:rPr>
              <w:noProof/>
            </w:rPr>
            <w:t>53</w:t>
          </w:r>
          <w:r w:rsidR="00AA24AE">
            <w:rPr>
              <w:noProof/>
            </w:rPr>
            <w:br/>
            <w:t>Summary ……..…………………….…………………………………………………………………………..</w:t>
          </w:r>
          <w:r w:rsidR="00DE4140">
            <w:rPr>
              <w:noProof/>
            </w:rPr>
            <w:t xml:space="preserve"> </w:t>
          </w:r>
          <w:r w:rsidR="003343CC">
            <w:rPr>
              <w:noProof/>
            </w:rPr>
            <w:t>67</w:t>
          </w:r>
        </w:p>
        <w:p w14:paraId="38366625" w14:textId="77777777" w:rsidR="00D77793" w:rsidRPr="00D77793" w:rsidRDefault="00D77793" w:rsidP="00D77793"/>
        <w:p w14:paraId="19F96FD6" w14:textId="77777777" w:rsidR="003F683E" w:rsidRDefault="003D2B4F">
          <w:r>
            <w:rPr>
              <w:rFonts w:asciiTheme="minorHAnsi" w:hAnsiTheme="minorHAnsi" w:cstheme="minorHAnsi"/>
              <w:i/>
              <w:iCs/>
              <w:sz w:val="20"/>
            </w:rPr>
            <w:fldChar w:fldCharType="end"/>
          </w:r>
        </w:p>
      </w:sdtContent>
    </w:sdt>
    <w:p w14:paraId="114428C8" w14:textId="324433D5" w:rsidR="00A73905" w:rsidRPr="00B309C1" w:rsidRDefault="00A73905">
      <w:pPr>
        <w:spacing w:line="259" w:lineRule="auto"/>
        <w:rPr>
          <w:rFonts w:asciiTheme="minorHAnsi" w:eastAsiaTheme="majorEastAsia" w:hAnsiTheme="minorHAnsi" w:cstheme="minorHAnsi"/>
          <w:smallCaps/>
          <w:color w:val="101820"/>
          <w:spacing w:val="80"/>
          <w:sz w:val="40"/>
          <w:szCs w:val="32"/>
          <w:u w:val="single"/>
        </w:rPr>
      </w:pPr>
      <w:r w:rsidRPr="00B309C1">
        <w:rPr>
          <w:rFonts w:asciiTheme="minorHAnsi" w:hAnsiTheme="minorHAnsi" w:cstheme="minorHAnsi"/>
        </w:rPr>
        <w:br w:type="page"/>
      </w:r>
    </w:p>
    <w:p w14:paraId="7EDD316E" w14:textId="77777777" w:rsidR="009F7667" w:rsidRPr="00715A08" w:rsidRDefault="009F7667" w:rsidP="009F7667">
      <w:pPr>
        <w:pStyle w:val="Heading1"/>
        <w:jc w:val="center"/>
        <w:rPr>
          <w:rFonts w:asciiTheme="minorHAnsi" w:hAnsiTheme="minorHAnsi" w:cstheme="minorHAnsi"/>
          <w:sz w:val="48"/>
          <w:szCs w:val="48"/>
        </w:rPr>
      </w:pPr>
      <w:bookmarkStart w:id="11" w:name="_Toc477622241"/>
      <w:bookmarkStart w:id="12" w:name="_Toc65056160"/>
      <w:r w:rsidRPr="00715A08">
        <w:rPr>
          <w:rFonts w:asciiTheme="minorHAnsi" w:hAnsiTheme="minorHAnsi" w:cstheme="minorHAnsi"/>
          <w:sz w:val="48"/>
          <w:szCs w:val="48"/>
        </w:rPr>
        <w:lastRenderedPageBreak/>
        <w:t>Equal Opportunity Employer/Program</w:t>
      </w:r>
      <w:bookmarkEnd w:id="11"/>
    </w:p>
    <w:p w14:paraId="06BE52AF" w14:textId="1C0D2E36" w:rsidR="009F7667" w:rsidRPr="00715A08" w:rsidRDefault="009F7667" w:rsidP="009F7667">
      <w:pPr>
        <w:spacing w:line="259" w:lineRule="auto"/>
        <w:rPr>
          <w:rFonts w:asciiTheme="minorHAnsi" w:hAnsiTheme="minorHAnsi" w:cstheme="minorHAnsi"/>
        </w:rPr>
      </w:pPr>
      <w:r w:rsidRPr="00715A08">
        <w:rPr>
          <w:rFonts w:asciiTheme="minorHAnsi" w:hAnsiTheme="minorHAnsi" w:cstheme="minorHAnsi"/>
        </w:rPr>
        <w:t xml:space="preserve">Equal Opportunity Employer/Program Under Titles VI and VII of the Civil Rights Act of 1964 (Title VI &amp; VII), and the Americans with Disabilities Act of 1990 (ADA), Section 504 of the Rehabilitation Act of 1973, the Age Discrimination Act of 1975, and Title II of the Genetic Information Nondiscrimination Act (GINA) of 2008, the Department prohibits discrimination in admissions, programs, services, activities, or employment based on race, color, religion, sex, national origin, age, disability, genetics and retaliation. The Department must make a reasonable accommodation to allow a person with a disability to take part in a program, service or activity. For example, this </w:t>
      </w:r>
      <w:r w:rsidR="000504E1" w:rsidRPr="00715A08">
        <w:rPr>
          <w:rFonts w:asciiTheme="minorHAnsi" w:hAnsiTheme="minorHAnsi" w:cstheme="minorHAnsi"/>
        </w:rPr>
        <w:t>means,</w:t>
      </w:r>
      <w:r w:rsidRPr="00715A08">
        <w:rPr>
          <w:rFonts w:asciiTheme="minorHAnsi" w:hAnsiTheme="minorHAnsi" w:cstheme="minorHAnsi"/>
        </w:rPr>
        <w:t xml:space="preserve"> if necessary, the Department must provide sign language interpreters for people who are deaf, a wheelchair accessible location, or enlarged print materials. It also means that the Department will take any other reasonable action that allows you to take part in and understand a program or activity, including making reasonable changes to an activity. If you believe that you will not be able to understand or take part in a program or activity because of your disability, please let us know of your disability needs in advance if possible. To request this document in alternative format or for further information about this policy, contact: </w:t>
      </w:r>
      <w:r w:rsidRPr="00715A08">
        <w:rPr>
          <w:rFonts w:asciiTheme="minorHAnsi" w:hAnsiTheme="minorHAnsi" w:cstheme="minorHAnsi"/>
          <w:highlight w:val="yellow"/>
        </w:rPr>
        <w:t>[Insert Division/Administration/Program Name and Number]</w:t>
      </w:r>
      <w:r w:rsidRPr="00715A08">
        <w:rPr>
          <w:rFonts w:asciiTheme="minorHAnsi" w:hAnsiTheme="minorHAnsi" w:cstheme="minorHAnsi"/>
        </w:rPr>
        <w:t xml:space="preserve">; TTY/TDD Services: 7-1-1. Free language assistance for DES services is available upon request. </w:t>
      </w:r>
    </w:p>
    <w:p w14:paraId="4E76B1A8" w14:textId="77777777" w:rsidR="009F7667" w:rsidRPr="00715A08" w:rsidRDefault="009F7667" w:rsidP="009F7667">
      <w:pPr>
        <w:pStyle w:val="Heading1"/>
        <w:jc w:val="center"/>
        <w:rPr>
          <w:rFonts w:asciiTheme="minorHAnsi" w:hAnsiTheme="minorHAnsi" w:cstheme="minorHAnsi"/>
          <w:color w:val="000000"/>
          <w:sz w:val="28"/>
          <w:szCs w:val="28"/>
        </w:rPr>
      </w:pPr>
      <w:r w:rsidRPr="00715A08">
        <w:rPr>
          <w:rFonts w:asciiTheme="minorHAnsi" w:hAnsiTheme="minorHAnsi" w:cstheme="minorHAnsi"/>
          <w:sz w:val="28"/>
          <w:szCs w:val="28"/>
        </w:rPr>
        <w:br w:type="page"/>
      </w:r>
    </w:p>
    <w:p w14:paraId="433B77F2" w14:textId="77777777" w:rsidR="00BA239F" w:rsidRPr="00983D32" w:rsidRDefault="00BA239F" w:rsidP="00BA239F">
      <w:pPr>
        <w:keepNext/>
        <w:keepLines/>
        <w:spacing w:after="120" w:line="300" w:lineRule="auto"/>
        <w:outlineLvl w:val="1"/>
        <w:rPr>
          <w:rFonts w:asciiTheme="minorHAnsi" w:eastAsiaTheme="majorEastAsia" w:hAnsiTheme="minorHAnsi" w:cstheme="minorHAnsi"/>
          <w:smallCaps/>
          <w:color w:val="101820"/>
          <w:spacing w:val="80"/>
          <w:sz w:val="40"/>
          <w:szCs w:val="32"/>
          <w:u w:val="single"/>
        </w:rPr>
      </w:pPr>
      <w:r w:rsidRPr="00983D32">
        <w:rPr>
          <w:rFonts w:asciiTheme="minorHAnsi" w:eastAsiaTheme="majorEastAsia" w:hAnsiTheme="minorHAnsi" w:cstheme="minorHAnsi"/>
          <w:smallCaps/>
          <w:color w:val="101820"/>
          <w:spacing w:val="80"/>
          <w:sz w:val="40"/>
          <w:szCs w:val="32"/>
          <w:u w:val="single"/>
        </w:rPr>
        <w:lastRenderedPageBreak/>
        <w:t>Icons</w:t>
      </w:r>
    </w:p>
    <w:tbl>
      <w:tblPr>
        <w:tblStyle w:val="TableGrid"/>
        <w:tblW w:w="0" w:type="auto"/>
        <w:jc w:val="center"/>
        <w:tblLook w:val="04A0" w:firstRow="1" w:lastRow="0" w:firstColumn="1" w:lastColumn="0" w:noHBand="0" w:noVBand="1"/>
      </w:tblPr>
      <w:tblGrid>
        <w:gridCol w:w="3865"/>
        <w:gridCol w:w="3761"/>
      </w:tblGrid>
      <w:tr w:rsidR="00BA239F" w:rsidRPr="00983D32" w14:paraId="4CB3DB33" w14:textId="77777777" w:rsidTr="00BA239F">
        <w:trPr>
          <w:trHeight w:val="2249"/>
          <w:jc w:val="center"/>
        </w:trPr>
        <w:tc>
          <w:tcPr>
            <w:tcW w:w="3865" w:type="dxa"/>
          </w:tcPr>
          <w:p w14:paraId="5B754B31" w14:textId="77777777" w:rsidR="00BA239F" w:rsidRPr="00983D32" w:rsidRDefault="00BA239F" w:rsidP="00BA239F">
            <w:pPr>
              <w:spacing w:before="120"/>
              <w:jc w:val="center"/>
              <w:rPr>
                <w:rFonts w:asciiTheme="minorHAnsi" w:hAnsiTheme="minorHAnsi" w:cstheme="minorHAnsi"/>
                <w:b/>
                <w:noProof/>
              </w:rPr>
            </w:pPr>
            <w:r w:rsidRPr="00983D32">
              <w:rPr>
                <w:rFonts w:asciiTheme="minorHAnsi" w:hAnsiTheme="minorHAnsi" w:cstheme="minorHAnsi"/>
                <w:b/>
                <w:noProof/>
              </w:rPr>
              <w:drawing>
                <wp:inline distT="0" distB="0" distL="0" distR="0" wp14:anchorId="464F485B" wp14:editId="6A97984F">
                  <wp:extent cx="908038" cy="1116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_ClickAnimat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8038" cy="1116965"/>
                          </a:xfrm>
                          <a:prstGeom prst="rect">
                            <a:avLst/>
                          </a:prstGeom>
                        </pic:spPr>
                      </pic:pic>
                    </a:graphicData>
                  </a:graphic>
                </wp:inline>
              </w:drawing>
            </w:r>
          </w:p>
        </w:tc>
        <w:tc>
          <w:tcPr>
            <w:tcW w:w="3761" w:type="dxa"/>
          </w:tcPr>
          <w:p w14:paraId="3DD26D32" w14:textId="77777777" w:rsidR="00BA239F" w:rsidRPr="00983D32" w:rsidRDefault="00BA239F" w:rsidP="00BA239F">
            <w:pPr>
              <w:spacing w:before="120"/>
              <w:jc w:val="center"/>
              <w:rPr>
                <w:rFonts w:asciiTheme="minorHAnsi" w:hAnsiTheme="minorHAnsi" w:cstheme="minorHAnsi"/>
                <w:b/>
                <w:noProof/>
              </w:rPr>
            </w:pPr>
            <w:r w:rsidRPr="00983D32">
              <w:rPr>
                <w:rFonts w:asciiTheme="minorHAnsi" w:hAnsiTheme="minorHAnsi" w:cstheme="minorHAnsi"/>
                <w:b/>
                <w:noProof/>
              </w:rPr>
              <w:drawing>
                <wp:inline distT="0" distB="0" distL="0" distR="0" wp14:anchorId="54BAF2F4" wp14:editId="230755D5">
                  <wp:extent cx="1311275" cy="1180739"/>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_Discussion_1.JPG"/>
                          <pic:cNvPicPr/>
                        </pic:nvPicPr>
                        <pic:blipFill>
                          <a:blip r:embed="rId26">
                            <a:extLst>
                              <a:ext uri="{28A0092B-C50C-407E-A947-70E740481C1C}">
                                <a14:useLocalDpi xmlns:a14="http://schemas.microsoft.com/office/drawing/2010/main" val="0"/>
                              </a:ext>
                            </a:extLst>
                          </a:blip>
                          <a:stretch>
                            <a:fillRect/>
                          </a:stretch>
                        </pic:blipFill>
                        <pic:spPr>
                          <a:xfrm>
                            <a:off x="0" y="0"/>
                            <a:ext cx="1311275" cy="1180739"/>
                          </a:xfrm>
                          <a:prstGeom prst="rect">
                            <a:avLst/>
                          </a:prstGeom>
                        </pic:spPr>
                      </pic:pic>
                    </a:graphicData>
                  </a:graphic>
                </wp:inline>
              </w:drawing>
            </w:r>
          </w:p>
        </w:tc>
      </w:tr>
      <w:tr w:rsidR="00BA239F" w:rsidRPr="00983D32" w14:paraId="5A0D8D9D" w14:textId="77777777" w:rsidTr="00BA239F">
        <w:trPr>
          <w:trHeight w:val="2060"/>
          <w:jc w:val="center"/>
        </w:trPr>
        <w:tc>
          <w:tcPr>
            <w:tcW w:w="3865" w:type="dxa"/>
          </w:tcPr>
          <w:p w14:paraId="2AED0AAC" w14:textId="77777777" w:rsidR="00BA239F" w:rsidRPr="00983D32" w:rsidRDefault="00BA239F" w:rsidP="00BA239F">
            <w:pPr>
              <w:spacing w:before="120"/>
              <w:jc w:val="center"/>
              <w:rPr>
                <w:rFonts w:asciiTheme="minorHAnsi" w:hAnsiTheme="minorHAnsi" w:cstheme="minorHAnsi"/>
                <w:b/>
                <w:noProof/>
              </w:rPr>
            </w:pPr>
            <w:r w:rsidRPr="00983D32">
              <w:rPr>
                <w:rFonts w:asciiTheme="minorHAnsi" w:hAnsiTheme="minorHAnsi" w:cstheme="minorHAnsi"/>
                <w:b/>
                <w:noProof/>
              </w:rPr>
              <w:drawing>
                <wp:inline distT="0" distB="0" distL="0" distR="0" wp14:anchorId="6B748206" wp14:editId="6FAD227A">
                  <wp:extent cx="927100" cy="1084836"/>
                  <wp:effectExtent l="0" t="0" r="635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7">
                            <a:extLst>
                              <a:ext uri="{28A0092B-C50C-407E-A947-70E740481C1C}">
                                <a14:useLocalDpi xmlns:a14="http://schemas.microsoft.com/office/drawing/2010/main" val="0"/>
                              </a:ext>
                            </a:extLst>
                          </a:blip>
                          <a:stretch>
                            <a:fillRect/>
                          </a:stretch>
                        </pic:blipFill>
                        <pic:spPr>
                          <a:xfrm>
                            <a:off x="0" y="0"/>
                            <a:ext cx="953131" cy="1115296"/>
                          </a:xfrm>
                          <a:prstGeom prst="rect">
                            <a:avLst/>
                          </a:prstGeom>
                        </pic:spPr>
                      </pic:pic>
                    </a:graphicData>
                  </a:graphic>
                </wp:inline>
              </w:drawing>
            </w:r>
          </w:p>
        </w:tc>
        <w:tc>
          <w:tcPr>
            <w:tcW w:w="3761" w:type="dxa"/>
          </w:tcPr>
          <w:p w14:paraId="62BF2579" w14:textId="77777777" w:rsidR="00BA239F" w:rsidRPr="00983D32" w:rsidRDefault="00BA239F" w:rsidP="00BA239F">
            <w:pPr>
              <w:spacing w:before="120"/>
              <w:jc w:val="center"/>
              <w:rPr>
                <w:rFonts w:asciiTheme="minorHAnsi" w:hAnsiTheme="minorHAnsi" w:cstheme="minorHAnsi"/>
                <w:b/>
                <w:noProof/>
              </w:rPr>
            </w:pPr>
            <w:r w:rsidRPr="00983D32">
              <w:rPr>
                <w:rFonts w:asciiTheme="minorHAnsi" w:hAnsiTheme="minorHAnsi" w:cstheme="minorHAnsi"/>
                <w:b/>
                <w:noProof/>
              </w:rPr>
              <w:drawing>
                <wp:inline distT="0" distB="0" distL="0" distR="0" wp14:anchorId="60109DBA" wp14:editId="787FC8B3">
                  <wp:extent cx="1067848" cy="1041400"/>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_PG_1.JPG"/>
                          <pic:cNvPicPr/>
                        </pic:nvPicPr>
                        <pic:blipFill>
                          <a:blip r:embed="rId28">
                            <a:extLst>
                              <a:ext uri="{28A0092B-C50C-407E-A947-70E740481C1C}">
                                <a14:useLocalDpi xmlns:a14="http://schemas.microsoft.com/office/drawing/2010/main" val="0"/>
                              </a:ext>
                            </a:extLst>
                          </a:blip>
                          <a:stretch>
                            <a:fillRect/>
                          </a:stretch>
                        </pic:blipFill>
                        <pic:spPr>
                          <a:xfrm>
                            <a:off x="0" y="0"/>
                            <a:ext cx="1089934" cy="1062939"/>
                          </a:xfrm>
                          <a:prstGeom prst="rect">
                            <a:avLst/>
                          </a:prstGeom>
                        </pic:spPr>
                      </pic:pic>
                    </a:graphicData>
                  </a:graphic>
                </wp:inline>
              </w:drawing>
            </w:r>
          </w:p>
        </w:tc>
      </w:tr>
      <w:tr w:rsidR="00BA239F" w:rsidRPr="00B309C1" w14:paraId="7624F465" w14:textId="77777777" w:rsidTr="00BA239F">
        <w:trPr>
          <w:trHeight w:val="1979"/>
          <w:jc w:val="center"/>
        </w:trPr>
        <w:tc>
          <w:tcPr>
            <w:tcW w:w="3865" w:type="dxa"/>
          </w:tcPr>
          <w:p w14:paraId="54FEA723"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59437CF4" wp14:editId="0D1D7549">
                  <wp:extent cx="857387" cy="107696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Timing_1.JPG"/>
                          <pic:cNvPicPr/>
                        </pic:nvPicPr>
                        <pic:blipFill>
                          <a:blip r:embed="rId29">
                            <a:extLst>
                              <a:ext uri="{28A0092B-C50C-407E-A947-70E740481C1C}">
                                <a14:useLocalDpi xmlns:a14="http://schemas.microsoft.com/office/drawing/2010/main" val="0"/>
                              </a:ext>
                            </a:extLst>
                          </a:blip>
                          <a:stretch>
                            <a:fillRect/>
                          </a:stretch>
                        </pic:blipFill>
                        <pic:spPr>
                          <a:xfrm>
                            <a:off x="0" y="0"/>
                            <a:ext cx="874534" cy="1098498"/>
                          </a:xfrm>
                          <a:prstGeom prst="rect">
                            <a:avLst/>
                          </a:prstGeom>
                        </pic:spPr>
                      </pic:pic>
                    </a:graphicData>
                  </a:graphic>
                </wp:inline>
              </w:drawing>
            </w:r>
          </w:p>
        </w:tc>
        <w:tc>
          <w:tcPr>
            <w:tcW w:w="3761" w:type="dxa"/>
          </w:tcPr>
          <w:p w14:paraId="485EC128"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3E29206D" wp14:editId="4ACDC432">
                  <wp:extent cx="1252220" cy="1000809"/>
                  <wp:effectExtent l="0" t="0" r="508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_Video_1.JPG"/>
                          <pic:cNvPicPr/>
                        </pic:nvPicPr>
                        <pic:blipFill>
                          <a:blip r:embed="rId30">
                            <a:extLst>
                              <a:ext uri="{28A0092B-C50C-407E-A947-70E740481C1C}">
                                <a14:useLocalDpi xmlns:a14="http://schemas.microsoft.com/office/drawing/2010/main" val="0"/>
                              </a:ext>
                            </a:extLst>
                          </a:blip>
                          <a:stretch>
                            <a:fillRect/>
                          </a:stretch>
                        </pic:blipFill>
                        <pic:spPr>
                          <a:xfrm>
                            <a:off x="0" y="0"/>
                            <a:ext cx="1286298" cy="1028045"/>
                          </a:xfrm>
                          <a:prstGeom prst="rect">
                            <a:avLst/>
                          </a:prstGeom>
                        </pic:spPr>
                      </pic:pic>
                    </a:graphicData>
                  </a:graphic>
                </wp:inline>
              </w:drawing>
            </w:r>
          </w:p>
        </w:tc>
      </w:tr>
      <w:tr w:rsidR="00BA239F" w:rsidRPr="00B309C1" w14:paraId="0B080BB2" w14:textId="77777777" w:rsidTr="00BA239F">
        <w:trPr>
          <w:trHeight w:val="1970"/>
          <w:jc w:val="center"/>
        </w:trPr>
        <w:tc>
          <w:tcPr>
            <w:tcW w:w="3865" w:type="dxa"/>
          </w:tcPr>
          <w:p w14:paraId="02C0B0DE"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52ECA0C2" wp14:editId="5AE01036">
                  <wp:extent cx="908050" cy="997139"/>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_WExercise_1.JPG"/>
                          <pic:cNvPicPr/>
                        </pic:nvPicPr>
                        <pic:blipFill>
                          <a:blip r:embed="rId31">
                            <a:extLst>
                              <a:ext uri="{28A0092B-C50C-407E-A947-70E740481C1C}">
                                <a14:useLocalDpi xmlns:a14="http://schemas.microsoft.com/office/drawing/2010/main" val="0"/>
                              </a:ext>
                            </a:extLst>
                          </a:blip>
                          <a:stretch>
                            <a:fillRect/>
                          </a:stretch>
                        </pic:blipFill>
                        <pic:spPr>
                          <a:xfrm>
                            <a:off x="0" y="0"/>
                            <a:ext cx="936579" cy="1028467"/>
                          </a:xfrm>
                          <a:prstGeom prst="rect">
                            <a:avLst/>
                          </a:prstGeom>
                        </pic:spPr>
                      </pic:pic>
                    </a:graphicData>
                  </a:graphic>
                </wp:inline>
              </w:drawing>
            </w:r>
          </w:p>
        </w:tc>
        <w:tc>
          <w:tcPr>
            <w:tcW w:w="3761" w:type="dxa"/>
          </w:tcPr>
          <w:p w14:paraId="354DF6F6"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60DACA5F" wp14:editId="449287C9">
                  <wp:extent cx="1061758" cy="1110512"/>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Policy_1.JPG"/>
                          <pic:cNvPicPr/>
                        </pic:nvPicPr>
                        <pic:blipFill>
                          <a:blip r:embed="rId32">
                            <a:extLst>
                              <a:ext uri="{28A0092B-C50C-407E-A947-70E740481C1C}">
                                <a14:useLocalDpi xmlns:a14="http://schemas.microsoft.com/office/drawing/2010/main" val="0"/>
                              </a:ext>
                            </a:extLst>
                          </a:blip>
                          <a:stretch>
                            <a:fillRect/>
                          </a:stretch>
                        </pic:blipFill>
                        <pic:spPr>
                          <a:xfrm>
                            <a:off x="0" y="0"/>
                            <a:ext cx="1094076" cy="1144314"/>
                          </a:xfrm>
                          <a:prstGeom prst="rect">
                            <a:avLst/>
                          </a:prstGeom>
                        </pic:spPr>
                      </pic:pic>
                    </a:graphicData>
                  </a:graphic>
                </wp:inline>
              </w:drawing>
            </w:r>
          </w:p>
        </w:tc>
      </w:tr>
      <w:tr w:rsidR="00BA239F" w:rsidRPr="00B309C1" w14:paraId="702B4051" w14:textId="77777777" w:rsidTr="00BA239F">
        <w:trPr>
          <w:trHeight w:val="2132"/>
          <w:jc w:val="center"/>
        </w:trPr>
        <w:tc>
          <w:tcPr>
            <w:tcW w:w="3865" w:type="dxa"/>
          </w:tcPr>
          <w:p w14:paraId="4EB56B5A"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44700BBA" wp14:editId="197EB304">
                  <wp:extent cx="971550" cy="121379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BoardOrChart_22.png"/>
                          <pic:cNvPicPr/>
                        </pic:nvPicPr>
                        <pic:blipFill>
                          <a:blip r:embed="rId33">
                            <a:extLst>
                              <a:ext uri="{28A0092B-C50C-407E-A947-70E740481C1C}">
                                <a14:useLocalDpi xmlns:a14="http://schemas.microsoft.com/office/drawing/2010/main" val="0"/>
                              </a:ext>
                            </a:extLst>
                          </a:blip>
                          <a:stretch>
                            <a:fillRect/>
                          </a:stretch>
                        </pic:blipFill>
                        <pic:spPr>
                          <a:xfrm>
                            <a:off x="0" y="0"/>
                            <a:ext cx="973400" cy="1216103"/>
                          </a:xfrm>
                          <a:prstGeom prst="rect">
                            <a:avLst/>
                          </a:prstGeom>
                        </pic:spPr>
                      </pic:pic>
                    </a:graphicData>
                  </a:graphic>
                </wp:inline>
              </w:drawing>
            </w:r>
          </w:p>
        </w:tc>
        <w:tc>
          <w:tcPr>
            <w:tcW w:w="3761" w:type="dxa"/>
          </w:tcPr>
          <w:p w14:paraId="20E444AC" w14:textId="77777777" w:rsidR="00BA239F" w:rsidRPr="00B309C1" w:rsidRDefault="00BA239F" w:rsidP="00BA239F">
            <w:pPr>
              <w:pStyle w:val="12Images"/>
              <w:rPr>
                <w:rFonts w:asciiTheme="minorHAnsi" w:hAnsiTheme="minorHAnsi" w:cstheme="minorHAnsi"/>
              </w:rPr>
            </w:pPr>
            <w:r w:rsidRPr="00B309C1">
              <w:rPr>
                <w:rFonts w:asciiTheme="minorHAnsi" w:hAnsiTheme="minorHAnsi" w:cstheme="minorHAnsi"/>
              </w:rPr>
              <w:drawing>
                <wp:inline distT="0" distB="0" distL="0" distR="0" wp14:anchorId="2CA66F21" wp14:editId="08021431">
                  <wp:extent cx="1417444" cy="11176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_Demonstration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9660" cy="1158770"/>
                          </a:xfrm>
                          <a:prstGeom prst="rect">
                            <a:avLst/>
                          </a:prstGeom>
                        </pic:spPr>
                      </pic:pic>
                    </a:graphicData>
                  </a:graphic>
                </wp:inline>
              </w:drawing>
            </w:r>
          </w:p>
        </w:tc>
      </w:tr>
    </w:tbl>
    <w:p w14:paraId="752592A9" w14:textId="77777777" w:rsidR="00BA239F" w:rsidRDefault="00BA239F">
      <w:pPr>
        <w:spacing w:line="259" w:lineRule="auto"/>
        <w:rPr>
          <w:rFonts w:asciiTheme="minorHAnsi" w:eastAsiaTheme="majorEastAsia" w:hAnsiTheme="minorHAnsi" w:cstheme="minorHAnsi"/>
          <w:smallCaps/>
          <w:color w:val="101820"/>
          <w:spacing w:val="80"/>
          <w:sz w:val="40"/>
          <w:szCs w:val="32"/>
          <w:u w:val="single"/>
        </w:rPr>
      </w:pPr>
      <w:r>
        <w:rPr>
          <w:rFonts w:asciiTheme="minorHAnsi" w:eastAsiaTheme="majorEastAsia" w:hAnsiTheme="minorHAnsi" w:cstheme="minorHAnsi"/>
          <w:smallCaps/>
          <w:color w:val="101820"/>
          <w:spacing w:val="80"/>
          <w:sz w:val="40"/>
          <w:szCs w:val="32"/>
          <w:u w:val="single"/>
        </w:rPr>
        <w:br w:type="page"/>
      </w:r>
    </w:p>
    <w:p w14:paraId="3A8A48B5" w14:textId="28523770" w:rsidR="009F7667" w:rsidRPr="009F7667" w:rsidRDefault="009F7667" w:rsidP="009F7667">
      <w:pPr>
        <w:keepNext/>
        <w:keepLines/>
        <w:spacing w:after="120" w:line="300" w:lineRule="auto"/>
        <w:outlineLvl w:val="1"/>
        <w:rPr>
          <w:rFonts w:asciiTheme="minorHAnsi" w:eastAsiaTheme="majorEastAsia" w:hAnsiTheme="minorHAnsi" w:cstheme="minorHAnsi"/>
          <w:smallCaps/>
          <w:color w:val="101820"/>
          <w:spacing w:val="80"/>
          <w:sz w:val="40"/>
          <w:szCs w:val="32"/>
          <w:u w:val="single"/>
        </w:rPr>
      </w:pPr>
      <w:r w:rsidRPr="009F7667">
        <w:rPr>
          <w:rFonts w:asciiTheme="minorHAnsi" w:eastAsiaTheme="majorEastAsia" w:hAnsiTheme="minorHAnsi" w:cstheme="minorHAnsi"/>
          <w:smallCaps/>
          <w:color w:val="101820"/>
          <w:spacing w:val="80"/>
          <w:sz w:val="40"/>
          <w:szCs w:val="32"/>
          <w:u w:val="single"/>
        </w:rPr>
        <w:lastRenderedPageBreak/>
        <w:t>For Facilitators</w:t>
      </w:r>
    </w:p>
    <w:p w14:paraId="661416F3" w14:textId="4E730BAB" w:rsidR="009F7667" w:rsidRPr="009F7667" w:rsidRDefault="009F7667" w:rsidP="009F7667">
      <w:r w:rsidRPr="009F7667">
        <w:t xml:space="preserve">This </w:t>
      </w:r>
      <w:r w:rsidRPr="00983D32">
        <w:rPr>
          <w:i/>
        </w:rPr>
        <w:t>Facilitator Guide</w:t>
      </w:r>
      <w:r w:rsidRPr="009F7667">
        <w:t xml:space="preserve"> provides the structured content, activities, and PowerPoint slides to present a </w:t>
      </w:r>
      <w:r w:rsidR="00DB2E69">
        <w:t>3</w:t>
      </w:r>
      <w:r w:rsidR="00E06D19">
        <w:t>-hour</w:t>
      </w:r>
      <w:r w:rsidRPr="009F7667">
        <w:t xml:space="preserve"> training.  Facilitators are encouraged to review the guide and to add any state-specific information and/or examples from their professional experiences as appropriate.  The accompanying </w:t>
      </w:r>
      <w:r w:rsidRPr="00983D32">
        <w:rPr>
          <w:i/>
        </w:rPr>
        <w:t>Participant Guide</w:t>
      </w:r>
      <w:r w:rsidRPr="009F7667">
        <w:t xml:space="preserve"> contains the PowerPoint slides and </w:t>
      </w:r>
      <w:r w:rsidR="007C01A9">
        <w:t xml:space="preserve">group activity </w:t>
      </w:r>
      <w:r w:rsidRPr="009F7667">
        <w:t xml:space="preserve">materials that will be referenced during the training.  </w:t>
      </w:r>
      <w:r w:rsidR="00127683">
        <w:t xml:space="preserve">In addition, there is a </w:t>
      </w:r>
      <w:r w:rsidR="007C01A9">
        <w:t xml:space="preserve">separate </w:t>
      </w:r>
      <w:r w:rsidR="007C01A9" w:rsidRPr="007C01A9">
        <w:rPr>
          <w:i/>
        </w:rPr>
        <w:t>Resource Guide</w:t>
      </w:r>
      <w:r w:rsidR="007C01A9">
        <w:t xml:space="preserve"> with </w:t>
      </w:r>
      <w:r w:rsidR="00DB2E69">
        <w:t xml:space="preserve">links to resources </w:t>
      </w:r>
      <w:r w:rsidR="000504E1">
        <w:t>- contacts</w:t>
      </w:r>
      <w:r w:rsidR="00DB2E69">
        <w:t xml:space="preserve"> for reporting and assistance for victims and </w:t>
      </w:r>
      <w:r w:rsidR="00127683">
        <w:t xml:space="preserve">articles related to financial fraud crimes.  </w:t>
      </w:r>
      <w:r w:rsidRPr="009F7667">
        <w:t xml:space="preserve">Facilitators are encouraged to review these </w:t>
      </w:r>
      <w:r w:rsidR="00983D32">
        <w:t>reference materials</w:t>
      </w:r>
      <w:r w:rsidRPr="009F7667">
        <w:t xml:space="preserve"> ahead of trainings, to be prepared to screen-share them as directed, and briefly describe content and use. </w:t>
      </w:r>
    </w:p>
    <w:p w14:paraId="2BC16842" w14:textId="77777777" w:rsidR="009F7667" w:rsidRPr="00936DA3" w:rsidRDefault="009F7667" w:rsidP="009F7667">
      <w:pPr>
        <w:spacing w:line="259" w:lineRule="auto"/>
      </w:pPr>
      <w:r w:rsidRPr="00936DA3">
        <w:t xml:space="preserve">Here are a few suggestions to help facilitate a successful class: </w:t>
      </w:r>
    </w:p>
    <w:p w14:paraId="35C968BF" w14:textId="77777777" w:rsidR="009F7667" w:rsidRPr="00936DA3" w:rsidRDefault="009F7667" w:rsidP="0090369A">
      <w:pPr>
        <w:numPr>
          <w:ilvl w:val="0"/>
          <w:numId w:val="4"/>
        </w:numPr>
        <w:spacing w:after="120"/>
      </w:pPr>
      <w:r w:rsidRPr="00936DA3">
        <w:t xml:space="preserve">Do not stray from the curriculum provided in the online session materials. Even if you may disagree with a policy or procedure, know a “shortcut”, or have worked at an office that did things in a different way than what is stated in the material, do not alter the materials. To keep the training message consistent, please follow any policy and procedures cited as written in this manual. If you do not agree with something, please bring it to the attention of your Training Manager before training. </w:t>
      </w:r>
    </w:p>
    <w:p w14:paraId="0AC426C8" w14:textId="77777777" w:rsidR="009F7667" w:rsidRPr="00936DA3" w:rsidRDefault="009F7667" w:rsidP="0090369A">
      <w:pPr>
        <w:numPr>
          <w:ilvl w:val="0"/>
          <w:numId w:val="4"/>
        </w:numPr>
        <w:spacing w:after="120"/>
      </w:pPr>
      <w:r w:rsidRPr="00936DA3">
        <w:lastRenderedPageBreak/>
        <w:t xml:space="preserve">Be prepared and ready to welcome your Participants by having the online session materials ready to go at least 30 minutes prior to class start time. </w:t>
      </w:r>
    </w:p>
    <w:p w14:paraId="22106D65" w14:textId="77777777" w:rsidR="009F7667" w:rsidRPr="00936DA3" w:rsidRDefault="009F7667" w:rsidP="0090369A">
      <w:pPr>
        <w:numPr>
          <w:ilvl w:val="0"/>
          <w:numId w:val="4"/>
        </w:numPr>
        <w:spacing w:line="259" w:lineRule="auto"/>
      </w:pPr>
      <w:r w:rsidRPr="00936DA3">
        <w:t xml:space="preserve">Always start and resume class on time. </w:t>
      </w:r>
    </w:p>
    <w:p w14:paraId="6B419202" w14:textId="77777777" w:rsidR="009F7667" w:rsidRPr="00936DA3" w:rsidRDefault="009F7667" w:rsidP="0090369A">
      <w:pPr>
        <w:numPr>
          <w:ilvl w:val="0"/>
          <w:numId w:val="4"/>
        </w:numPr>
        <w:spacing w:line="259" w:lineRule="auto"/>
      </w:pPr>
      <w:r w:rsidRPr="00936DA3">
        <w:t xml:space="preserve">Dress professionally, even if it’s a “casual day”. </w:t>
      </w:r>
    </w:p>
    <w:p w14:paraId="4D8B3A28" w14:textId="77777777" w:rsidR="009F7667" w:rsidRPr="009F7667" w:rsidRDefault="009F7667" w:rsidP="0090369A">
      <w:pPr>
        <w:numPr>
          <w:ilvl w:val="0"/>
          <w:numId w:val="4"/>
        </w:numPr>
        <w:spacing w:line="259" w:lineRule="auto"/>
      </w:pPr>
      <w:r w:rsidRPr="00936DA3">
        <w:t>Know the material and study its origins and applications.</w:t>
      </w:r>
      <w:r w:rsidRPr="009F7667">
        <w:t xml:space="preserve"> </w:t>
      </w:r>
    </w:p>
    <w:p w14:paraId="7142EBDE" w14:textId="77777777" w:rsidR="00936DA3" w:rsidRPr="00983D32" w:rsidRDefault="00936DA3" w:rsidP="009F7667">
      <w:pPr>
        <w:spacing w:after="0"/>
        <w:rPr>
          <w:color w:val="2E74B5" w:themeColor="accent1" w:themeShade="BF"/>
          <w:sz w:val="16"/>
          <w:szCs w:val="16"/>
        </w:rPr>
      </w:pPr>
    </w:p>
    <w:p w14:paraId="2F5F8D99" w14:textId="77777777" w:rsidR="009F7667" w:rsidRPr="00936DA3" w:rsidRDefault="00936DA3" w:rsidP="00936DA3">
      <w:pPr>
        <w:keepNext/>
        <w:keepLines/>
        <w:spacing w:after="120" w:line="300" w:lineRule="auto"/>
        <w:outlineLvl w:val="1"/>
        <w:rPr>
          <w:rFonts w:asciiTheme="minorHAnsi" w:eastAsiaTheme="majorEastAsia" w:hAnsiTheme="minorHAnsi" w:cstheme="minorHAnsi"/>
          <w:smallCaps/>
          <w:color w:val="101820"/>
          <w:spacing w:val="80"/>
          <w:sz w:val="40"/>
          <w:szCs w:val="32"/>
          <w:u w:val="single"/>
        </w:rPr>
      </w:pPr>
      <w:r w:rsidRPr="00936DA3">
        <w:rPr>
          <w:rFonts w:asciiTheme="minorHAnsi" w:eastAsiaTheme="majorEastAsia" w:hAnsiTheme="minorHAnsi" w:cstheme="minorHAnsi"/>
          <w:smallCaps/>
          <w:color w:val="101820"/>
          <w:spacing w:val="80"/>
          <w:sz w:val="40"/>
          <w:szCs w:val="32"/>
          <w:u w:val="single"/>
        </w:rPr>
        <w:t xml:space="preserve">Virtual </w:t>
      </w:r>
      <w:r w:rsidR="00D93F8C" w:rsidRPr="00936DA3">
        <w:rPr>
          <w:rFonts w:asciiTheme="minorHAnsi" w:eastAsiaTheme="majorEastAsia" w:hAnsiTheme="minorHAnsi" w:cstheme="minorHAnsi"/>
          <w:smallCaps/>
          <w:color w:val="101820"/>
          <w:spacing w:val="80"/>
          <w:sz w:val="40"/>
          <w:szCs w:val="32"/>
          <w:u w:val="single"/>
        </w:rPr>
        <w:t>Set-Up</w:t>
      </w:r>
    </w:p>
    <w:p w14:paraId="7FC7FA6C" w14:textId="77777777" w:rsidR="009F7667" w:rsidRPr="00C16584" w:rsidRDefault="009F7667" w:rsidP="00127683">
      <w:r w:rsidRPr="00C16584">
        <w:t>This guide provides specific instructions for the producer and the facilitator.  However, it can be facilitated by one person and both the producer and facilitator should be able to fill both roles should the need arise.  To reduce the possibility of any problems arising, both the facilitator and the producer should:</w:t>
      </w:r>
    </w:p>
    <w:p w14:paraId="35DF0B41" w14:textId="77777777" w:rsidR="009F7667" w:rsidRPr="00C16584" w:rsidRDefault="009F7667" w:rsidP="008363BB">
      <w:pPr>
        <w:pStyle w:val="11SectionBullet"/>
      </w:pPr>
      <w:r w:rsidRPr="00C16584">
        <w:t>Ensure the most recent version of ZOOM is installed</w:t>
      </w:r>
    </w:p>
    <w:p w14:paraId="48BF8691" w14:textId="77777777" w:rsidR="009F7667" w:rsidRPr="00C16584" w:rsidRDefault="009F7667" w:rsidP="008363BB">
      <w:pPr>
        <w:pStyle w:val="11SectionBullet"/>
      </w:pPr>
      <w:r w:rsidRPr="00C16584">
        <w:t xml:space="preserve">Practice using the needed tools after an update to ensure functionality </w:t>
      </w:r>
    </w:p>
    <w:p w14:paraId="769A4D3A" w14:textId="77777777" w:rsidR="009F7667" w:rsidRPr="00C16584" w:rsidRDefault="009F7667" w:rsidP="008363BB">
      <w:pPr>
        <w:pStyle w:val="11SectionBullet"/>
      </w:pPr>
      <w:r w:rsidRPr="00C16584">
        <w:t>Practice in both roles so as to be prepared for any technical issues</w:t>
      </w:r>
    </w:p>
    <w:p w14:paraId="1891A122" w14:textId="6B2CA02F" w:rsidR="009F7667" w:rsidRPr="00C16584" w:rsidRDefault="009F7667" w:rsidP="008363BB">
      <w:pPr>
        <w:pStyle w:val="11SectionBullet"/>
      </w:pPr>
      <w:r w:rsidRPr="00C16584">
        <w:t xml:space="preserve">Ensure you facilitate from a </w:t>
      </w:r>
      <w:r w:rsidR="000504E1" w:rsidRPr="00C16584">
        <w:t>high-speed</w:t>
      </w:r>
      <w:r w:rsidRPr="00C16584">
        <w:t xml:space="preserve"> connection, preferably directly connected to a server instead of just WIFI</w:t>
      </w:r>
    </w:p>
    <w:p w14:paraId="25DF60F5" w14:textId="7642E1C4" w:rsidR="009F7667" w:rsidRPr="00C16584" w:rsidRDefault="009F7667" w:rsidP="00127683">
      <w:r w:rsidRPr="00C16584">
        <w:t>Practice utilizing multiple screens.  If available, having more than one screen allows for quick access to the PowerPoint, Facilitator’s Guide and ZOOM interactive tools</w:t>
      </w:r>
      <w:r w:rsidR="008363BB">
        <w:t>.</w:t>
      </w:r>
    </w:p>
    <w:p w14:paraId="0597550C" w14:textId="05775FD6" w:rsidR="009F7667" w:rsidRPr="008363BB" w:rsidRDefault="009F7667" w:rsidP="00127683">
      <w:pPr>
        <w:rPr>
          <w:i/>
          <w:sz w:val="24"/>
          <w:szCs w:val="24"/>
        </w:rPr>
      </w:pPr>
      <w:r w:rsidRPr="00C16584">
        <w:rPr>
          <w:b/>
        </w:rPr>
        <w:lastRenderedPageBreak/>
        <w:t>Note:</w:t>
      </w:r>
      <w:r w:rsidRPr="00C16584">
        <w:t xml:space="preserve">  </w:t>
      </w:r>
      <w:r w:rsidRPr="008363BB">
        <w:rPr>
          <w:i/>
          <w:sz w:val="24"/>
          <w:szCs w:val="24"/>
        </w:rPr>
        <w:t>ZOOM offers a wide variety of training videos concerning their product.  Make sure both the producer and the facilitator are both trained on how to navigate this tool.  For more information, go to the ZOOM Website and click the “</w:t>
      </w:r>
      <w:hyperlink r:id="rId35" w:history="1">
        <w:r w:rsidRPr="008363BB">
          <w:rPr>
            <w:i/>
            <w:sz w:val="24"/>
            <w:szCs w:val="24"/>
          </w:rPr>
          <w:t>Resources</w:t>
        </w:r>
      </w:hyperlink>
      <w:r w:rsidRPr="008363BB">
        <w:rPr>
          <w:i/>
          <w:sz w:val="24"/>
          <w:szCs w:val="24"/>
        </w:rPr>
        <w:t>” Tab at the top of the home page.  Even though this particular curriculum was designed with the ZOOM platform in mind, there are numerous platforms available for use (</w:t>
      </w:r>
      <w:r w:rsidR="000504E1" w:rsidRPr="008363BB">
        <w:rPr>
          <w:i/>
          <w:sz w:val="24"/>
          <w:szCs w:val="24"/>
        </w:rPr>
        <w:t>e.g.,</w:t>
      </w:r>
      <w:r w:rsidRPr="008363BB">
        <w:rPr>
          <w:i/>
          <w:sz w:val="24"/>
          <w:szCs w:val="24"/>
        </w:rPr>
        <w:t xml:space="preserve"> GoToMeeting, </w:t>
      </w:r>
      <w:r w:rsidR="008F5C48" w:rsidRPr="008363BB">
        <w:rPr>
          <w:i/>
          <w:sz w:val="24"/>
          <w:szCs w:val="24"/>
        </w:rPr>
        <w:t>Blue Jeans</w:t>
      </w:r>
      <w:r w:rsidRPr="008363BB">
        <w:rPr>
          <w:i/>
          <w:sz w:val="24"/>
          <w:szCs w:val="24"/>
        </w:rPr>
        <w:t>, Microsoft Teams, Google Meets, etc.).  You will need to adapt the curriculum to meet the limitations of the platform you choose to use.</w:t>
      </w:r>
    </w:p>
    <w:p w14:paraId="19A67020" w14:textId="77777777" w:rsidR="009F7667" w:rsidRPr="00936DA3" w:rsidRDefault="00983D32" w:rsidP="00936DA3">
      <w:pPr>
        <w:keepNext/>
        <w:keepLines/>
        <w:spacing w:after="120" w:line="300" w:lineRule="auto"/>
        <w:outlineLvl w:val="1"/>
        <w:rPr>
          <w:rFonts w:asciiTheme="minorHAnsi" w:eastAsiaTheme="majorEastAsia" w:hAnsiTheme="minorHAnsi" w:cstheme="minorHAnsi"/>
          <w:smallCaps/>
          <w:color w:val="101820"/>
          <w:spacing w:val="80"/>
          <w:sz w:val="40"/>
          <w:szCs w:val="32"/>
          <w:u w:val="single"/>
        </w:rPr>
      </w:pPr>
      <w:r>
        <w:rPr>
          <w:rFonts w:asciiTheme="minorHAnsi" w:eastAsiaTheme="majorEastAsia" w:hAnsiTheme="minorHAnsi" w:cstheme="minorHAnsi"/>
          <w:smallCaps/>
          <w:color w:val="101820"/>
          <w:spacing w:val="80"/>
          <w:sz w:val="40"/>
          <w:szCs w:val="32"/>
          <w:u w:val="single"/>
        </w:rPr>
        <w:t>B</w:t>
      </w:r>
      <w:r w:rsidR="009F7667" w:rsidRPr="00936DA3">
        <w:rPr>
          <w:rFonts w:asciiTheme="minorHAnsi" w:eastAsiaTheme="majorEastAsia" w:hAnsiTheme="minorHAnsi" w:cstheme="minorHAnsi"/>
          <w:smallCaps/>
          <w:color w:val="101820"/>
          <w:spacing w:val="80"/>
          <w:sz w:val="40"/>
          <w:szCs w:val="32"/>
          <w:u w:val="single"/>
        </w:rPr>
        <w:t xml:space="preserve">efore the Class </w:t>
      </w:r>
    </w:p>
    <w:p w14:paraId="21282909" w14:textId="6BF21673" w:rsidR="009F7667" w:rsidRPr="00C16584" w:rsidRDefault="009F7667" w:rsidP="00D158DA">
      <w:r w:rsidRPr="00C16584">
        <w:t xml:space="preserve">Create Zoom link for the session and send to all participants both as an e-mail and an appointment when possible.  </w:t>
      </w:r>
      <w:r w:rsidR="00D623C5">
        <w:t xml:space="preserve">Provide </w:t>
      </w:r>
      <w:r w:rsidRPr="00C16584">
        <w:t xml:space="preserve">a number where you can be reached by text in the event of technical problems.  Also include the </w:t>
      </w:r>
      <w:r w:rsidR="00D623C5">
        <w:t>Participant Guide</w:t>
      </w:r>
      <w:r w:rsidRPr="00C16584">
        <w:t xml:space="preserve"> </w:t>
      </w:r>
      <w:r w:rsidR="007C01A9">
        <w:t xml:space="preserve">and the Resource Guide as </w:t>
      </w:r>
      <w:r w:rsidRPr="00C16584">
        <w:t>attachment</w:t>
      </w:r>
      <w:r w:rsidR="007C01A9">
        <w:t>s</w:t>
      </w:r>
      <w:r w:rsidRPr="00C16584">
        <w:t xml:space="preserve">.  </w:t>
      </w:r>
      <w:r w:rsidR="00D623C5">
        <w:t>R</w:t>
      </w:r>
      <w:r w:rsidRPr="00C16584">
        <w:t>emin</w:t>
      </w:r>
      <w:r w:rsidR="000B0855">
        <w:t xml:space="preserve">d them to have a printed </w:t>
      </w:r>
      <w:r w:rsidR="00D93F8C">
        <w:t xml:space="preserve">copy </w:t>
      </w:r>
      <w:r w:rsidR="00D93F8C" w:rsidRPr="00C16584">
        <w:t>to</w:t>
      </w:r>
      <w:r w:rsidRPr="00C16584">
        <w:t xml:space="preserve"> use during the session.</w:t>
      </w:r>
    </w:p>
    <w:p w14:paraId="1CBAF498" w14:textId="77777777" w:rsidR="009F7667" w:rsidRPr="00C16584" w:rsidRDefault="009F7667" w:rsidP="00D158DA">
      <w:r w:rsidRPr="00C16584">
        <w:t xml:space="preserve">Send an e-mail reminder the morning of as well as 1 </w:t>
      </w:r>
      <w:r w:rsidR="00D623C5">
        <w:t>h</w:t>
      </w:r>
      <w:r w:rsidRPr="00C16584">
        <w:t>our prior to the session.  Encourage people to log in 15 minutes early, especially if they are uncomfortable with technology.</w:t>
      </w:r>
    </w:p>
    <w:p w14:paraId="4B463925" w14:textId="77777777" w:rsidR="00BE1318" w:rsidRDefault="00BE1318" w:rsidP="008363BB">
      <w:r>
        <w:t xml:space="preserve">3.) </w:t>
      </w:r>
      <w:r w:rsidR="009F7667" w:rsidRPr="00BE1318">
        <w:t xml:space="preserve">Launch ZOOM Meeting and PowerPoint 30 minutes prior to the session.  Prepare to welcome guests and troubleshoot technical issues as people arrive.  </w:t>
      </w:r>
    </w:p>
    <w:p w14:paraId="600B16AF" w14:textId="77777777" w:rsidR="00D623C5" w:rsidRPr="00BE1318" w:rsidRDefault="00BE1318" w:rsidP="008363BB">
      <w:pPr>
        <w:rPr>
          <w:rFonts w:eastAsiaTheme="majorEastAsia"/>
          <w:smallCaps/>
          <w:color w:val="101820"/>
          <w:spacing w:val="80"/>
          <w:sz w:val="40"/>
          <w:szCs w:val="32"/>
          <w:u w:val="single"/>
        </w:rPr>
      </w:pPr>
      <w:r>
        <w:t xml:space="preserve">4.) </w:t>
      </w:r>
      <w:r w:rsidR="009F7667" w:rsidRPr="00BE1318">
        <w:t xml:space="preserve">As people arrive, ensure their name is displayed.  You may also choose to have them update their name with their location.  </w:t>
      </w:r>
    </w:p>
    <w:p w14:paraId="5D3A7351" w14:textId="77777777" w:rsidR="00983D32" w:rsidRDefault="00983D32" w:rsidP="009F7667">
      <w:pPr>
        <w:widowControl w:val="0"/>
        <w:autoSpaceDE w:val="0"/>
        <w:autoSpaceDN w:val="0"/>
        <w:adjustRightInd w:val="0"/>
        <w:spacing w:after="120" w:line="259" w:lineRule="auto"/>
        <w:rPr>
          <w:rFonts w:asciiTheme="majorHAnsi" w:hAnsiTheme="majorHAnsi" w:cs="Verdana"/>
          <w:color w:val="000000"/>
        </w:rPr>
      </w:pPr>
    </w:p>
    <w:p w14:paraId="604681B8" w14:textId="77777777" w:rsidR="00936DA3" w:rsidRPr="00936DA3" w:rsidRDefault="00983D32" w:rsidP="00936DA3">
      <w:pPr>
        <w:keepNext/>
        <w:keepLines/>
        <w:spacing w:after="120" w:line="300" w:lineRule="auto"/>
        <w:outlineLvl w:val="1"/>
        <w:rPr>
          <w:rFonts w:asciiTheme="minorHAnsi" w:eastAsiaTheme="majorEastAsia" w:hAnsiTheme="minorHAnsi" w:cstheme="minorHAnsi"/>
          <w:smallCaps/>
          <w:color w:val="101820"/>
          <w:spacing w:val="80"/>
          <w:sz w:val="40"/>
          <w:szCs w:val="32"/>
          <w:u w:val="single"/>
        </w:rPr>
      </w:pPr>
      <w:r>
        <w:rPr>
          <w:rFonts w:asciiTheme="minorHAnsi" w:eastAsiaTheme="majorEastAsia" w:hAnsiTheme="minorHAnsi" w:cstheme="minorHAnsi"/>
          <w:smallCaps/>
          <w:color w:val="101820"/>
          <w:spacing w:val="80"/>
          <w:sz w:val="40"/>
          <w:szCs w:val="32"/>
          <w:u w:val="single"/>
        </w:rPr>
        <w:lastRenderedPageBreak/>
        <w:t>I</w:t>
      </w:r>
      <w:r w:rsidR="00936DA3" w:rsidRPr="00936DA3">
        <w:rPr>
          <w:rFonts w:asciiTheme="minorHAnsi" w:eastAsiaTheme="majorEastAsia" w:hAnsiTheme="minorHAnsi" w:cstheme="minorHAnsi"/>
          <w:smallCaps/>
          <w:color w:val="101820"/>
          <w:spacing w:val="80"/>
          <w:sz w:val="40"/>
          <w:szCs w:val="32"/>
          <w:u w:val="single"/>
        </w:rPr>
        <w:t>nstructor and participant Supplies</w:t>
      </w:r>
    </w:p>
    <w:p w14:paraId="0BEB4AF6" w14:textId="3EED47CF" w:rsidR="00936DA3" w:rsidRPr="00936DA3" w:rsidRDefault="0083484A" w:rsidP="008363BB">
      <w:pPr>
        <w:pStyle w:val="11SectionBullet"/>
      </w:pPr>
      <w:r w:rsidRPr="008363BB">
        <w:rPr>
          <w:i/>
        </w:rPr>
        <w:t xml:space="preserve">Supervising APS Investigations </w:t>
      </w:r>
      <w:r w:rsidR="00046768">
        <w:rPr>
          <w:i/>
        </w:rPr>
        <w:t xml:space="preserve">Involving </w:t>
      </w:r>
      <w:r w:rsidR="008363BB" w:rsidRPr="008363BB">
        <w:rPr>
          <w:i/>
        </w:rPr>
        <w:t>Transnational</w:t>
      </w:r>
      <w:r w:rsidRPr="008363BB">
        <w:rPr>
          <w:i/>
        </w:rPr>
        <w:t xml:space="preserve"> Financial Fraud </w:t>
      </w:r>
      <w:r w:rsidR="001703A4">
        <w:t>-</w:t>
      </w:r>
      <w:r w:rsidR="008363BB">
        <w:t xml:space="preserve"> </w:t>
      </w:r>
      <w:r w:rsidR="00936DA3" w:rsidRPr="00936DA3">
        <w:t xml:space="preserve">Facilitator Guide </w:t>
      </w:r>
    </w:p>
    <w:p w14:paraId="5CA76E0C" w14:textId="66908D2F" w:rsidR="00936DA3" w:rsidRPr="00936DA3" w:rsidRDefault="0083484A" w:rsidP="008363BB">
      <w:pPr>
        <w:pStyle w:val="11SectionBullet"/>
      </w:pPr>
      <w:r w:rsidRPr="008363BB">
        <w:rPr>
          <w:i/>
        </w:rPr>
        <w:t xml:space="preserve">Supervising APS Investigations </w:t>
      </w:r>
      <w:r w:rsidR="00046768">
        <w:rPr>
          <w:i/>
        </w:rPr>
        <w:t>Involving</w:t>
      </w:r>
      <w:r w:rsidRPr="008363BB">
        <w:rPr>
          <w:i/>
        </w:rPr>
        <w:t xml:space="preserve"> </w:t>
      </w:r>
      <w:r w:rsidR="001A371A">
        <w:rPr>
          <w:i/>
        </w:rPr>
        <w:t>Transnational</w:t>
      </w:r>
      <w:r w:rsidRPr="008363BB">
        <w:rPr>
          <w:i/>
        </w:rPr>
        <w:t xml:space="preserve"> Financial Fraud </w:t>
      </w:r>
      <w:r w:rsidR="008363BB">
        <w:t xml:space="preserve">- </w:t>
      </w:r>
      <w:r w:rsidR="00936DA3" w:rsidRPr="00936DA3">
        <w:t>PowerPoint Slides</w:t>
      </w:r>
    </w:p>
    <w:p w14:paraId="5590CF23" w14:textId="77777777" w:rsidR="00046768" w:rsidRDefault="0083484A" w:rsidP="00046768">
      <w:pPr>
        <w:pStyle w:val="11SectionBullet"/>
        <w:numPr>
          <w:ilvl w:val="0"/>
          <w:numId w:val="0"/>
        </w:numPr>
        <w:pBdr>
          <w:top w:val="nil"/>
          <w:left w:val="nil"/>
          <w:bottom w:val="nil"/>
          <w:right w:val="nil"/>
          <w:between w:val="nil"/>
        </w:pBdr>
        <w:spacing w:after="120" w:line="259" w:lineRule="auto"/>
        <w:ind w:left="634"/>
        <w:contextualSpacing w:val="0"/>
      </w:pPr>
      <w:r w:rsidRPr="00046768">
        <w:rPr>
          <w:i/>
        </w:rPr>
        <w:t xml:space="preserve">Supervising APS Investigations </w:t>
      </w:r>
      <w:r w:rsidR="00046768" w:rsidRPr="00046768">
        <w:rPr>
          <w:i/>
        </w:rPr>
        <w:t>Involving</w:t>
      </w:r>
      <w:r w:rsidR="001A371A" w:rsidRPr="00046768">
        <w:rPr>
          <w:i/>
        </w:rPr>
        <w:t xml:space="preserve"> Transnational</w:t>
      </w:r>
      <w:r w:rsidRPr="00046768">
        <w:rPr>
          <w:i/>
        </w:rPr>
        <w:t xml:space="preserve"> Financial Fraud </w:t>
      </w:r>
      <w:r w:rsidR="008363BB">
        <w:t xml:space="preserve">- </w:t>
      </w:r>
      <w:r w:rsidR="00936DA3" w:rsidRPr="00936DA3">
        <w:t>Participant Guide</w:t>
      </w:r>
      <w:r w:rsidR="00046768">
        <w:t xml:space="preserve"> </w:t>
      </w:r>
    </w:p>
    <w:p w14:paraId="0AA4B778" w14:textId="103ED57D" w:rsidR="009F7667" w:rsidRPr="00046768" w:rsidRDefault="007C01A9" w:rsidP="00046768">
      <w:pPr>
        <w:pStyle w:val="11SectionBullet"/>
        <w:rPr>
          <w:rFonts w:asciiTheme="minorHAnsi" w:hAnsiTheme="minorHAnsi" w:cstheme="minorHAnsi"/>
          <w:color w:val="000000"/>
        </w:rPr>
      </w:pPr>
      <w:r w:rsidRPr="00046768">
        <w:t xml:space="preserve">Transnational Financial Fraud </w:t>
      </w:r>
      <w:r>
        <w:t>– Resource Guide</w:t>
      </w:r>
      <w:r>
        <w:br/>
      </w:r>
    </w:p>
    <w:p w14:paraId="6C1F2CD7" w14:textId="77777777" w:rsidR="003756A8" w:rsidRPr="00B309C1" w:rsidRDefault="00F9398E" w:rsidP="00A13D9E">
      <w:pPr>
        <w:pStyle w:val="Heading2"/>
      </w:pPr>
      <w:bookmarkStart w:id="13" w:name="_Toc65056163"/>
      <w:bookmarkStart w:id="14" w:name="CourseDescription"/>
      <w:bookmarkStart w:id="15" w:name="_Toc182899323"/>
      <w:bookmarkStart w:id="16" w:name="_Toc182900368"/>
      <w:bookmarkStart w:id="17" w:name="_Toc319563577"/>
      <w:bookmarkStart w:id="18" w:name="_Toc495047745"/>
      <w:bookmarkEnd w:id="10"/>
      <w:bookmarkEnd w:id="9"/>
      <w:bookmarkEnd w:id="8"/>
      <w:bookmarkEnd w:id="7"/>
      <w:bookmarkEnd w:id="6"/>
      <w:bookmarkEnd w:id="5"/>
      <w:bookmarkEnd w:id="4"/>
      <w:bookmarkEnd w:id="3"/>
      <w:bookmarkEnd w:id="12"/>
      <w:r w:rsidRPr="00B309C1">
        <w:t>Course/</w:t>
      </w:r>
      <w:r w:rsidR="00991660">
        <w:t xml:space="preserve"> </w:t>
      </w:r>
      <w:r w:rsidRPr="00B309C1">
        <w:t>Lesson Goal</w:t>
      </w:r>
      <w:bookmarkEnd w:id="13"/>
      <w:r w:rsidR="00991660">
        <w:t xml:space="preserve"> </w:t>
      </w:r>
    </w:p>
    <w:p w14:paraId="0308216E" w14:textId="6BF821DB" w:rsidR="00D623C5" w:rsidRPr="00D623C5" w:rsidRDefault="00FD7131" w:rsidP="00D623C5">
      <w:pPr>
        <w:spacing w:after="120"/>
        <w:rPr>
          <w:rFonts w:cstheme="minorHAnsi"/>
        </w:rPr>
      </w:pPr>
      <w:bookmarkStart w:id="19" w:name="_Toc507669326"/>
      <w:bookmarkEnd w:id="14"/>
      <w:bookmarkEnd w:id="15"/>
      <w:bookmarkEnd w:id="16"/>
      <w:bookmarkEnd w:id="17"/>
      <w:r>
        <w:rPr>
          <w:rFonts w:cstheme="minorHAnsi"/>
        </w:rPr>
        <w:t xml:space="preserve">This </w:t>
      </w:r>
      <w:r w:rsidR="00DB2E69">
        <w:rPr>
          <w:rFonts w:cstheme="minorHAnsi"/>
        </w:rPr>
        <w:t>3</w:t>
      </w:r>
      <w:r>
        <w:rPr>
          <w:rFonts w:cstheme="minorHAnsi"/>
        </w:rPr>
        <w:t xml:space="preserve">-hour </w:t>
      </w:r>
      <w:r w:rsidR="00D623C5">
        <w:rPr>
          <w:rFonts w:cstheme="minorHAnsi"/>
        </w:rPr>
        <w:t xml:space="preserve">virtual </w:t>
      </w:r>
      <w:r w:rsidR="00D623C5" w:rsidRPr="00D623C5">
        <w:rPr>
          <w:rFonts w:cstheme="minorHAnsi"/>
        </w:rPr>
        <w:t xml:space="preserve">course was developed to provide </w:t>
      </w:r>
      <w:r w:rsidR="008363BB">
        <w:rPr>
          <w:rFonts w:cstheme="minorHAnsi"/>
        </w:rPr>
        <w:t xml:space="preserve">APS </w:t>
      </w:r>
      <w:r w:rsidR="00D623C5" w:rsidRPr="00D623C5">
        <w:rPr>
          <w:rFonts w:cstheme="minorHAnsi"/>
        </w:rPr>
        <w:t xml:space="preserve">supervisors with </w:t>
      </w:r>
      <w:r w:rsidR="00627D65">
        <w:rPr>
          <w:rFonts w:cstheme="minorHAnsi"/>
        </w:rPr>
        <w:t xml:space="preserve">a foundation for effective supervision of APS investigations </w:t>
      </w:r>
      <w:r w:rsidR="00C62126">
        <w:rPr>
          <w:rFonts w:cstheme="minorHAnsi"/>
        </w:rPr>
        <w:t>involving</w:t>
      </w:r>
      <w:r w:rsidR="00627D65">
        <w:rPr>
          <w:rFonts w:cstheme="minorHAnsi"/>
        </w:rPr>
        <w:t xml:space="preserve"> transnational</w:t>
      </w:r>
      <w:r w:rsidR="008363BB">
        <w:rPr>
          <w:rFonts w:cstheme="minorHAnsi"/>
        </w:rPr>
        <w:t xml:space="preserve"> financial fraud crimes.   </w:t>
      </w:r>
      <w:r w:rsidR="00D623C5" w:rsidRPr="00D623C5">
        <w:rPr>
          <w:rFonts w:cstheme="minorHAnsi"/>
        </w:rPr>
        <w:t xml:space="preserve"> It can easily be adapted to a classroom environment.  It is designed with the following considerations in mind:</w:t>
      </w:r>
    </w:p>
    <w:p w14:paraId="69F72D09" w14:textId="77777777" w:rsidR="00D623C5" w:rsidRPr="00D623C5" w:rsidRDefault="00D623C5" w:rsidP="001B4EF7">
      <w:pPr>
        <w:numPr>
          <w:ilvl w:val="0"/>
          <w:numId w:val="5"/>
        </w:numPr>
        <w:pBdr>
          <w:top w:val="nil"/>
          <w:left w:val="nil"/>
          <w:bottom w:val="nil"/>
          <w:right w:val="nil"/>
          <w:between w:val="nil"/>
        </w:pBdr>
        <w:spacing w:after="120"/>
        <w:rPr>
          <w:rFonts w:cstheme="minorHAnsi"/>
          <w:color w:val="000000"/>
        </w:rPr>
      </w:pPr>
      <w:r w:rsidRPr="00D623C5">
        <w:rPr>
          <w:rFonts w:cstheme="minorHAnsi"/>
          <w:color w:val="000000"/>
        </w:rPr>
        <w:t>Facilitated to be interactive.</w:t>
      </w:r>
    </w:p>
    <w:p w14:paraId="4A879554" w14:textId="77777777" w:rsidR="00D623C5" w:rsidRPr="00D623C5" w:rsidRDefault="00D623C5" w:rsidP="001B4EF7">
      <w:pPr>
        <w:numPr>
          <w:ilvl w:val="0"/>
          <w:numId w:val="5"/>
        </w:numPr>
        <w:pBdr>
          <w:top w:val="nil"/>
          <w:left w:val="nil"/>
          <w:bottom w:val="nil"/>
          <w:right w:val="nil"/>
          <w:between w:val="nil"/>
        </w:pBdr>
        <w:spacing w:after="120"/>
        <w:rPr>
          <w:rFonts w:cstheme="minorHAnsi"/>
          <w:color w:val="000000"/>
        </w:rPr>
      </w:pPr>
      <w:r w:rsidRPr="00D623C5">
        <w:rPr>
          <w:rFonts w:cstheme="minorHAnsi"/>
          <w:color w:val="000000"/>
        </w:rPr>
        <w:t xml:space="preserve">Designed for a class size of </w:t>
      </w:r>
      <w:r w:rsidR="00514CD4">
        <w:rPr>
          <w:rFonts w:cstheme="minorHAnsi"/>
          <w:color w:val="000000"/>
        </w:rPr>
        <w:t>20 -</w:t>
      </w:r>
      <w:r w:rsidRPr="00D623C5">
        <w:rPr>
          <w:rFonts w:cstheme="minorHAnsi"/>
          <w:color w:val="000000"/>
        </w:rPr>
        <w:t xml:space="preserve"> 25 staff.</w:t>
      </w:r>
    </w:p>
    <w:p w14:paraId="1F0F23FA" w14:textId="619F339F" w:rsidR="003343CC" w:rsidRDefault="003343CC">
      <w:pPr>
        <w:spacing w:line="259" w:lineRule="auto"/>
        <w:rPr>
          <w:rFonts w:asciiTheme="minorHAnsi" w:eastAsiaTheme="majorEastAsia" w:hAnsiTheme="minorHAnsi" w:cstheme="minorHAnsi"/>
          <w:smallCaps/>
          <w:color w:val="101820"/>
          <w:spacing w:val="80"/>
          <w:sz w:val="40"/>
          <w:szCs w:val="32"/>
          <w:u w:val="single"/>
        </w:rPr>
      </w:pPr>
      <w:r>
        <w:br w:type="page"/>
      </w:r>
    </w:p>
    <w:p w14:paraId="4F785D85" w14:textId="20DED146" w:rsidR="00983D32" w:rsidRPr="00B309C1" w:rsidRDefault="00983D32" w:rsidP="00983D32">
      <w:pPr>
        <w:pStyle w:val="Heading2"/>
      </w:pPr>
      <w:r>
        <w:lastRenderedPageBreak/>
        <w:t xml:space="preserve">Learning Objectives </w:t>
      </w:r>
    </w:p>
    <w:p w14:paraId="64C84765" w14:textId="46F65E7D" w:rsidR="008363BB" w:rsidRPr="00451A4D" w:rsidRDefault="003343CC" w:rsidP="008363BB">
      <w:bookmarkStart w:id="20" w:name="_Toc495047748"/>
      <w:bookmarkStart w:id="21" w:name="_Toc507669327"/>
      <w:bookmarkStart w:id="22" w:name="_Toc5022111"/>
      <w:bookmarkStart w:id="23" w:name="_Toc5092990"/>
      <w:bookmarkStart w:id="24" w:name="_Toc5094863"/>
      <w:bookmarkStart w:id="25" w:name="_Toc5095425"/>
      <w:bookmarkStart w:id="26" w:name="_Toc65056165"/>
      <w:bookmarkStart w:id="27" w:name="TargetAudience"/>
      <w:bookmarkEnd w:id="19"/>
      <w:r>
        <w:t>At the end of this training, learners will be able to</w:t>
      </w:r>
      <w:r w:rsidR="008363BB">
        <w:t xml:space="preserve">:  </w:t>
      </w:r>
    </w:p>
    <w:p w14:paraId="2FAF9748" w14:textId="6587D4A8" w:rsidR="00DB7306" w:rsidRDefault="00836E46" w:rsidP="001B4EF7">
      <w:pPr>
        <w:pStyle w:val="11SectionBullet"/>
        <w:numPr>
          <w:ilvl w:val="0"/>
          <w:numId w:val="12"/>
        </w:numPr>
        <w:spacing w:after="120"/>
        <w:ind w:left="907"/>
        <w:contextualSpacing w:val="0"/>
      </w:pPr>
      <w:r>
        <w:t xml:space="preserve">Identify three roadblocks </w:t>
      </w:r>
      <w:r w:rsidR="00080BFC">
        <w:t xml:space="preserve">commonly </w:t>
      </w:r>
      <w:r w:rsidR="003343CC">
        <w:t xml:space="preserve">encountered </w:t>
      </w:r>
      <w:r w:rsidR="00080BFC">
        <w:t>during APS</w:t>
      </w:r>
      <w:r>
        <w:t xml:space="preserve"> </w:t>
      </w:r>
      <w:r w:rsidR="00080BFC">
        <w:t>investigation</w:t>
      </w:r>
      <w:r w:rsidR="00D92028">
        <w:t>s</w:t>
      </w:r>
      <w:r w:rsidR="00080BFC">
        <w:t xml:space="preserve"> </w:t>
      </w:r>
      <w:r w:rsidR="00C62126">
        <w:t>involving</w:t>
      </w:r>
      <w:r w:rsidR="00080BFC">
        <w:t xml:space="preserve"> </w:t>
      </w:r>
      <w:r>
        <w:t xml:space="preserve">financial fraud </w:t>
      </w:r>
      <w:r w:rsidR="00080BFC">
        <w:t>crime</w:t>
      </w:r>
      <w:r>
        <w:t xml:space="preserve">s. </w:t>
      </w:r>
    </w:p>
    <w:p w14:paraId="35281FE4" w14:textId="2AFF303C" w:rsidR="00836E46" w:rsidRDefault="00836E46" w:rsidP="001B4EF7">
      <w:pPr>
        <w:pStyle w:val="11SectionBullet"/>
        <w:numPr>
          <w:ilvl w:val="0"/>
          <w:numId w:val="12"/>
        </w:numPr>
        <w:spacing w:after="120"/>
        <w:ind w:left="907"/>
        <w:contextualSpacing w:val="0"/>
      </w:pPr>
      <w:r>
        <w:t xml:space="preserve">Identify three strategies for </w:t>
      </w:r>
      <w:r w:rsidR="00D92028">
        <w:t>helping investigators address</w:t>
      </w:r>
      <w:r>
        <w:t xml:space="preserve"> common roadblocks. </w:t>
      </w:r>
    </w:p>
    <w:p w14:paraId="16DF2A39" w14:textId="29654694" w:rsidR="008363BB" w:rsidRPr="0040570C" w:rsidRDefault="00836E46" w:rsidP="001B4EF7">
      <w:pPr>
        <w:pStyle w:val="11SectionBullet"/>
        <w:numPr>
          <w:ilvl w:val="0"/>
          <w:numId w:val="12"/>
        </w:numPr>
        <w:spacing w:after="120"/>
        <w:ind w:left="907"/>
        <w:contextualSpacing w:val="0"/>
      </w:pPr>
      <w:r>
        <w:t xml:space="preserve">Describe four ways </w:t>
      </w:r>
      <w:r w:rsidR="00EC0E9E">
        <w:t xml:space="preserve">to </w:t>
      </w:r>
      <w:r w:rsidR="00080BFC">
        <w:t>help</w:t>
      </w:r>
      <w:r w:rsidR="00EC0E9E">
        <w:t xml:space="preserve"> investigators practice </w:t>
      </w:r>
      <w:r w:rsidR="005E1D59">
        <w:t xml:space="preserve">financial fraud </w:t>
      </w:r>
      <w:r>
        <w:t>prevention</w:t>
      </w:r>
      <w:r w:rsidR="0066336C">
        <w:t xml:space="preserve"> </w:t>
      </w:r>
      <w:r w:rsidR="00EC0E9E">
        <w:t>with APS clients</w:t>
      </w:r>
      <w:r>
        <w:t xml:space="preserve">. </w:t>
      </w:r>
    </w:p>
    <w:p w14:paraId="1B85DE70" w14:textId="53948281" w:rsidR="00515218" w:rsidRDefault="00FF4245" w:rsidP="001B4EF7">
      <w:pPr>
        <w:pStyle w:val="11SectionBullet"/>
        <w:numPr>
          <w:ilvl w:val="0"/>
          <w:numId w:val="12"/>
        </w:numPr>
        <w:spacing w:after="120"/>
        <w:ind w:left="907"/>
        <w:contextualSpacing w:val="0"/>
      </w:pPr>
      <w:r>
        <w:t xml:space="preserve">Identify two action steps to share with investigators assisting repeat victims. </w:t>
      </w:r>
    </w:p>
    <w:p w14:paraId="79E1A1F4" w14:textId="77777777" w:rsidR="00277784" w:rsidRDefault="00277784" w:rsidP="00A13D9E">
      <w:pPr>
        <w:pStyle w:val="Heading2"/>
      </w:pPr>
    </w:p>
    <w:p w14:paraId="1FA0ADD0" w14:textId="64750F87" w:rsidR="003756A8" w:rsidRPr="00B309C1" w:rsidRDefault="003756A8" w:rsidP="00A13D9E">
      <w:pPr>
        <w:pStyle w:val="Heading2"/>
      </w:pPr>
      <w:r w:rsidRPr="00B309C1">
        <w:t>Target Audience</w:t>
      </w:r>
      <w:bookmarkEnd w:id="20"/>
      <w:bookmarkEnd w:id="21"/>
      <w:bookmarkEnd w:id="22"/>
      <w:bookmarkEnd w:id="23"/>
      <w:bookmarkEnd w:id="24"/>
      <w:bookmarkEnd w:id="25"/>
      <w:bookmarkEnd w:id="26"/>
      <w:r w:rsidR="00BF1C81" w:rsidRPr="00B309C1">
        <w:t xml:space="preserve">  </w:t>
      </w:r>
    </w:p>
    <w:p w14:paraId="7238C287" w14:textId="75C47B18" w:rsidR="008F2255" w:rsidRDefault="0008290C" w:rsidP="008363BB">
      <w:r>
        <w:t xml:space="preserve">The target audience for this training is </w:t>
      </w:r>
      <w:r w:rsidR="00BF05EA">
        <w:t>APS</w:t>
      </w:r>
      <w:r>
        <w:t xml:space="preserve"> supervisors. </w:t>
      </w:r>
      <w:bookmarkStart w:id="28" w:name="_Toc495047749"/>
      <w:bookmarkStart w:id="29" w:name="_Toc507669328"/>
      <w:bookmarkStart w:id="30" w:name="_Toc5022112"/>
      <w:bookmarkStart w:id="31" w:name="_Toc5092991"/>
      <w:bookmarkStart w:id="32" w:name="_Toc5094864"/>
      <w:bookmarkStart w:id="33" w:name="_Toc5095426"/>
      <w:bookmarkEnd w:id="27"/>
    </w:p>
    <w:p w14:paraId="0DB33A23" w14:textId="77777777" w:rsidR="00D158DA" w:rsidRDefault="00D158DA" w:rsidP="008363BB"/>
    <w:bookmarkEnd w:id="28"/>
    <w:bookmarkEnd w:id="29"/>
    <w:bookmarkEnd w:id="30"/>
    <w:bookmarkEnd w:id="31"/>
    <w:bookmarkEnd w:id="32"/>
    <w:bookmarkEnd w:id="33"/>
    <w:p w14:paraId="4734843C" w14:textId="4D92B956" w:rsidR="00277784" w:rsidRPr="00136A07" w:rsidRDefault="00277784" w:rsidP="00277784">
      <w:pPr>
        <w:spacing w:line="240" w:lineRule="auto"/>
        <w:rPr>
          <w:i/>
          <w:sz w:val="24"/>
          <w:szCs w:val="24"/>
        </w:rPr>
      </w:pPr>
      <w:r w:rsidRPr="00136A07">
        <w:rPr>
          <w:i/>
          <w:sz w:val="24"/>
          <w:szCs w:val="24"/>
        </w:rPr>
        <w:t xml:space="preserve">.  </w:t>
      </w:r>
    </w:p>
    <w:p w14:paraId="6AFB5A0A" w14:textId="77777777" w:rsidR="00277784" w:rsidRPr="00277784" w:rsidRDefault="00277784" w:rsidP="00277784"/>
    <w:p w14:paraId="01913656" w14:textId="25E1A63C" w:rsidR="00F36C8F" w:rsidRDefault="00F36C8F">
      <w:pPr>
        <w:spacing w:line="259" w:lineRule="auto"/>
        <w:rPr>
          <w:rFonts w:asciiTheme="minorHAnsi" w:eastAsiaTheme="majorEastAsia" w:hAnsiTheme="minorHAnsi" w:cstheme="minorHAnsi"/>
          <w:smallCaps/>
          <w:color w:val="101820"/>
          <w:spacing w:val="80"/>
          <w:sz w:val="40"/>
          <w:szCs w:val="32"/>
          <w:u w:val="single"/>
        </w:rPr>
      </w:pPr>
      <w:r>
        <w:br w:type="page"/>
      </w:r>
    </w:p>
    <w:p w14:paraId="34345792" w14:textId="4A24D1CB" w:rsidR="00470693" w:rsidRPr="00470693" w:rsidRDefault="00470693" w:rsidP="00470693">
      <w:pPr>
        <w:pStyle w:val="Heading2"/>
      </w:pPr>
      <w:r>
        <w:lastRenderedPageBreak/>
        <w:t>Timeline</w:t>
      </w:r>
    </w:p>
    <w:tbl>
      <w:tblPr>
        <w:tblStyle w:val="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3932"/>
        <w:gridCol w:w="4258"/>
      </w:tblGrid>
      <w:tr w:rsidR="00470693" w:rsidRPr="003F277E" w14:paraId="5AB1E595" w14:textId="77777777" w:rsidTr="00FC1C2C">
        <w:trPr>
          <w:trHeight w:val="458"/>
          <w:tblHeader/>
        </w:trPr>
        <w:tc>
          <w:tcPr>
            <w:tcW w:w="1458" w:type="dxa"/>
            <w:shd w:val="clear" w:color="auto" w:fill="99CCFF"/>
          </w:tcPr>
          <w:p w14:paraId="57103FEC" w14:textId="77777777" w:rsidR="00470693" w:rsidRPr="00FB36B3" w:rsidRDefault="00470693" w:rsidP="00FC1C2C">
            <w:pPr>
              <w:keepNext/>
              <w:keepLines/>
              <w:spacing w:line="259" w:lineRule="auto"/>
              <w:jc w:val="center"/>
              <w:outlineLvl w:val="5"/>
              <w:rPr>
                <w:rFonts w:asciiTheme="majorHAnsi" w:hAnsiTheme="majorHAnsi"/>
              </w:rPr>
            </w:pPr>
          </w:p>
        </w:tc>
        <w:tc>
          <w:tcPr>
            <w:tcW w:w="3932" w:type="dxa"/>
            <w:shd w:val="clear" w:color="auto" w:fill="99CCFF"/>
          </w:tcPr>
          <w:p w14:paraId="2571304E" w14:textId="77777777" w:rsidR="00470693" w:rsidRPr="00FB36B3" w:rsidRDefault="00470693" w:rsidP="00FC1C2C">
            <w:pPr>
              <w:spacing w:line="259" w:lineRule="auto"/>
              <w:jc w:val="center"/>
              <w:rPr>
                <w:rFonts w:asciiTheme="majorHAnsi" w:hAnsiTheme="majorHAnsi"/>
              </w:rPr>
            </w:pPr>
            <w:r>
              <w:rPr>
                <w:rFonts w:asciiTheme="majorHAnsi" w:hAnsiTheme="majorHAnsi"/>
              </w:rPr>
              <w:t>Section</w:t>
            </w:r>
          </w:p>
        </w:tc>
        <w:tc>
          <w:tcPr>
            <w:tcW w:w="4258" w:type="dxa"/>
            <w:shd w:val="clear" w:color="auto" w:fill="99CCFF"/>
          </w:tcPr>
          <w:p w14:paraId="0256E593" w14:textId="77777777" w:rsidR="00470693" w:rsidRPr="00FB36B3" w:rsidRDefault="00470693" w:rsidP="00FC1C2C">
            <w:pPr>
              <w:spacing w:line="259" w:lineRule="auto"/>
              <w:jc w:val="center"/>
              <w:rPr>
                <w:rFonts w:asciiTheme="majorHAnsi" w:hAnsiTheme="majorHAnsi"/>
              </w:rPr>
            </w:pPr>
            <w:r>
              <w:rPr>
                <w:rFonts w:asciiTheme="majorHAnsi" w:hAnsiTheme="majorHAnsi"/>
              </w:rPr>
              <w:t>Content</w:t>
            </w:r>
          </w:p>
        </w:tc>
      </w:tr>
      <w:tr w:rsidR="00470693" w:rsidRPr="003F277E" w14:paraId="57C7B9D3" w14:textId="77777777" w:rsidTr="00FC1C2C">
        <w:trPr>
          <w:trHeight w:val="720"/>
        </w:trPr>
        <w:tc>
          <w:tcPr>
            <w:tcW w:w="1458" w:type="dxa"/>
          </w:tcPr>
          <w:p w14:paraId="75C17346" w14:textId="7EF87399" w:rsidR="00470693" w:rsidRPr="00F808A1" w:rsidRDefault="00A079D6" w:rsidP="00FC1C2C">
            <w:pPr>
              <w:spacing w:line="259" w:lineRule="auto"/>
              <w:jc w:val="center"/>
              <w:rPr>
                <w:rFonts w:asciiTheme="majorHAnsi" w:hAnsiTheme="majorHAnsi"/>
                <w:sz w:val="24"/>
                <w:szCs w:val="24"/>
              </w:rPr>
            </w:pPr>
            <w:r>
              <w:rPr>
                <w:rFonts w:asciiTheme="majorHAnsi" w:hAnsiTheme="majorHAnsi"/>
                <w:sz w:val="24"/>
                <w:szCs w:val="24"/>
              </w:rPr>
              <w:t xml:space="preserve">5 </w:t>
            </w:r>
            <w:r w:rsidR="00470693" w:rsidRPr="00F808A1">
              <w:rPr>
                <w:rFonts w:asciiTheme="majorHAnsi" w:hAnsiTheme="majorHAnsi"/>
                <w:sz w:val="24"/>
                <w:szCs w:val="24"/>
              </w:rPr>
              <w:t>Minutes</w:t>
            </w:r>
          </w:p>
        </w:tc>
        <w:tc>
          <w:tcPr>
            <w:tcW w:w="3932" w:type="dxa"/>
          </w:tcPr>
          <w:p w14:paraId="197035B9" w14:textId="4AC3BDDD" w:rsidR="00470693" w:rsidRPr="00F808A1" w:rsidRDefault="00D92028" w:rsidP="00FC1C2C">
            <w:pPr>
              <w:spacing w:line="259" w:lineRule="auto"/>
              <w:jc w:val="center"/>
              <w:rPr>
                <w:rFonts w:asciiTheme="majorHAnsi" w:hAnsiTheme="majorHAnsi"/>
                <w:sz w:val="24"/>
                <w:szCs w:val="24"/>
              </w:rPr>
            </w:pPr>
            <w:r>
              <w:rPr>
                <w:rFonts w:asciiTheme="majorHAnsi" w:hAnsiTheme="majorHAnsi"/>
                <w:sz w:val="24"/>
                <w:szCs w:val="24"/>
              </w:rPr>
              <w:t>Welcome</w:t>
            </w:r>
          </w:p>
        </w:tc>
        <w:tc>
          <w:tcPr>
            <w:tcW w:w="4258" w:type="dxa"/>
          </w:tcPr>
          <w:p w14:paraId="00C9C643" w14:textId="6E452762" w:rsidR="00470693" w:rsidRPr="00F808A1" w:rsidRDefault="00D92028" w:rsidP="00FC1C2C">
            <w:pPr>
              <w:spacing w:line="259" w:lineRule="auto"/>
              <w:rPr>
                <w:rFonts w:asciiTheme="majorHAnsi" w:hAnsiTheme="majorHAnsi"/>
                <w:sz w:val="24"/>
                <w:szCs w:val="24"/>
              </w:rPr>
            </w:pPr>
            <w:r>
              <w:rPr>
                <w:rFonts w:asciiTheme="majorHAnsi" w:hAnsiTheme="majorHAnsi"/>
                <w:sz w:val="24"/>
                <w:szCs w:val="24"/>
              </w:rPr>
              <w:t>Welcome participants, make announcements, review use of virtual platform, introduce facilitator.</w:t>
            </w:r>
          </w:p>
        </w:tc>
      </w:tr>
      <w:tr w:rsidR="00470693" w:rsidRPr="003F277E" w14:paraId="266811EF" w14:textId="77777777" w:rsidTr="00FC1C2C">
        <w:trPr>
          <w:trHeight w:val="720"/>
        </w:trPr>
        <w:tc>
          <w:tcPr>
            <w:tcW w:w="1458" w:type="dxa"/>
          </w:tcPr>
          <w:p w14:paraId="2430CA6B" w14:textId="77777777" w:rsidR="00DE6089" w:rsidRDefault="00DE6089" w:rsidP="00FC1C2C">
            <w:pPr>
              <w:spacing w:line="259" w:lineRule="auto"/>
              <w:jc w:val="center"/>
              <w:rPr>
                <w:rFonts w:asciiTheme="majorHAnsi" w:hAnsiTheme="majorHAnsi"/>
                <w:sz w:val="24"/>
                <w:szCs w:val="24"/>
              </w:rPr>
            </w:pPr>
          </w:p>
          <w:p w14:paraId="7ED225FC" w14:textId="7F35D530" w:rsidR="00470693" w:rsidRPr="00F808A1" w:rsidRDefault="0025010F" w:rsidP="00FC1C2C">
            <w:pPr>
              <w:spacing w:line="259" w:lineRule="auto"/>
              <w:jc w:val="center"/>
              <w:rPr>
                <w:rFonts w:asciiTheme="majorHAnsi" w:hAnsiTheme="majorHAnsi"/>
                <w:sz w:val="24"/>
                <w:szCs w:val="24"/>
              </w:rPr>
            </w:pPr>
            <w:r>
              <w:rPr>
                <w:rFonts w:asciiTheme="majorHAnsi" w:hAnsiTheme="majorHAnsi"/>
                <w:sz w:val="24"/>
                <w:szCs w:val="24"/>
              </w:rPr>
              <w:t>1</w:t>
            </w:r>
            <w:r w:rsidR="00A079D6">
              <w:rPr>
                <w:rFonts w:asciiTheme="majorHAnsi" w:hAnsiTheme="majorHAnsi"/>
                <w:sz w:val="24"/>
                <w:szCs w:val="24"/>
              </w:rPr>
              <w:t>0</w:t>
            </w:r>
            <w:r>
              <w:rPr>
                <w:rFonts w:asciiTheme="majorHAnsi" w:hAnsiTheme="majorHAnsi"/>
                <w:sz w:val="24"/>
                <w:szCs w:val="24"/>
              </w:rPr>
              <w:t xml:space="preserve"> </w:t>
            </w:r>
            <w:r w:rsidR="00470693" w:rsidRPr="00F808A1">
              <w:rPr>
                <w:rFonts w:asciiTheme="majorHAnsi" w:hAnsiTheme="majorHAnsi"/>
                <w:sz w:val="24"/>
                <w:szCs w:val="24"/>
              </w:rPr>
              <w:t>Minutes</w:t>
            </w:r>
          </w:p>
        </w:tc>
        <w:tc>
          <w:tcPr>
            <w:tcW w:w="3932" w:type="dxa"/>
          </w:tcPr>
          <w:p w14:paraId="5F0840D0" w14:textId="30191966" w:rsidR="0025010F" w:rsidRDefault="008363BB" w:rsidP="0025010F">
            <w:pPr>
              <w:spacing w:line="259" w:lineRule="auto"/>
              <w:jc w:val="center"/>
              <w:rPr>
                <w:rFonts w:asciiTheme="majorHAnsi" w:hAnsiTheme="majorHAnsi"/>
                <w:sz w:val="24"/>
                <w:szCs w:val="24"/>
              </w:rPr>
            </w:pPr>
            <w:r>
              <w:rPr>
                <w:rFonts w:asciiTheme="majorHAnsi" w:hAnsiTheme="majorHAnsi"/>
                <w:sz w:val="24"/>
                <w:szCs w:val="24"/>
              </w:rPr>
              <w:t>Section 1</w:t>
            </w:r>
          </w:p>
          <w:p w14:paraId="5AAB4699" w14:textId="0D8AD7B6" w:rsidR="00470693" w:rsidRPr="00F808A1" w:rsidRDefault="0025010F" w:rsidP="0025010F">
            <w:pPr>
              <w:spacing w:line="259" w:lineRule="auto"/>
              <w:jc w:val="center"/>
              <w:rPr>
                <w:rFonts w:asciiTheme="majorHAnsi" w:hAnsiTheme="majorHAnsi"/>
                <w:sz w:val="24"/>
                <w:szCs w:val="24"/>
              </w:rPr>
            </w:pPr>
            <w:r>
              <w:rPr>
                <w:rFonts w:asciiTheme="majorHAnsi" w:hAnsiTheme="majorHAnsi"/>
                <w:sz w:val="24"/>
                <w:szCs w:val="24"/>
              </w:rPr>
              <w:t xml:space="preserve"> Introduction </w:t>
            </w:r>
            <w:r w:rsidR="00D92028">
              <w:rPr>
                <w:rFonts w:asciiTheme="majorHAnsi" w:hAnsiTheme="majorHAnsi"/>
                <w:sz w:val="24"/>
                <w:szCs w:val="24"/>
              </w:rPr>
              <w:t xml:space="preserve">to Transnational Financial Fraud Crimes </w:t>
            </w:r>
          </w:p>
        </w:tc>
        <w:tc>
          <w:tcPr>
            <w:tcW w:w="4258" w:type="dxa"/>
          </w:tcPr>
          <w:p w14:paraId="16B75658" w14:textId="77777777" w:rsidR="00D92028" w:rsidRDefault="00D92028" w:rsidP="00A23DFE">
            <w:pPr>
              <w:spacing w:line="259" w:lineRule="auto"/>
              <w:rPr>
                <w:rFonts w:asciiTheme="majorHAnsi" w:hAnsiTheme="majorHAnsi"/>
                <w:sz w:val="24"/>
                <w:szCs w:val="24"/>
              </w:rPr>
            </w:pPr>
          </w:p>
          <w:p w14:paraId="27CAB3FF" w14:textId="7083748F" w:rsidR="0025010F" w:rsidRPr="00F808A1" w:rsidRDefault="00D92028" w:rsidP="00A23DFE">
            <w:pPr>
              <w:spacing w:line="259" w:lineRule="auto"/>
              <w:rPr>
                <w:rFonts w:asciiTheme="majorHAnsi" w:hAnsiTheme="majorHAnsi"/>
                <w:sz w:val="24"/>
                <w:szCs w:val="24"/>
              </w:rPr>
            </w:pPr>
            <w:r>
              <w:rPr>
                <w:rFonts w:asciiTheme="majorHAnsi" w:hAnsiTheme="majorHAnsi"/>
                <w:sz w:val="24"/>
                <w:szCs w:val="24"/>
              </w:rPr>
              <w:t>Opening video</w:t>
            </w:r>
            <w:r w:rsidR="0025010F">
              <w:rPr>
                <w:rFonts w:asciiTheme="majorHAnsi" w:hAnsiTheme="majorHAnsi"/>
                <w:sz w:val="24"/>
                <w:szCs w:val="24"/>
              </w:rPr>
              <w:t xml:space="preserve"> </w:t>
            </w:r>
            <w:r w:rsidR="00A23DFE">
              <w:rPr>
                <w:rFonts w:asciiTheme="majorHAnsi" w:hAnsiTheme="majorHAnsi"/>
                <w:sz w:val="24"/>
                <w:szCs w:val="24"/>
              </w:rPr>
              <w:t xml:space="preserve">and </w:t>
            </w:r>
            <w:r w:rsidR="0025010F">
              <w:rPr>
                <w:rFonts w:asciiTheme="majorHAnsi" w:hAnsiTheme="majorHAnsi"/>
                <w:sz w:val="24"/>
                <w:szCs w:val="24"/>
              </w:rPr>
              <w:t>learning objectives</w:t>
            </w:r>
          </w:p>
        </w:tc>
      </w:tr>
      <w:tr w:rsidR="00470693" w:rsidRPr="004B7109" w14:paraId="4400C291" w14:textId="77777777" w:rsidTr="00FC1C2C">
        <w:trPr>
          <w:trHeight w:val="720"/>
        </w:trPr>
        <w:tc>
          <w:tcPr>
            <w:tcW w:w="1458" w:type="dxa"/>
          </w:tcPr>
          <w:p w14:paraId="0184BE91" w14:textId="77777777" w:rsidR="00DE6089" w:rsidRDefault="00DE6089" w:rsidP="00FC1C2C">
            <w:pPr>
              <w:spacing w:line="259" w:lineRule="auto"/>
              <w:jc w:val="center"/>
              <w:rPr>
                <w:rFonts w:asciiTheme="majorHAnsi" w:hAnsiTheme="majorHAnsi"/>
                <w:sz w:val="24"/>
                <w:szCs w:val="24"/>
              </w:rPr>
            </w:pPr>
          </w:p>
          <w:p w14:paraId="5C8F71C1" w14:textId="55A15AEC" w:rsidR="00470693" w:rsidRPr="00F808A1" w:rsidRDefault="007A4386" w:rsidP="00FC1C2C">
            <w:pPr>
              <w:spacing w:line="259" w:lineRule="auto"/>
              <w:jc w:val="center"/>
              <w:rPr>
                <w:rFonts w:asciiTheme="majorHAnsi" w:hAnsiTheme="majorHAnsi"/>
                <w:sz w:val="24"/>
                <w:szCs w:val="24"/>
              </w:rPr>
            </w:pPr>
            <w:r>
              <w:rPr>
                <w:rFonts w:asciiTheme="majorHAnsi" w:hAnsiTheme="majorHAnsi"/>
                <w:sz w:val="24"/>
                <w:szCs w:val="24"/>
              </w:rPr>
              <w:t>40</w:t>
            </w:r>
            <w:r w:rsidR="00743912">
              <w:rPr>
                <w:rFonts w:asciiTheme="majorHAnsi" w:hAnsiTheme="majorHAnsi"/>
                <w:sz w:val="24"/>
                <w:szCs w:val="24"/>
              </w:rPr>
              <w:t xml:space="preserve"> Minutes</w:t>
            </w:r>
          </w:p>
        </w:tc>
        <w:tc>
          <w:tcPr>
            <w:tcW w:w="3932" w:type="dxa"/>
          </w:tcPr>
          <w:p w14:paraId="2C9C5DCA" w14:textId="77777777" w:rsidR="007A4386" w:rsidRDefault="007A4386" w:rsidP="00FC1C2C">
            <w:pPr>
              <w:spacing w:line="259" w:lineRule="auto"/>
              <w:jc w:val="center"/>
              <w:rPr>
                <w:rFonts w:asciiTheme="majorHAnsi" w:hAnsiTheme="majorHAnsi"/>
                <w:sz w:val="24"/>
                <w:szCs w:val="24"/>
              </w:rPr>
            </w:pPr>
          </w:p>
          <w:p w14:paraId="060BD1FC" w14:textId="36E93B80" w:rsidR="00470693" w:rsidRPr="00F808A1" w:rsidRDefault="00470693" w:rsidP="00FC1C2C">
            <w:pPr>
              <w:spacing w:line="259" w:lineRule="auto"/>
              <w:jc w:val="center"/>
              <w:rPr>
                <w:rFonts w:asciiTheme="majorHAnsi" w:hAnsiTheme="majorHAnsi"/>
                <w:sz w:val="24"/>
                <w:szCs w:val="24"/>
              </w:rPr>
            </w:pPr>
            <w:r w:rsidRPr="00F808A1">
              <w:rPr>
                <w:rFonts w:asciiTheme="majorHAnsi" w:hAnsiTheme="majorHAnsi"/>
                <w:sz w:val="24"/>
                <w:szCs w:val="24"/>
              </w:rPr>
              <w:t>Section 2</w:t>
            </w:r>
          </w:p>
          <w:p w14:paraId="0E835976" w14:textId="03F1CB49" w:rsidR="00470693" w:rsidRPr="00F808A1" w:rsidRDefault="007A4386" w:rsidP="00822A2B">
            <w:pPr>
              <w:spacing w:line="259" w:lineRule="auto"/>
              <w:jc w:val="center"/>
              <w:rPr>
                <w:rFonts w:asciiTheme="majorHAnsi" w:hAnsiTheme="majorHAnsi"/>
                <w:sz w:val="24"/>
                <w:szCs w:val="24"/>
              </w:rPr>
            </w:pPr>
            <w:r>
              <w:rPr>
                <w:rFonts w:asciiTheme="majorHAnsi" w:hAnsiTheme="majorHAnsi"/>
                <w:sz w:val="24"/>
                <w:szCs w:val="24"/>
              </w:rPr>
              <w:t>The Supervisor’s Role</w:t>
            </w:r>
          </w:p>
        </w:tc>
        <w:tc>
          <w:tcPr>
            <w:tcW w:w="4258" w:type="dxa"/>
          </w:tcPr>
          <w:p w14:paraId="792BA0E1" w14:textId="7EAE8831" w:rsidR="0025010F" w:rsidRPr="00D92028" w:rsidRDefault="00D92028" w:rsidP="00D158DA">
            <w:pPr>
              <w:spacing w:line="259" w:lineRule="auto"/>
              <w:rPr>
                <w:rFonts w:asciiTheme="majorHAnsi" w:hAnsiTheme="majorHAnsi"/>
                <w:sz w:val="16"/>
                <w:szCs w:val="16"/>
              </w:rPr>
            </w:pPr>
            <w:r>
              <w:rPr>
                <w:rFonts w:asciiTheme="majorHAnsi" w:hAnsiTheme="majorHAnsi"/>
                <w:sz w:val="24"/>
                <w:szCs w:val="24"/>
              </w:rPr>
              <w:t xml:space="preserve">Promoting collaboration and prevention.  </w:t>
            </w:r>
            <w:r>
              <w:rPr>
                <w:rFonts w:asciiTheme="majorHAnsi" w:hAnsiTheme="majorHAnsi"/>
                <w:sz w:val="24"/>
                <w:szCs w:val="24"/>
              </w:rPr>
              <w:br/>
            </w:r>
          </w:p>
          <w:p w14:paraId="2CCCB321" w14:textId="054EB14A" w:rsidR="00D92028" w:rsidRPr="00F808A1" w:rsidRDefault="00D92028" w:rsidP="00D92028">
            <w:pPr>
              <w:spacing w:line="259" w:lineRule="auto"/>
              <w:rPr>
                <w:rFonts w:asciiTheme="majorHAnsi" w:hAnsiTheme="majorHAnsi"/>
                <w:sz w:val="24"/>
                <w:szCs w:val="24"/>
              </w:rPr>
            </w:pPr>
            <w:r>
              <w:rPr>
                <w:rFonts w:asciiTheme="majorHAnsi" w:hAnsiTheme="majorHAnsi"/>
                <w:sz w:val="24"/>
                <w:szCs w:val="24"/>
              </w:rPr>
              <w:t>Supervisory tasks</w:t>
            </w:r>
          </w:p>
        </w:tc>
      </w:tr>
      <w:tr w:rsidR="007A4386" w:rsidRPr="004B7109" w14:paraId="1A15820D" w14:textId="77777777" w:rsidTr="007A4386">
        <w:trPr>
          <w:trHeight w:val="720"/>
        </w:trPr>
        <w:tc>
          <w:tcPr>
            <w:tcW w:w="1458" w:type="dxa"/>
            <w:shd w:val="clear" w:color="auto" w:fill="F2F2F2" w:themeFill="background1" w:themeFillShade="F2"/>
          </w:tcPr>
          <w:p w14:paraId="5AC0E39B" w14:textId="77777777" w:rsidR="007A4386" w:rsidRDefault="007A4386" w:rsidP="00FC1C2C">
            <w:pPr>
              <w:spacing w:line="259" w:lineRule="auto"/>
              <w:jc w:val="center"/>
              <w:rPr>
                <w:rFonts w:asciiTheme="majorHAnsi" w:hAnsiTheme="majorHAnsi"/>
                <w:sz w:val="24"/>
                <w:szCs w:val="24"/>
              </w:rPr>
            </w:pPr>
          </w:p>
        </w:tc>
        <w:tc>
          <w:tcPr>
            <w:tcW w:w="3932" w:type="dxa"/>
            <w:shd w:val="clear" w:color="auto" w:fill="F2F2F2" w:themeFill="background1" w:themeFillShade="F2"/>
          </w:tcPr>
          <w:p w14:paraId="1CDD51A6" w14:textId="77777777" w:rsidR="007A4386" w:rsidRDefault="007A4386" w:rsidP="00FC1C2C">
            <w:pPr>
              <w:spacing w:line="259" w:lineRule="auto"/>
              <w:jc w:val="center"/>
              <w:rPr>
                <w:rFonts w:asciiTheme="majorHAnsi" w:hAnsiTheme="majorHAnsi"/>
                <w:sz w:val="24"/>
                <w:szCs w:val="24"/>
              </w:rPr>
            </w:pPr>
          </w:p>
          <w:p w14:paraId="34E89E1B" w14:textId="0CCE278C" w:rsidR="007A4386" w:rsidRPr="00F808A1" w:rsidRDefault="00CC27E9" w:rsidP="00FC1C2C">
            <w:pPr>
              <w:spacing w:line="259" w:lineRule="auto"/>
              <w:jc w:val="center"/>
              <w:rPr>
                <w:rFonts w:asciiTheme="majorHAnsi" w:hAnsiTheme="majorHAnsi"/>
                <w:sz w:val="24"/>
                <w:szCs w:val="24"/>
              </w:rPr>
            </w:pPr>
            <w:r>
              <w:rPr>
                <w:rFonts w:asciiTheme="majorHAnsi" w:hAnsiTheme="majorHAnsi"/>
                <w:sz w:val="24"/>
                <w:szCs w:val="24"/>
              </w:rPr>
              <w:t xml:space="preserve">Suggested </w:t>
            </w:r>
            <w:r w:rsidR="007A4386">
              <w:rPr>
                <w:rFonts w:asciiTheme="majorHAnsi" w:hAnsiTheme="majorHAnsi"/>
                <w:sz w:val="24"/>
                <w:szCs w:val="24"/>
              </w:rPr>
              <w:t>10 Min. Break</w:t>
            </w:r>
          </w:p>
        </w:tc>
        <w:tc>
          <w:tcPr>
            <w:tcW w:w="4258" w:type="dxa"/>
            <w:shd w:val="clear" w:color="auto" w:fill="F2F2F2" w:themeFill="background1" w:themeFillShade="F2"/>
          </w:tcPr>
          <w:p w14:paraId="5B0641C1" w14:textId="77777777" w:rsidR="007A4386" w:rsidRPr="00F808A1" w:rsidRDefault="007A4386" w:rsidP="00D158DA">
            <w:pPr>
              <w:spacing w:line="259" w:lineRule="auto"/>
              <w:rPr>
                <w:rFonts w:asciiTheme="majorHAnsi" w:hAnsiTheme="majorHAnsi"/>
                <w:sz w:val="24"/>
                <w:szCs w:val="24"/>
              </w:rPr>
            </w:pPr>
          </w:p>
        </w:tc>
      </w:tr>
      <w:tr w:rsidR="00470693" w:rsidRPr="004B7109" w14:paraId="645646F0" w14:textId="77777777" w:rsidTr="00FC1C2C">
        <w:trPr>
          <w:trHeight w:val="720"/>
        </w:trPr>
        <w:tc>
          <w:tcPr>
            <w:tcW w:w="1458" w:type="dxa"/>
          </w:tcPr>
          <w:p w14:paraId="6C351CC0" w14:textId="77777777" w:rsidR="00DE6089" w:rsidRDefault="00DE6089" w:rsidP="00FC1C2C">
            <w:pPr>
              <w:spacing w:line="259" w:lineRule="auto"/>
              <w:jc w:val="center"/>
              <w:rPr>
                <w:rFonts w:asciiTheme="majorHAnsi" w:hAnsiTheme="majorHAnsi"/>
                <w:sz w:val="24"/>
                <w:szCs w:val="24"/>
              </w:rPr>
            </w:pPr>
          </w:p>
          <w:p w14:paraId="4C9CD70D" w14:textId="39C6BC7E" w:rsidR="00470693" w:rsidRPr="00F808A1" w:rsidRDefault="007A4386" w:rsidP="00FC1C2C">
            <w:pPr>
              <w:spacing w:line="259" w:lineRule="auto"/>
              <w:jc w:val="center"/>
              <w:rPr>
                <w:rFonts w:asciiTheme="majorHAnsi" w:hAnsiTheme="majorHAnsi"/>
                <w:sz w:val="24"/>
                <w:szCs w:val="24"/>
              </w:rPr>
            </w:pPr>
            <w:r>
              <w:rPr>
                <w:rFonts w:asciiTheme="majorHAnsi" w:hAnsiTheme="majorHAnsi"/>
                <w:sz w:val="24"/>
                <w:szCs w:val="24"/>
              </w:rPr>
              <w:t>30</w:t>
            </w:r>
            <w:r w:rsidR="00743912">
              <w:rPr>
                <w:rFonts w:asciiTheme="majorHAnsi" w:hAnsiTheme="majorHAnsi"/>
                <w:sz w:val="24"/>
                <w:szCs w:val="24"/>
              </w:rPr>
              <w:t xml:space="preserve"> Minutes</w:t>
            </w:r>
          </w:p>
        </w:tc>
        <w:tc>
          <w:tcPr>
            <w:tcW w:w="3932" w:type="dxa"/>
          </w:tcPr>
          <w:p w14:paraId="2F251A26" w14:textId="77777777" w:rsidR="00D92028" w:rsidRDefault="00D92028" w:rsidP="00FC1C2C">
            <w:pPr>
              <w:spacing w:line="259" w:lineRule="auto"/>
              <w:jc w:val="center"/>
              <w:rPr>
                <w:rFonts w:asciiTheme="majorHAnsi" w:hAnsiTheme="majorHAnsi"/>
                <w:sz w:val="24"/>
                <w:szCs w:val="24"/>
              </w:rPr>
            </w:pPr>
          </w:p>
          <w:p w14:paraId="37F2FDBE" w14:textId="10AF4635" w:rsidR="00470693" w:rsidRDefault="00470693" w:rsidP="00FC1C2C">
            <w:pPr>
              <w:spacing w:line="259" w:lineRule="auto"/>
              <w:jc w:val="center"/>
              <w:rPr>
                <w:rFonts w:asciiTheme="majorHAnsi" w:hAnsiTheme="majorHAnsi"/>
                <w:sz w:val="24"/>
                <w:szCs w:val="24"/>
              </w:rPr>
            </w:pPr>
            <w:r w:rsidRPr="00F808A1">
              <w:rPr>
                <w:rFonts w:asciiTheme="majorHAnsi" w:hAnsiTheme="majorHAnsi"/>
                <w:sz w:val="24"/>
                <w:szCs w:val="24"/>
              </w:rPr>
              <w:t>Section 3</w:t>
            </w:r>
          </w:p>
          <w:p w14:paraId="7E9E3542" w14:textId="50707D89" w:rsidR="00470693" w:rsidRDefault="007A4386" w:rsidP="00FC1C2C">
            <w:pPr>
              <w:spacing w:line="259" w:lineRule="auto"/>
              <w:jc w:val="center"/>
              <w:rPr>
                <w:rFonts w:asciiTheme="majorHAnsi" w:hAnsiTheme="majorHAnsi"/>
                <w:sz w:val="24"/>
                <w:szCs w:val="24"/>
              </w:rPr>
            </w:pPr>
            <w:r>
              <w:rPr>
                <w:rFonts w:asciiTheme="majorHAnsi" w:hAnsiTheme="majorHAnsi"/>
                <w:sz w:val="24"/>
                <w:szCs w:val="24"/>
              </w:rPr>
              <w:t xml:space="preserve">Addressing </w:t>
            </w:r>
            <w:r w:rsidR="00743912">
              <w:rPr>
                <w:rFonts w:asciiTheme="majorHAnsi" w:hAnsiTheme="majorHAnsi"/>
                <w:sz w:val="24"/>
                <w:szCs w:val="24"/>
              </w:rPr>
              <w:t xml:space="preserve">Common Roadblocks </w:t>
            </w:r>
          </w:p>
          <w:p w14:paraId="7FFD2AB3" w14:textId="59612390" w:rsidR="00743912" w:rsidRPr="00F808A1" w:rsidRDefault="00743912" w:rsidP="00FC1C2C">
            <w:pPr>
              <w:spacing w:line="259" w:lineRule="auto"/>
              <w:jc w:val="center"/>
              <w:rPr>
                <w:rFonts w:asciiTheme="majorHAnsi" w:hAnsiTheme="majorHAnsi"/>
                <w:sz w:val="24"/>
                <w:szCs w:val="24"/>
              </w:rPr>
            </w:pPr>
          </w:p>
        </w:tc>
        <w:tc>
          <w:tcPr>
            <w:tcW w:w="4258" w:type="dxa"/>
          </w:tcPr>
          <w:p w14:paraId="0244953A" w14:textId="77777777" w:rsidR="00D92028" w:rsidRDefault="00D92028" w:rsidP="00136A07">
            <w:pPr>
              <w:spacing w:line="259" w:lineRule="auto"/>
              <w:rPr>
                <w:rFonts w:asciiTheme="majorHAnsi" w:hAnsiTheme="majorHAnsi"/>
                <w:sz w:val="24"/>
                <w:szCs w:val="24"/>
              </w:rPr>
            </w:pPr>
          </w:p>
          <w:p w14:paraId="0F1644B3" w14:textId="50D9F8C8" w:rsidR="00DE6089" w:rsidRPr="0025010F" w:rsidRDefault="00D92028" w:rsidP="00136A07">
            <w:pPr>
              <w:spacing w:line="259" w:lineRule="auto"/>
              <w:rPr>
                <w:rFonts w:asciiTheme="majorHAnsi" w:hAnsiTheme="majorHAnsi"/>
                <w:sz w:val="24"/>
                <w:szCs w:val="24"/>
              </w:rPr>
            </w:pPr>
            <w:r>
              <w:rPr>
                <w:rFonts w:asciiTheme="majorHAnsi" w:hAnsiTheme="majorHAnsi"/>
                <w:sz w:val="24"/>
                <w:szCs w:val="24"/>
              </w:rPr>
              <w:t xml:space="preserve">Group Activity – </w:t>
            </w:r>
            <w:r w:rsidR="009808CB">
              <w:rPr>
                <w:rFonts w:asciiTheme="majorHAnsi" w:hAnsiTheme="majorHAnsi"/>
                <w:sz w:val="24"/>
                <w:szCs w:val="24"/>
              </w:rPr>
              <w:t>Identifying</w:t>
            </w:r>
            <w:r>
              <w:rPr>
                <w:rFonts w:asciiTheme="majorHAnsi" w:hAnsiTheme="majorHAnsi"/>
                <w:sz w:val="24"/>
                <w:szCs w:val="24"/>
              </w:rPr>
              <w:t xml:space="preserve"> roadblocks and sharing strategies for addressing them. </w:t>
            </w:r>
          </w:p>
        </w:tc>
      </w:tr>
      <w:tr w:rsidR="00470693" w:rsidRPr="004B7109" w14:paraId="4D538AA1" w14:textId="77777777" w:rsidTr="00FC1C2C">
        <w:trPr>
          <w:trHeight w:val="720"/>
        </w:trPr>
        <w:tc>
          <w:tcPr>
            <w:tcW w:w="1458" w:type="dxa"/>
          </w:tcPr>
          <w:p w14:paraId="5CEC6311" w14:textId="77777777" w:rsidR="00822A2B" w:rsidRDefault="00822A2B" w:rsidP="00FC1C2C">
            <w:pPr>
              <w:spacing w:line="259" w:lineRule="auto"/>
              <w:jc w:val="center"/>
              <w:rPr>
                <w:rFonts w:asciiTheme="majorHAnsi" w:hAnsiTheme="majorHAnsi"/>
                <w:sz w:val="24"/>
                <w:szCs w:val="24"/>
              </w:rPr>
            </w:pPr>
          </w:p>
          <w:p w14:paraId="73A16302" w14:textId="1D4F80E3" w:rsidR="00470693" w:rsidRPr="00F808A1" w:rsidRDefault="007A4386" w:rsidP="00FC1C2C">
            <w:pPr>
              <w:spacing w:line="259" w:lineRule="auto"/>
              <w:jc w:val="center"/>
              <w:rPr>
                <w:rFonts w:asciiTheme="majorHAnsi" w:hAnsiTheme="majorHAnsi"/>
                <w:sz w:val="24"/>
                <w:szCs w:val="24"/>
              </w:rPr>
            </w:pPr>
            <w:r>
              <w:rPr>
                <w:rFonts w:asciiTheme="majorHAnsi" w:hAnsiTheme="majorHAnsi"/>
                <w:sz w:val="24"/>
                <w:szCs w:val="24"/>
              </w:rPr>
              <w:t>30</w:t>
            </w:r>
            <w:r w:rsidR="00A079D6">
              <w:rPr>
                <w:rFonts w:asciiTheme="majorHAnsi" w:hAnsiTheme="majorHAnsi"/>
                <w:sz w:val="24"/>
                <w:szCs w:val="24"/>
              </w:rPr>
              <w:t xml:space="preserve"> Minutes</w:t>
            </w:r>
          </w:p>
        </w:tc>
        <w:tc>
          <w:tcPr>
            <w:tcW w:w="3932" w:type="dxa"/>
          </w:tcPr>
          <w:p w14:paraId="1E3325AC" w14:textId="77777777" w:rsidR="00A079D6" w:rsidRDefault="00A079D6" w:rsidP="00FC1C2C">
            <w:pPr>
              <w:spacing w:line="259" w:lineRule="auto"/>
              <w:jc w:val="center"/>
              <w:rPr>
                <w:rFonts w:asciiTheme="majorHAnsi" w:hAnsiTheme="majorHAnsi"/>
                <w:sz w:val="24"/>
                <w:szCs w:val="24"/>
              </w:rPr>
            </w:pPr>
          </w:p>
          <w:p w14:paraId="0247E743" w14:textId="213E8494" w:rsidR="00470693" w:rsidRDefault="007A4386" w:rsidP="00FC1C2C">
            <w:pPr>
              <w:spacing w:line="259" w:lineRule="auto"/>
              <w:jc w:val="center"/>
              <w:rPr>
                <w:rFonts w:asciiTheme="majorHAnsi" w:hAnsiTheme="majorHAnsi"/>
                <w:sz w:val="24"/>
                <w:szCs w:val="24"/>
              </w:rPr>
            </w:pPr>
            <w:r>
              <w:rPr>
                <w:rFonts w:asciiTheme="majorHAnsi" w:hAnsiTheme="majorHAnsi"/>
                <w:sz w:val="24"/>
                <w:szCs w:val="24"/>
              </w:rPr>
              <w:t xml:space="preserve">Using </w:t>
            </w:r>
            <w:r w:rsidR="00D92028">
              <w:rPr>
                <w:rFonts w:asciiTheme="majorHAnsi" w:hAnsiTheme="majorHAnsi"/>
                <w:sz w:val="24"/>
                <w:szCs w:val="24"/>
              </w:rPr>
              <w:t>Guiding</w:t>
            </w:r>
            <w:r>
              <w:rPr>
                <w:rFonts w:asciiTheme="majorHAnsi" w:hAnsiTheme="majorHAnsi"/>
                <w:sz w:val="24"/>
                <w:szCs w:val="24"/>
              </w:rPr>
              <w:t xml:space="preserve"> Questions</w:t>
            </w:r>
            <w:r w:rsidR="00D92028">
              <w:rPr>
                <w:rFonts w:asciiTheme="majorHAnsi" w:hAnsiTheme="majorHAnsi"/>
                <w:sz w:val="24"/>
                <w:szCs w:val="24"/>
              </w:rPr>
              <w:t xml:space="preserve"> </w:t>
            </w:r>
          </w:p>
          <w:p w14:paraId="312FA06B" w14:textId="21F655D7" w:rsidR="00743912" w:rsidRPr="00F808A1" w:rsidRDefault="00743912" w:rsidP="00FC1C2C">
            <w:pPr>
              <w:spacing w:line="259" w:lineRule="auto"/>
              <w:jc w:val="center"/>
              <w:rPr>
                <w:rFonts w:asciiTheme="majorHAnsi" w:hAnsiTheme="majorHAnsi"/>
                <w:sz w:val="24"/>
                <w:szCs w:val="24"/>
              </w:rPr>
            </w:pPr>
          </w:p>
        </w:tc>
        <w:tc>
          <w:tcPr>
            <w:tcW w:w="4258" w:type="dxa"/>
          </w:tcPr>
          <w:p w14:paraId="41281B55" w14:textId="7B298F83" w:rsidR="00470693" w:rsidRDefault="00DC1001" w:rsidP="00743912">
            <w:pPr>
              <w:spacing w:line="259" w:lineRule="auto"/>
              <w:ind w:left="-14"/>
              <w:rPr>
                <w:rFonts w:asciiTheme="majorHAnsi" w:hAnsiTheme="majorHAnsi"/>
                <w:sz w:val="24"/>
                <w:szCs w:val="24"/>
              </w:rPr>
            </w:pPr>
            <w:r>
              <w:rPr>
                <w:rFonts w:asciiTheme="majorHAnsi" w:hAnsiTheme="majorHAnsi"/>
                <w:sz w:val="24"/>
                <w:szCs w:val="24"/>
              </w:rPr>
              <w:t xml:space="preserve"> </w:t>
            </w:r>
          </w:p>
          <w:p w14:paraId="3805F9C8" w14:textId="5D12D10E" w:rsidR="00DC1001" w:rsidRDefault="00DC1001" w:rsidP="00DC1001">
            <w:pPr>
              <w:spacing w:line="259" w:lineRule="auto"/>
              <w:ind w:left="-14"/>
              <w:rPr>
                <w:rFonts w:asciiTheme="majorHAnsi" w:hAnsiTheme="majorHAnsi"/>
                <w:sz w:val="24"/>
                <w:szCs w:val="24"/>
              </w:rPr>
            </w:pPr>
            <w:r>
              <w:rPr>
                <w:rFonts w:asciiTheme="majorHAnsi" w:hAnsiTheme="majorHAnsi"/>
                <w:sz w:val="24"/>
                <w:szCs w:val="24"/>
              </w:rPr>
              <w:t xml:space="preserve">Questions supervisors can use to help investigators assess financial safety, financial and emotional impacts, reporting steps, repeat victimization, etc. </w:t>
            </w:r>
          </w:p>
          <w:p w14:paraId="64CDFC43" w14:textId="6EBBDC79" w:rsidR="00DC1001" w:rsidRPr="00F808A1" w:rsidRDefault="00DC1001" w:rsidP="00DC1001">
            <w:pPr>
              <w:spacing w:line="259" w:lineRule="auto"/>
              <w:ind w:left="-14"/>
              <w:rPr>
                <w:rFonts w:asciiTheme="majorHAnsi" w:hAnsiTheme="majorHAnsi"/>
                <w:sz w:val="24"/>
                <w:szCs w:val="24"/>
              </w:rPr>
            </w:pPr>
          </w:p>
        </w:tc>
      </w:tr>
      <w:tr w:rsidR="00DE6089" w:rsidRPr="004B7109" w14:paraId="7C42D990" w14:textId="77777777" w:rsidTr="007A7002">
        <w:trPr>
          <w:trHeight w:val="720"/>
        </w:trPr>
        <w:tc>
          <w:tcPr>
            <w:tcW w:w="1458" w:type="dxa"/>
            <w:shd w:val="clear" w:color="auto" w:fill="D9D9D9" w:themeFill="background1" w:themeFillShade="D9"/>
          </w:tcPr>
          <w:p w14:paraId="18FA18BC" w14:textId="77777777" w:rsidR="00DE6089" w:rsidRDefault="00DE6089" w:rsidP="00FC1C2C">
            <w:pPr>
              <w:spacing w:line="259" w:lineRule="auto"/>
              <w:jc w:val="center"/>
              <w:rPr>
                <w:rFonts w:asciiTheme="majorHAnsi" w:hAnsiTheme="majorHAnsi"/>
                <w:sz w:val="24"/>
                <w:szCs w:val="24"/>
              </w:rPr>
            </w:pPr>
          </w:p>
        </w:tc>
        <w:tc>
          <w:tcPr>
            <w:tcW w:w="3932" w:type="dxa"/>
            <w:shd w:val="clear" w:color="auto" w:fill="D9D9D9" w:themeFill="background1" w:themeFillShade="D9"/>
          </w:tcPr>
          <w:p w14:paraId="4D939A65" w14:textId="77777777" w:rsidR="00DE6089" w:rsidRPr="00D158DA" w:rsidRDefault="00DE6089" w:rsidP="00DE6089">
            <w:pPr>
              <w:spacing w:line="259" w:lineRule="auto"/>
              <w:jc w:val="center"/>
              <w:rPr>
                <w:rFonts w:asciiTheme="majorHAnsi" w:hAnsiTheme="majorHAnsi"/>
                <w:sz w:val="16"/>
                <w:szCs w:val="16"/>
              </w:rPr>
            </w:pPr>
          </w:p>
          <w:p w14:paraId="3296F414" w14:textId="77777777" w:rsidR="00DE6089" w:rsidRDefault="00DE6089" w:rsidP="00DE6089">
            <w:pPr>
              <w:spacing w:line="259" w:lineRule="auto"/>
              <w:jc w:val="center"/>
              <w:rPr>
                <w:rFonts w:asciiTheme="majorHAnsi" w:hAnsiTheme="majorHAnsi"/>
                <w:sz w:val="24"/>
                <w:szCs w:val="24"/>
              </w:rPr>
            </w:pPr>
            <w:r>
              <w:rPr>
                <w:rFonts w:asciiTheme="majorHAnsi" w:hAnsiTheme="majorHAnsi"/>
                <w:sz w:val="24"/>
                <w:szCs w:val="24"/>
              </w:rPr>
              <w:t>Suggested 10-min. break</w:t>
            </w:r>
          </w:p>
        </w:tc>
        <w:tc>
          <w:tcPr>
            <w:tcW w:w="4258" w:type="dxa"/>
            <w:shd w:val="clear" w:color="auto" w:fill="D9D9D9" w:themeFill="background1" w:themeFillShade="D9"/>
          </w:tcPr>
          <w:p w14:paraId="641E5F82" w14:textId="0EC9B0F4" w:rsidR="00DE6089" w:rsidRDefault="00DE6089" w:rsidP="00FC1C2C">
            <w:pPr>
              <w:spacing w:line="259" w:lineRule="auto"/>
              <w:rPr>
                <w:rFonts w:asciiTheme="majorHAnsi" w:hAnsiTheme="majorHAnsi"/>
                <w:sz w:val="24"/>
                <w:szCs w:val="24"/>
              </w:rPr>
            </w:pPr>
          </w:p>
        </w:tc>
      </w:tr>
      <w:tr w:rsidR="00470693" w:rsidRPr="004B7109" w14:paraId="333F3AC6" w14:textId="77777777" w:rsidTr="00FC1C2C">
        <w:trPr>
          <w:trHeight w:val="720"/>
        </w:trPr>
        <w:tc>
          <w:tcPr>
            <w:tcW w:w="1458" w:type="dxa"/>
          </w:tcPr>
          <w:p w14:paraId="78FACC86" w14:textId="77777777" w:rsidR="00E06D19" w:rsidRDefault="00E06D19" w:rsidP="00FC1C2C">
            <w:pPr>
              <w:spacing w:line="259" w:lineRule="auto"/>
              <w:rPr>
                <w:rFonts w:asciiTheme="majorHAnsi" w:hAnsiTheme="majorHAnsi"/>
                <w:sz w:val="24"/>
                <w:szCs w:val="24"/>
              </w:rPr>
            </w:pPr>
            <w:r>
              <w:rPr>
                <w:rFonts w:asciiTheme="majorHAnsi" w:hAnsiTheme="majorHAnsi"/>
                <w:sz w:val="24"/>
                <w:szCs w:val="24"/>
              </w:rPr>
              <w:t xml:space="preserve">   </w:t>
            </w:r>
          </w:p>
          <w:p w14:paraId="4885341B" w14:textId="76E1F510" w:rsidR="00E06D19" w:rsidRPr="0023071A" w:rsidRDefault="00743912" w:rsidP="00191D86">
            <w:pPr>
              <w:spacing w:line="259" w:lineRule="auto"/>
              <w:ind w:left="-120"/>
              <w:rPr>
                <w:rFonts w:asciiTheme="majorHAnsi" w:hAnsiTheme="majorHAnsi"/>
                <w:sz w:val="24"/>
                <w:szCs w:val="24"/>
              </w:rPr>
            </w:pPr>
            <w:r>
              <w:rPr>
                <w:rFonts w:asciiTheme="majorHAnsi" w:hAnsiTheme="majorHAnsi"/>
                <w:sz w:val="24"/>
                <w:szCs w:val="24"/>
              </w:rPr>
              <w:t xml:space="preserve"> 60</w:t>
            </w:r>
            <w:r w:rsidR="00191D86">
              <w:rPr>
                <w:rFonts w:asciiTheme="majorHAnsi" w:hAnsiTheme="majorHAnsi"/>
                <w:sz w:val="24"/>
                <w:szCs w:val="24"/>
              </w:rPr>
              <w:t xml:space="preserve"> </w:t>
            </w:r>
            <w:r w:rsidR="00DE6089">
              <w:rPr>
                <w:rFonts w:asciiTheme="majorHAnsi" w:hAnsiTheme="majorHAnsi"/>
                <w:sz w:val="24"/>
                <w:szCs w:val="24"/>
              </w:rPr>
              <w:t>minutes</w:t>
            </w:r>
          </w:p>
        </w:tc>
        <w:tc>
          <w:tcPr>
            <w:tcW w:w="3932" w:type="dxa"/>
          </w:tcPr>
          <w:p w14:paraId="392CBA5D" w14:textId="77777777" w:rsidR="00DE6089" w:rsidRDefault="00DE6089" w:rsidP="00DE6089">
            <w:pPr>
              <w:spacing w:line="259" w:lineRule="auto"/>
              <w:jc w:val="center"/>
              <w:rPr>
                <w:rFonts w:asciiTheme="majorHAnsi" w:hAnsiTheme="majorHAnsi"/>
                <w:sz w:val="24"/>
                <w:szCs w:val="24"/>
              </w:rPr>
            </w:pPr>
          </w:p>
          <w:p w14:paraId="03F6515D" w14:textId="4F2DF561" w:rsidR="00470693" w:rsidRDefault="00743912" w:rsidP="00DE6089">
            <w:pPr>
              <w:spacing w:line="259" w:lineRule="auto"/>
              <w:jc w:val="center"/>
              <w:rPr>
                <w:rFonts w:asciiTheme="majorHAnsi" w:hAnsiTheme="majorHAnsi"/>
                <w:sz w:val="24"/>
                <w:szCs w:val="24"/>
              </w:rPr>
            </w:pPr>
            <w:r>
              <w:rPr>
                <w:rFonts w:asciiTheme="majorHAnsi" w:hAnsiTheme="majorHAnsi"/>
                <w:sz w:val="24"/>
                <w:szCs w:val="24"/>
              </w:rPr>
              <w:t>Case Scenarios</w:t>
            </w:r>
          </w:p>
          <w:p w14:paraId="1B9C0C84" w14:textId="77777777" w:rsidR="007A7002" w:rsidRPr="0023071A" w:rsidRDefault="007A7002" w:rsidP="007A7002">
            <w:pPr>
              <w:spacing w:line="259" w:lineRule="auto"/>
              <w:rPr>
                <w:rFonts w:asciiTheme="majorHAnsi" w:hAnsiTheme="majorHAnsi"/>
                <w:sz w:val="24"/>
                <w:szCs w:val="24"/>
              </w:rPr>
            </w:pPr>
          </w:p>
        </w:tc>
        <w:tc>
          <w:tcPr>
            <w:tcW w:w="4258" w:type="dxa"/>
          </w:tcPr>
          <w:p w14:paraId="4C98F27A" w14:textId="1D96A204" w:rsidR="008A4085" w:rsidRDefault="008A4085" w:rsidP="00FC1C2C">
            <w:pPr>
              <w:spacing w:line="259" w:lineRule="auto"/>
              <w:rPr>
                <w:rFonts w:asciiTheme="majorHAnsi" w:hAnsiTheme="majorHAnsi"/>
                <w:sz w:val="24"/>
                <w:szCs w:val="24"/>
              </w:rPr>
            </w:pPr>
          </w:p>
          <w:p w14:paraId="229B19F3" w14:textId="2B0C1D5F" w:rsidR="00470693" w:rsidRPr="008A4085" w:rsidRDefault="00DE6089" w:rsidP="00FC1C2C">
            <w:pPr>
              <w:spacing w:line="259" w:lineRule="auto"/>
              <w:rPr>
                <w:rFonts w:asciiTheme="majorHAnsi" w:hAnsiTheme="majorHAnsi"/>
                <w:sz w:val="24"/>
                <w:szCs w:val="24"/>
              </w:rPr>
            </w:pPr>
            <w:r w:rsidRPr="008A4085">
              <w:rPr>
                <w:rFonts w:asciiTheme="majorHAnsi" w:hAnsiTheme="majorHAnsi"/>
                <w:sz w:val="24"/>
                <w:szCs w:val="24"/>
              </w:rPr>
              <w:t xml:space="preserve">Working </w:t>
            </w:r>
            <w:r w:rsidR="00DC1001">
              <w:rPr>
                <w:rFonts w:asciiTheme="majorHAnsi" w:hAnsiTheme="majorHAnsi"/>
                <w:sz w:val="24"/>
                <w:szCs w:val="24"/>
              </w:rPr>
              <w:t xml:space="preserve">three </w:t>
            </w:r>
            <w:r w:rsidRPr="008A4085">
              <w:rPr>
                <w:rFonts w:asciiTheme="majorHAnsi" w:hAnsiTheme="majorHAnsi"/>
                <w:sz w:val="24"/>
                <w:szCs w:val="24"/>
              </w:rPr>
              <w:t>case scenarios</w:t>
            </w:r>
          </w:p>
        </w:tc>
      </w:tr>
      <w:tr w:rsidR="008A4085" w:rsidRPr="004B7109" w14:paraId="296BC70D" w14:textId="77777777" w:rsidTr="00FC1C2C">
        <w:trPr>
          <w:trHeight w:val="720"/>
        </w:trPr>
        <w:tc>
          <w:tcPr>
            <w:tcW w:w="1458" w:type="dxa"/>
          </w:tcPr>
          <w:p w14:paraId="1BBE79F3" w14:textId="77777777" w:rsidR="008A4085" w:rsidRDefault="008A4085" w:rsidP="00FC1C2C">
            <w:pPr>
              <w:spacing w:line="259" w:lineRule="auto"/>
              <w:rPr>
                <w:rFonts w:asciiTheme="majorHAnsi" w:hAnsiTheme="majorHAnsi"/>
                <w:sz w:val="24"/>
                <w:szCs w:val="24"/>
              </w:rPr>
            </w:pPr>
          </w:p>
          <w:p w14:paraId="755925B5" w14:textId="6D343827" w:rsidR="008A4085" w:rsidRDefault="00A079D6" w:rsidP="00FC1C2C">
            <w:pPr>
              <w:spacing w:line="259" w:lineRule="auto"/>
              <w:rPr>
                <w:rFonts w:asciiTheme="majorHAnsi" w:hAnsiTheme="majorHAnsi"/>
                <w:sz w:val="24"/>
                <w:szCs w:val="24"/>
              </w:rPr>
            </w:pPr>
            <w:r>
              <w:rPr>
                <w:rFonts w:asciiTheme="majorHAnsi" w:hAnsiTheme="majorHAnsi"/>
                <w:sz w:val="24"/>
                <w:szCs w:val="24"/>
              </w:rPr>
              <w:t>5</w:t>
            </w:r>
            <w:r w:rsidR="007A7002">
              <w:rPr>
                <w:rFonts w:asciiTheme="majorHAnsi" w:hAnsiTheme="majorHAnsi"/>
                <w:sz w:val="24"/>
                <w:szCs w:val="24"/>
              </w:rPr>
              <w:t xml:space="preserve"> min</w:t>
            </w:r>
          </w:p>
        </w:tc>
        <w:tc>
          <w:tcPr>
            <w:tcW w:w="3932" w:type="dxa"/>
          </w:tcPr>
          <w:p w14:paraId="78088710" w14:textId="77777777" w:rsidR="008A4085" w:rsidRDefault="008A4085" w:rsidP="00DE6089">
            <w:pPr>
              <w:spacing w:line="259" w:lineRule="auto"/>
              <w:jc w:val="center"/>
              <w:rPr>
                <w:rFonts w:asciiTheme="majorHAnsi" w:hAnsiTheme="majorHAnsi"/>
                <w:sz w:val="24"/>
                <w:szCs w:val="24"/>
              </w:rPr>
            </w:pPr>
          </w:p>
          <w:p w14:paraId="14129A34" w14:textId="53702C11" w:rsidR="008A4085" w:rsidRDefault="00191D86" w:rsidP="00DE6089">
            <w:pPr>
              <w:spacing w:line="259" w:lineRule="auto"/>
              <w:jc w:val="center"/>
              <w:rPr>
                <w:rFonts w:asciiTheme="majorHAnsi" w:hAnsiTheme="majorHAnsi"/>
                <w:sz w:val="24"/>
                <w:szCs w:val="24"/>
              </w:rPr>
            </w:pPr>
            <w:r>
              <w:rPr>
                <w:rFonts w:asciiTheme="majorHAnsi" w:hAnsiTheme="majorHAnsi"/>
                <w:sz w:val="24"/>
                <w:szCs w:val="24"/>
              </w:rPr>
              <w:t xml:space="preserve">Wrap-Up Summary </w:t>
            </w:r>
          </w:p>
          <w:p w14:paraId="7A3269D2" w14:textId="1EE00AFF" w:rsidR="00191D86" w:rsidRDefault="00191D86" w:rsidP="00DE6089">
            <w:pPr>
              <w:spacing w:line="259" w:lineRule="auto"/>
              <w:jc w:val="center"/>
              <w:rPr>
                <w:rFonts w:asciiTheme="majorHAnsi" w:hAnsiTheme="majorHAnsi"/>
                <w:sz w:val="24"/>
                <w:szCs w:val="24"/>
              </w:rPr>
            </w:pPr>
          </w:p>
        </w:tc>
        <w:tc>
          <w:tcPr>
            <w:tcW w:w="4258" w:type="dxa"/>
          </w:tcPr>
          <w:p w14:paraId="7B12849D" w14:textId="350D0583" w:rsidR="008A4085" w:rsidRDefault="008A4085" w:rsidP="00FC1C2C">
            <w:pPr>
              <w:spacing w:line="259" w:lineRule="auto"/>
              <w:rPr>
                <w:rFonts w:asciiTheme="majorHAnsi" w:hAnsiTheme="majorHAnsi"/>
                <w:sz w:val="24"/>
                <w:szCs w:val="24"/>
              </w:rPr>
            </w:pPr>
          </w:p>
          <w:p w14:paraId="10766776" w14:textId="544525D8" w:rsidR="007A7002" w:rsidRDefault="007A7002" w:rsidP="00FC1C2C">
            <w:pPr>
              <w:spacing w:line="259" w:lineRule="auto"/>
              <w:rPr>
                <w:rFonts w:asciiTheme="majorHAnsi" w:hAnsiTheme="majorHAnsi"/>
                <w:sz w:val="24"/>
                <w:szCs w:val="24"/>
              </w:rPr>
            </w:pPr>
            <w:r>
              <w:rPr>
                <w:rFonts w:asciiTheme="majorHAnsi" w:hAnsiTheme="majorHAnsi"/>
                <w:sz w:val="24"/>
                <w:szCs w:val="24"/>
              </w:rPr>
              <w:t xml:space="preserve"> </w:t>
            </w:r>
          </w:p>
        </w:tc>
      </w:tr>
    </w:tbl>
    <w:p w14:paraId="2FA00027" w14:textId="2CC57954" w:rsidR="00080D52" w:rsidRDefault="00080D52" w:rsidP="00136A07">
      <w:pPr>
        <w:rPr>
          <w:rFonts w:asciiTheme="minorHAnsi" w:hAnsiTheme="minorHAnsi" w:cstheme="minorHAnsi"/>
        </w:rPr>
      </w:pPr>
    </w:p>
    <w:bookmarkEnd w:id="18"/>
    <w:p w14:paraId="07E51786" w14:textId="77777777" w:rsidR="00277784" w:rsidRDefault="00277784">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DA5E8E" w:rsidRPr="00B309C1" w14:paraId="0937BB56" w14:textId="77777777" w:rsidTr="00E278C3">
        <w:tc>
          <w:tcPr>
            <w:tcW w:w="1710" w:type="dxa"/>
          </w:tcPr>
          <w:p w14:paraId="2832AD4A" w14:textId="156968C5" w:rsidR="00DA5E8E" w:rsidRPr="00B309C1" w:rsidRDefault="00DA5E8E" w:rsidP="00CB5C24">
            <w:pPr>
              <w:spacing w:line="276" w:lineRule="auto"/>
              <w:rPr>
                <w:rFonts w:asciiTheme="minorHAnsi" w:hAnsiTheme="minorHAnsi" w:cstheme="minorHAnsi"/>
              </w:rPr>
            </w:pPr>
          </w:p>
        </w:tc>
        <w:tc>
          <w:tcPr>
            <w:tcW w:w="8461" w:type="dxa"/>
          </w:tcPr>
          <w:p w14:paraId="3B2EB08C" w14:textId="77777777" w:rsidR="00DA5E8E" w:rsidRPr="00B309C1" w:rsidRDefault="008A46D3" w:rsidP="00436A76">
            <w:pPr>
              <w:pStyle w:val="08Heading2"/>
            </w:pPr>
            <w:bookmarkStart w:id="34" w:name="_Toc65056168"/>
            <w:r>
              <w:t>Introduction</w:t>
            </w:r>
            <w:bookmarkEnd w:id="34"/>
          </w:p>
        </w:tc>
      </w:tr>
      <w:tr w:rsidR="00F733AB" w:rsidRPr="00B309C1" w14:paraId="1256C0B7" w14:textId="77777777" w:rsidTr="00E278C3">
        <w:tc>
          <w:tcPr>
            <w:tcW w:w="1710" w:type="dxa"/>
          </w:tcPr>
          <w:p w14:paraId="3A1A88DE" w14:textId="77777777" w:rsidR="00F733AB" w:rsidRPr="00B309C1" w:rsidRDefault="00AF1B65" w:rsidP="00CB5C24">
            <w:pPr>
              <w:spacing w:line="276" w:lineRule="auto"/>
              <w:rPr>
                <w:rFonts w:asciiTheme="minorHAnsi" w:hAnsiTheme="minorHAnsi" w:cstheme="minorHAnsi"/>
              </w:rPr>
            </w:pPr>
            <w:r>
              <w:rPr>
                <w:rFonts w:asciiTheme="minorHAnsi" w:hAnsiTheme="minorHAnsi" w:cstheme="minorHAnsi"/>
              </w:rPr>
              <w:t>Slide 1</w:t>
            </w:r>
          </w:p>
        </w:tc>
        <w:tc>
          <w:tcPr>
            <w:tcW w:w="8461" w:type="dxa"/>
          </w:tcPr>
          <w:p w14:paraId="7D35C1BF" w14:textId="6601EC41" w:rsidR="00BF05EA" w:rsidRPr="00B309C1" w:rsidRDefault="00EF74E3" w:rsidP="008402AB">
            <w:pPr>
              <w:pStyle w:val="12Images"/>
              <w:spacing w:before="0" w:line="276" w:lineRule="auto"/>
              <w:jc w:val="left"/>
              <w:rPr>
                <w:rFonts w:asciiTheme="minorHAnsi" w:hAnsiTheme="minorHAnsi" w:cstheme="minorHAnsi"/>
              </w:rPr>
            </w:pPr>
            <w:r>
              <w:drawing>
                <wp:inline distT="0" distB="0" distL="0" distR="0" wp14:anchorId="72D1613D" wp14:editId="658C4304">
                  <wp:extent cx="5235575" cy="2945130"/>
                  <wp:effectExtent l="0" t="0" r="3175"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235575" cy="2945130"/>
                          </a:xfrm>
                          <a:prstGeom prst="rect">
                            <a:avLst/>
                          </a:prstGeom>
                        </pic:spPr>
                      </pic:pic>
                    </a:graphicData>
                  </a:graphic>
                </wp:inline>
              </w:drawing>
            </w:r>
          </w:p>
        </w:tc>
      </w:tr>
      <w:tr w:rsidR="00B752C5" w:rsidRPr="00B309C1" w14:paraId="788BECAC" w14:textId="77777777" w:rsidTr="00E278C3">
        <w:tc>
          <w:tcPr>
            <w:tcW w:w="1710" w:type="dxa"/>
          </w:tcPr>
          <w:p w14:paraId="252BD791" w14:textId="77777777" w:rsidR="00B752C5" w:rsidRPr="00B309C1" w:rsidRDefault="00B752C5" w:rsidP="00CB5C24">
            <w:pPr>
              <w:spacing w:line="276" w:lineRule="auto"/>
              <w:rPr>
                <w:rFonts w:asciiTheme="minorHAnsi" w:hAnsiTheme="minorHAnsi" w:cstheme="minorHAnsi"/>
              </w:rPr>
            </w:pPr>
          </w:p>
        </w:tc>
        <w:tc>
          <w:tcPr>
            <w:tcW w:w="8461" w:type="dxa"/>
          </w:tcPr>
          <w:p w14:paraId="1DF99A2A" w14:textId="351EAFEA" w:rsidR="00B752C5" w:rsidRPr="00502522" w:rsidRDefault="005478C3" w:rsidP="00626C3E">
            <w:pPr>
              <w:rPr>
                <w:i/>
                <w:sz w:val="24"/>
                <w:szCs w:val="24"/>
                <w:u w:val="single"/>
              </w:rPr>
            </w:pPr>
            <w:r w:rsidRPr="00502522">
              <w:rPr>
                <w:i/>
                <w:sz w:val="24"/>
                <w:szCs w:val="24"/>
                <w:u w:val="single"/>
              </w:rPr>
              <w:t>Producer</w:t>
            </w:r>
            <w:r w:rsidR="00502522" w:rsidRPr="00502522">
              <w:rPr>
                <w:i/>
                <w:sz w:val="24"/>
                <w:szCs w:val="24"/>
                <w:u w:val="single"/>
              </w:rPr>
              <w:t xml:space="preserve"> says</w:t>
            </w:r>
            <w:r w:rsidR="00B752C5" w:rsidRPr="00502522">
              <w:rPr>
                <w:i/>
                <w:sz w:val="24"/>
                <w:szCs w:val="24"/>
                <w:u w:val="single"/>
              </w:rPr>
              <w:t>:</w:t>
            </w:r>
          </w:p>
          <w:p w14:paraId="0B9BF17D" w14:textId="1BD51748" w:rsidR="00B752C5" w:rsidRPr="00B309C1" w:rsidRDefault="00B752C5" w:rsidP="006800AD">
            <w:r>
              <w:t xml:space="preserve">Welcome, everyone, to today’s </w:t>
            </w:r>
            <w:r w:rsidR="00BE1318">
              <w:t>training</w:t>
            </w:r>
            <w:r>
              <w:t xml:space="preserve"> on </w:t>
            </w:r>
            <w:r w:rsidR="00D93F8C" w:rsidRPr="008662E3">
              <w:rPr>
                <w:i/>
              </w:rPr>
              <w:t>Supervising</w:t>
            </w:r>
            <w:r w:rsidR="00BE1318" w:rsidRPr="008662E3">
              <w:rPr>
                <w:i/>
              </w:rPr>
              <w:t xml:space="preserve"> </w:t>
            </w:r>
            <w:r w:rsidR="008662E3" w:rsidRPr="008662E3">
              <w:rPr>
                <w:i/>
              </w:rPr>
              <w:t xml:space="preserve">APS Investigations </w:t>
            </w:r>
            <w:r w:rsidR="006B5A2C">
              <w:rPr>
                <w:i/>
              </w:rPr>
              <w:t xml:space="preserve">Involving </w:t>
            </w:r>
            <w:r w:rsidR="008662E3" w:rsidRPr="008662E3">
              <w:rPr>
                <w:i/>
              </w:rPr>
              <w:t>Transnational Financial Fraud</w:t>
            </w:r>
            <w:r w:rsidR="00BE1318" w:rsidRPr="008662E3">
              <w:rPr>
                <w:i/>
              </w:rPr>
              <w:t>.</w:t>
            </w:r>
            <w:r w:rsidR="00BE1318">
              <w:rPr>
                <w:b/>
              </w:rPr>
              <w:t xml:space="preserve"> </w:t>
            </w:r>
            <w:r w:rsidRPr="00ED6F05">
              <w:rPr>
                <w:i/>
                <w:sz w:val="24"/>
                <w:szCs w:val="24"/>
              </w:rPr>
              <w:t>(</w:t>
            </w:r>
            <w:r w:rsidR="006800AD" w:rsidRPr="00ED6F05">
              <w:rPr>
                <w:i/>
                <w:sz w:val="24"/>
                <w:szCs w:val="24"/>
              </w:rPr>
              <w:t xml:space="preserve">Introduces self </w:t>
            </w:r>
            <w:r w:rsidR="004E234F" w:rsidRPr="00ED6F05">
              <w:rPr>
                <w:i/>
                <w:sz w:val="24"/>
                <w:szCs w:val="24"/>
              </w:rPr>
              <w:t xml:space="preserve">and </w:t>
            </w:r>
            <w:r w:rsidR="00BF58A8" w:rsidRPr="00ED6F05">
              <w:rPr>
                <w:i/>
                <w:sz w:val="24"/>
                <w:szCs w:val="24"/>
              </w:rPr>
              <w:t>role in overseeing technology and managing questions and group activities.)</w:t>
            </w:r>
          </w:p>
        </w:tc>
      </w:tr>
    </w:tbl>
    <w:p w14:paraId="2B037F64" w14:textId="77777777" w:rsidR="007001B7" w:rsidRDefault="007001B7">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F733AB" w:rsidRPr="00B309C1" w14:paraId="5C42896D" w14:textId="77777777" w:rsidTr="00E278C3">
        <w:tc>
          <w:tcPr>
            <w:tcW w:w="1710" w:type="dxa"/>
          </w:tcPr>
          <w:p w14:paraId="403AF160" w14:textId="77777777" w:rsidR="00F733AB" w:rsidRPr="00B309C1" w:rsidRDefault="00AF1B65" w:rsidP="00CB5C24">
            <w:pPr>
              <w:spacing w:line="276" w:lineRule="auto"/>
              <w:rPr>
                <w:rFonts w:asciiTheme="minorHAnsi" w:hAnsiTheme="minorHAnsi" w:cstheme="minorHAnsi"/>
              </w:rPr>
            </w:pPr>
            <w:r>
              <w:rPr>
                <w:rFonts w:asciiTheme="minorHAnsi" w:hAnsiTheme="minorHAnsi" w:cstheme="minorHAnsi"/>
              </w:rPr>
              <w:lastRenderedPageBreak/>
              <w:t>Slide 2</w:t>
            </w:r>
          </w:p>
        </w:tc>
        <w:tc>
          <w:tcPr>
            <w:tcW w:w="8461" w:type="dxa"/>
          </w:tcPr>
          <w:p w14:paraId="304AC5BE" w14:textId="77777777" w:rsidR="00B752C5" w:rsidRDefault="00B752C5" w:rsidP="00CB5C24">
            <w:pPr>
              <w:pStyle w:val="12Images"/>
              <w:spacing w:before="0" w:line="276" w:lineRule="auto"/>
              <w:rPr>
                <w:rFonts w:asciiTheme="minorHAnsi" w:hAnsiTheme="minorHAnsi" w:cstheme="minorHAnsi"/>
              </w:rPr>
            </w:pPr>
          </w:p>
          <w:p w14:paraId="356E1C5A" w14:textId="4E0A043A" w:rsidR="00F733AB" w:rsidRPr="00B309C1" w:rsidRDefault="002C04FB" w:rsidP="008402AB">
            <w:pPr>
              <w:pStyle w:val="12Images"/>
              <w:spacing w:before="0" w:line="276" w:lineRule="auto"/>
              <w:rPr>
                <w:rFonts w:asciiTheme="minorHAnsi" w:hAnsiTheme="minorHAnsi" w:cstheme="minorHAnsi"/>
              </w:rPr>
            </w:pPr>
            <w:r w:rsidRPr="002C04FB">
              <w:drawing>
                <wp:inline distT="0" distB="0" distL="0" distR="0" wp14:anchorId="04E750A8" wp14:editId="390DF335">
                  <wp:extent cx="5235575" cy="2945130"/>
                  <wp:effectExtent l="0" t="0" r="317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5575" cy="2945130"/>
                          </a:xfrm>
                          <a:prstGeom prst="rect">
                            <a:avLst/>
                          </a:prstGeom>
                        </pic:spPr>
                      </pic:pic>
                    </a:graphicData>
                  </a:graphic>
                </wp:inline>
              </w:drawing>
            </w:r>
            <w:r w:rsidR="00626C3E">
              <w:t xml:space="preserve"> </w:t>
            </w:r>
          </w:p>
        </w:tc>
      </w:tr>
      <w:tr w:rsidR="00DE3D1D" w:rsidRPr="00B309C1" w14:paraId="712ABB57" w14:textId="77777777" w:rsidTr="00E278C3">
        <w:tc>
          <w:tcPr>
            <w:tcW w:w="1710" w:type="dxa"/>
          </w:tcPr>
          <w:p w14:paraId="7F9F078A" w14:textId="77777777" w:rsidR="00DE3D1D" w:rsidRPr="00B309C1" w:rsidRDefault="00DE3D1D" w:rsidP="00CB5C24">
            <w:pPr>
              <w:spacing w:line="276" w:lineRule="auto"/>
              <w:rPr>
                <w:rFonts w:asciiTheme="minorHAnsi" w:hAnsiTheme="minorHAnsi" w:cstheme="minorHAnsi"/>
              </w:rPr>
            </w:pPr>
          </w:p>
        </w:tc>
        <w:tc>
          <w:tcPr>
            <w:tcW w:w="8461" w:type="dxa"/>
          </w:tcPr>
          <w:p w14:paraId="09D6869D" w14:textId="77777777" w:rsidR="00502522" w:rsidRPr="00502522" w:rsidRDefault="00502522" w:rsidP="00502522">
            <w:pPr>
              <w:rPr>
                <w:i/>
                <w:sz w:val="24"/>
                <w:szCs w:val="24"/>
                <w:u w:val="single"/>
              </w:rPr>
            </w:pPr>
            <w:r w:rsidRPr="00502522">
              <w:rPr>
                <w:i/>
                <w:sz w:val="24"/>
                <w:szCs w:val="24"/>
                <w:u w:val="single"/>
              </w:rPr>
              <w:t>Producer says:</w:t>
            </w:r>
          </w:p>
          <w:p w14:paraId="4BCCA301" w14:textId="77777777" w:rsidR="00AC4FBF" w:rsidRDefault="00DE3D1D" w:rsidP="00DE3D1D">
            <w:r w:rsidRPr="00DE3D1D">
              <w:t xml:space="preserve">Before we get started, let’s review </w:t>
            </w:r>
            <w:r w:rsidR="00BF58A8">
              <w:t xml:space="preserve">some virtual </w:t>
            </w:r>
            <w:r w:rsidRPr="00DE3D1D">
              <w:t xml:space="preserve">housekeeping details </w:t>
            </w:r>
            <w:r w:rsidR="00BF58A8">
              <w:t xml:space="preserve">to be </w:t>
            </w:r>
            <w:r w:rsidRPr="00DE3D1D">
              <w:t xml:space="preserve">sure we’re familiar with the </w:t>
            </w:r>
            <w:r w:rsidR="00BF58A8">
              <w:t xml:space="preserve">technology </w:t>
            </w:r>
            <w:r w:rsidRPr="00DE3D1D">
              <w:t>features we’ll be using to communicate</w:t>
            </w:r>
            <w:r w:rsidR="0073262F">
              <w:t xml:space="preserve"> with each other</w:t>
            </w:r>
            <w:r>
              <w:t>.</w:t>
            </w:r>
          </w:p>
          <w:p w14:paraId="0496455E" w14:textId="26DD7F40" w:rsidR="00BF58A8" w:rsidRPr="008A004D" w:rsidRDefault="00AC4FBF" w:rsidP="00A64382">
            <w:r w:rsidRPr="00AC4FBF">
              <w:rPr>
                <w:bCs/>
              </w:rPr>
              <w:t>Some of you</w:t>
            </w:r>
            <w:r>
              <w:rPr>
                <w:b/>
                <w:bCs/>
              </w:rPr>
              <w:t xml:space="preserve"> </w:t>
            </w:r>
            <w:r w:rsidR="00BF58A8" w:rsidRPr="008A004D">
              <w:t xml:space="preserve">may be more familiar than others navigating through a virtual learning course.  </w:t>
            </w:r>
            <w:r w:rsidR="000504E1">
              <w:t>So,</w:t>
            </w:r>
            <w:r>
              <w:t xml:space="preserve"> we will briefly review </w:t>
            </w:r>
            <w:r w:rsidR="00BF58A8" w:rsidRPr="008A004D">
              <w:t>the various funct</w:t>
            </w:r>
            <w:r w:rsidR="00A64382">
              <w:t>ions of the virtual environment:</w:t>
            </w:r>
          </w:p>
          <w:p w14:paraId="13EFDF1F" w14:textId="77777777" w:rsidR="00BF58A8" w:rsidRPr="00A64382" w:rsidRDefault="00BF58A8" w:rsidP="0090369A">
            <w:pPr>
              <w:pStyle w:val="ListParagraph"/>
              <w:numPr>
                <w:ilvl w:val="0"/>
                <w:numId w:val="3"/>
              </w:numPr>
            </w:pPr>
            <w:r w:rsidRPr="00A64382">
              <w:rPr>
                <w:b/>
                <w:bCs/>
              </w:rPr>
              <w:t>Video Camera:</w:t>
            </w:r>
            <w:r w:rsidRPr="00A64382">
              <w:t xml:space="preserve"> Find the camera icon; when you do, please turn </w:t>
            </w:r>
            <w:r w:rsidR="005478C3">
              <w:t>the camera</w:t>
            </w:r>
            <w:r w:rsidRPr="00A64382">
              <w:t xml:space="preserve"> off and on.  </w:t>
            </w:r>
            <w:r w:rsidR="006A379F">
              <w:t xml:space="preserve">During the </w:t>
            </w:r>
            <w:r w:rsidR="00A37730">
              <w:t>session, please keep</w:t>
            </w:r>
            <w:r w:rsidRPr="00A64382">
              <w:t xml:space="preserve"> the video camera on </w:t>
            </w:r>
            <w:r w:rsidR="00AC4FBF">
              <w:t>since</w:t>
            </w:r>
            <w:r w:rsidRPr="00A64382">
              <w:t xml:space="preserve"> this is an interactive course.</w:t>
            </w:r>
          </w:p>
          <w:p w14:paraId="744F7609" w14:textId="77777777" w:rsidR="00BF58A8" w:rsidRPr="00A64382" w:rsidRDefault="00BF58A8" w:rsidP="0090369A">
            <w:pPr>
              <w:pStyle w:val="ListParagraph"/>
              <w:numPr>
                <w:ilvl w:val="0"/>
                <w:numId w:val="3"/>
              </w:numPr>
            </w:pPr>
            <w:r w:rsidRPr="00A64382">
              <w:rPr>
                <w:b/>
                <w:bCs/>
              </w:rPr>
              <w:lastRenderedPageBreak/>
              <w:t>Mute/Unmute:</w:t>
            </w:r>
            <w:r w:rsidRPr="00A64382">
              <w:t xml:space="preserve"> </w:t>
            </w:r>
            <w:r w:rsidR="00AC4FBF">
              <w:t>Now, p</w:t>
            </w:r>
            <w:r w:rsidRPr="00A64382">
              <w:t xml:space="preserve">lease locate the </w:t>
            </w:r>
            <w:r w:rsidR="00A64382" w:rsidRPr="00A64382">
              <w:t xml:space="preserve">microphone. When you do, </w:t>
            </w:r>
            <w:r w:rsidRPr="00A64382">
              <w:t>practice muting and unmuting yourself.</w:t>
            </w:r>
          </w:p>
          <w:p w14:paraId="277025F1" w14:textId="77777777" w:rsidR="00BF58A8" w:rsidRPr="00A64382" w:rsidRDefault="00BF58A8" w:rsidP="0090369A">
            <w:pPr>
              <w:pStyle w:val="ListParagraph"/>
              <w:numPr>
                <w:ilvl w:val="0"/>
                <w:numId w:val="3"/>
              </w:numPr>
            </w:pPr>
            <w:r w:rsidRPr="00A64382">
              <w:rPr>
                <w:b/>
                <w:bCs/>
              </w:rPr>
              <w:t>Chat box:</w:t>
            </w:r>
            <w:r w:rsidR="00AC4FBF">
              <w:t xml:space="preserve"> Find the chat icon. We will be </w:t>
            </w:r>
            <w:r w:rsidRPr="00A64382">
              <w:t xml:space="preserve">using the chat function </w:t>
            </w:r>
            <w:r w:rsidR="00AC4FBF">
              <w:t>to communicate th</w:t>
            </w:r>
            <w:r w:rsidRPr="00A64382">
              <w:t xml:space="preserve">roughout the </w:t>
            </w:r>
            <w:r w:rsidR="00AC4FBF">
              <w:t>session.</w:t>
            </w:r>
            <w:r w:rsidRPr="00A64382">
              <w:t xml:space="preserve"> </w:t>
            </w:r>
          </w:p>
          <w:p w14:paraId="146C4CF8" w14:textId="77777777" w:rsidR="00BF58A8" w:rsidRPr="00A64382" w:rsidRDefault="006A379F" w:rsidP="0090369A">
            <w:pPr>
              <w:pStyle w:val="ListParagraph"/>
              <w:numPr>
                <w:ilvl w:val="0"/>
                <w:numId w:val="3"/>
              </w:numPr>
            </w:pPr>
            <w:r>
              <w:rPr>
                <w:b/>
                <w:bCs/>
              </w:rPr>
              <w:t>Emoji</w:t>
            </w:r>
            <w:r w:rsidR="00BF58A8" w:rsidRPr="00A64382">
              <w:rPr>
                <w:b/>
                <w:bCs/>
              </w:rPr>
              <w:t xml:space="preserve"> and Icons</w:t>
            </w:r>
            <w:r w:rsidR="00BF58A8" w:rsidRPr="00A64382">
              <w:t>: These differ within the different virtual platforms</w:t>
            </w:r>
          </w:p>
          <w:p w14:paraId="19D18556" w14:textId="41089ACC" w:rsidR="00AC4FBF" w:rsidRPr="008A004D" w:rsidRDefault="00AC4FBF" w:rsidP="00AC4FBF">
            <w:r>
              <w:t>T</w:t>
            </w:r>
            <w:r w:rsidR="00BF58A8" w:rsidRPr="00A64382">
              <w:t xml:space="preserve">here will be </w:t>
            </w:r>
            <w:r w:rsidR="005478C3">
              <w:t xml:space="preserve">a </w:t>
            </w:r>
            <w:r w:rsidR="00C9527E">
              <w:t>ten</w:t>
            </w:r>
            <w:r w:rsidR="005478C3">
              <w:t>-minute</w:t>
            </w:r>
            <w:r w:rsidR="00BF58A8" w:rsidRPr="00A64382">
              <w:t xml:space="preserve"> break </w:t>
            </w:r>
            <w:r w:rsidR="005478C3">
              <w:t xml:space="preserve">approximately </w:t>
            </w:r>
            <w:r w:rsidR="004741EF">
              <w:t xml:space="preserve">60 </w:t>
            </w:r>
            <w:r w:rsidR="005478C3">
              <w:t xml:space="preserve">minutes into the </w:t>
            </w:r>
            <w:r w:rsidR="00BF58A8" w:rsidRPr="00A64382">
              <w:t>training</w:t>
            </w:r>
            <w:r>
              <w:t>. And while participants are expected to attend the entire trai</w:t>
            </w:r>
            <w:r w:rsidR="006A379F">
              <w:t xml:space="preserve">ning, if you need to step </w:t>
            </w:r>
            <w:r w:rsidR="000504E1">
              <w:t>away,</w:t>
            </w:r>
            <w:r w:rsidR="006A379F">
              <w:t xml:space="preserve"> </w:t>
            </w:r>
            <w:r>
              <w:t xml:space="preserve">please </w:t>
            </w:r>
            <w:r w:rsidR="006A379F">
              <w:t>let the facilitator know by private chat</w:t>
            </w:r>
            <w:r>
              <w:t>.</w:t>
            </w:r>
            <w:r w:rsidR="00BF58A8" w:rsidRPr="00A64382">
              <w:t xml:space="preserve"> </w:t>
            </w:r>
          </w:p>
          <w:p w14:paraId="15F4F369" w14:textId="77777777" w:rsidR="00BF58A8" w:rsidRDefault="008D26F0" w:rsidP="008D26F0">
            <w:pPr>
              <w:rPr>
                <w:rFonts w:asciiTheme="minorHAnsi" w:hAnsiTheme="minorHAnsi" w:cstheme="minorHAnsi"/>
              </w:rPr>
            </w:pPr>
            <w:r>
              <w:rPr>
                <w:bCs/>
              </w:rPr>
              <w:t>And just a word about</w:t>
            </w:r>
            <w:r w:rsidR="00BF58A8" w:rsidRPr="008A004D">
              <w:t xml:space="preserve"> technical glitches</w:t>
            </w:r>
            <w:r w:rsidR="006A379F">
              <w:t xml:space="preserve">.  They are inevitable - </w:t>
            </w:r>
            <w:r>
              <w:t xml:space="preserve">on our end and your end!  So please be patient and forgiving as we all navigate this virtual platform together. </w:t>
            </w:r>
            <w:r w:rsidR="00BF58A8" w:rsidRPr="008A004D">
              <w:t xml:space="preserve"> </w:t>
            </w:r>
          </w:p>
        </w:tc>
      </w:tr>
      <w:tr w:rsidR="00AA2D7B" w:rsidRPr="00B309C1" w14:paraId="3386A15A" w14:textId="77777777" w:rsidTr="00E278C3">
        <w:tc>
          <w:tcPr>
            <w:tcW w:w="1710" w:type="dxa"/>
          </w:tcPr>
          <w:p w14:paraId="0F61DB4A" w14:textId="77777777" w:rsidR="00AA2D7B" w:rsidRDefault="0073262F" w:rsidP="00CB5C24">
            <w:pPr>
              <w:spacing w:line="276" w:lineRule="auto"/>
              <w:rPr>
                <w:rFonts w:asciiTheme="minorHAnsi" w:hAnsiTheme="minorHAnsi" w:cstheme="minorHAnsi"/>
              </w:rPr>
            </w:pPr>
            <w:r>
              <w:rPr>
                <w:rFonts w:asciiTheme="minorHAnsi" w:hAnsiTheme="minorHAnsi" w:cstheme="minorHAnsi"/>
              </w:rPr>
              <w:lastRenderedPageBreak/>
              <w:t xml:space="preserve">Slide </w:t>
            </w:r>
            <w:r w:rsidR="00A64382">
              <w:rPr>
                <w:rFonts w:asciiTheme="minorHAnsi" w:hAnsiTheme="minorHAnsi" w:cstheme="minorHAnsi"/>
              </w:rPr>
              <w:t>3</w:t>
            </w:r>
          </w:p>
        </w:tc>
        <w:tc>
          <w:tcPr>
            <w:tcW w:w="8461" w:type="dxa"/>
          </w:tcPr>
          <w:p w14:paraId="382661E7" w14:textId="24D2C8D9" w:rsidR="00AA2D7B" w:rsidRDefault="00EF74E3" w:rsidP="0073262F">
            <w:pPr>
              <w:jc w:val="center"/>
            </w:pPr>
            <w:r>
              <w:rPr>
                <w:noProof/>
              </w:rPr>
              <w:drawing>
                <wp:inline distT="0" distB="0" distL="0" distR="0" wp14:anchorId="4138CF44" wp14:editId="6A3F5D89">
                  <wp:extent cx="5267960" cy="2962919"/>
                  <wp:effectExtent l="0" t="0" r="889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1" cy="2978634"/>
                          </a:xfrm>
                          <a:prstGeom prst="rect">
                            <a:avLst/>
                          </a:prstGeom>
                          <a:noFill/>
                        </pic:spPr>
                      </pic:pic>
                    </a:graphicData>
                  </a:graphic>
                </wp:inline>
              </w:drawing>
            </w:r>
          </w:p>
        </w:tc>
      </w:tr>
      <w:tr w:rsidR="00AA2D7B" w:rsidRPr="00B309C1" w14:paraId="21A3E730" w14:textId="77777777" w:rsidTr="00E278C3">
        <w:tc>
          <w:tcPr>
            <w:tcW w:w="1710" w:type="dxa"/>
          </w:tcPr>
          <w:p w14:paraId="4EE8C9A5" w14:textId="77777777" w:rsidR="00AA2D7B" w:rsidRDefault="00AA2D7B" w:rsidP="0073262F">
            <w:pPr>
              <w:spacing w:line="276" w:lineRule="auto"/>
              <w:rPr>
                <w:rFonts w:asciiTheme="minorHAnsi" w:hAnsiTheme="minorHAnsi" w:cstheme="minorHAnsi"/>
              </w:rPr>
            </w:pPr>
          </w:p>
        </w:tc>
        <w:tc>
          <w:tcPr>
            <w:tcW w:w="8461" w:type="dxa"/>
          </w:tcPr>
          <w:p w14:paraId="705F3103" w14:textId="77777777" w:rsidR="00502522" w:rsidRPr="00502522" w:rsidRDefault="00502522" w:rsidP="00502522">
            <w:pPr>
              <w:rPr>
                <w:i/>
                <w:sz w:val="24"/>
                <w:szCs w:val="24"/>
                <w:u w:val="single"/>
              </w:rPr>
            </w:pPr>
            <w:r w:rsidRPr="00502522">
              <w:rPr>
                <w:i/>
                <w:sz w:val="24"/>
                <w:szCs w:val="24"/>
                <w:u w:val="single"/>
              </w:rPr>
              <w:t>Producer says:</w:t>
            </w:r>
          </w:p>
          <w:p w14:paraId="52B72EDF" w14:textId="77777777" w:rsidR="00F26BB8" w:rsidRDefault="006A379F" w:rsidP="007F055D">
            <w:r>
              <w:t xml:space="preserve">Now, </w:t>
            </w:r>
            <w:r w:rsidR="00751F42">
              <w:t xml:space="preserve">let me </w:t>
            </w:r>
            <w:r w:rsidR="00AA2D7B">
              <w:t xml:space="preserve">introduce our facilitator for today’s session.  (Introduces </w:t>
            </w:r>
            <w:r w:rsidR="00335B82">
              <w:t>name and affiliation</w:t>
            </w:r>
            <w:r w:rsidR="00AA2D7B">
              <w:t xml:space="preserve">.) </w:t>
            </w:r>
          </w:p>
          <w:p w14:paraId="588E0A82" w14:textId="555C28F1" w:rsidR="00514CD4" w:rsidRPr="00502522" w:rsidRDefault="00514CD4" w:rsidP="00514CD4">
            <w:pPr>
              <w:rPr>
                <w:i/>
                <w:sz w:val="24"/>
                <w:szCs w:val="24"/>
                <w:u w:val="single"/>
              </w:rPr>
            </w:pPr>
            <w:r w:rsidRPr="00502522">
              <w:rPr>
                <w:i/>
                <w:sz w:val="24"/>
                <w:szCs w:val="24"/>
                <w:u w:val="single"/>
              </w:rPr>
              <w:t>Facilitator</w:t>
            </w:r>
            <w:r w:rsidR="00502522" w:rsidRPr="00502522">
              <w:rPr>
                <w:i/>
                <w:sz w:val="24"/>
                <w:szCs w:val="24"/>
                <w:u w:val="single"/>
              </w:rPr>
              <w:t xml:space="preserve"> says</w:t>
            </w:r>
            <w:r w:rsidRPr="00502522">
              <w:rPr>
                <w:i/>
                <w:sz w:val="24"/>
                <w:szCs w:val="24"/>
                <w:u w:val="single"/>
              </w:rPr>
              <w:t xml:space="preserve">: </w:t>
            </w:r>
          </w:p>
          <w:p w14:paraId="5C3613D6" w14:textId="43CB08A4" w:rsidR="00514CD4" w:rsidRDefault="00514CD4" w:rsidP="00514CD4">
            <w:pPr>
              <w:rPr>
                <w:rFonts w:asciiTheme="minorHAnsi" w:hAnsiTheme="minorHAnsi" w:cstheme="minorHAnsi"/>
              </w:rPr>
            </w:pPr>
            <w:r>
              <w:t xml:space="preserve">Thank you! I’m very pleased to join you all to facilitate this training on </w:t>
            </w:r>
            <w:r w:rsidRPr="00B852A9">
              <w:rPr>
                <w:i/>
              </w:rPr>
              <w:t xml:space="preserve">Supervising </w:t>
            </w:r>
            <w:r w:rsidR="00080D52">
              <w:rPr>
                <w:i/>
              </w:rPr>
              <w:t xml:space="preserve">APS Investigations </w:t>
            </w:r>
            <w:r w:rsidR="006B5A2C">
              <w:rPr>
                <w:i/>
              </w:rPr>
              <w:t xml:space="preserve">Involving </w:t>
            </w:r>
            <w:r w:rsidR="00080D52">
              <w:rPr>
                <w:i/>
              </w:rPr>
              <w:t>Transnational Financial Fraud</w:t>
            </w:r>
            <w:r w:rsidR="00046768">
              <w:rPr>
                <w:i/>
              </w:rPr>
              <w:t xml:space="preserve">. </w:t>
            </w:r>
            <w:proofErr w:type="gramStart"/>
            <w:r w:rsidRPr="008D26F0">
              <w:rPr>
                <w:i/>
                <w:sz w:val="24"/>
                <w:szCs w:val="24"/>
              </w:rPr>
              <w:t>(</w:t>
            </w:r>
            <w:proofErr w:type="gramEnd"/>
            <w:r w:rsidRPr="008D26F0">
              <w:rPr>
                <w:i/>
                <w:sz w:val="24"/>
                <w:szCs w:val="24"/>
              </w:rPr>
              <w:t xml:space="preserve">May want to add a little more about </w:t>
            </w:r>
            <w:r>
              <w:rPr>
                <w:i/>
                <w:sz w:val="24"/>
                <w:szCs w:val="24"/>
              </w:rPr>
              <w:t xml:space="preserve">own </w:t>
            </w:r>
            <w:r w:rsidRPr="008D26F0">
              <w:rPr>
                <w:i/>
                <w:sz w:val="24"/>
                <w:szCs w:val="24"/>
              </w:rPr>
              <w:t>professional background.)</w:t>
            </w:r>
            <w:r>
              <w:t xml:space="preserve"> </w:t>
            </w:r>
          </w:p>
        </w:tc>
      </w:tr>
    </w:tbl>
    <w:p w14:paraId="27E8EC3D" w14:textId="77777777" w:rsidR="002A2FCC" w:rsidRDefault="002A2FCC">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A2FCC" w:rsidRPr="00B309C1" w14:paraId="34B487D1" w14:textId="77777777" w:rsidTr="00E278C3">
        <w:tc>
          <w:tcPr>
            <w:tcW w:w="1710" w:type="dxa"/>
          </w:tcPr>
          <w:p w14:paraId="2DBBA4CC" w14:textId="77777777" w:rsidR="002A2FCC" w:rsidRDefault="002A2FCC" w:rsidP="0073262F">
            <w:pPr>
              <w:spacing w:line="276" w:lineRule="auto"/>
              <w:rPr>
                <w:rFonts w:asciiTheme="minorHAnsi" w:hAnsiTheme="minorHAnsi" w:cstheme="minorHAnsi"/>
              </w:rPr>
            </w:pPr>
          </w:p>
        </w:tc>
        <w:tc>
          <w:tcPr>
            <w:tcW w:w="8461" w:type="dxa"/>
          </w:tcPr>
          <w:p w14:paraId="12ADE846" w14:textId="1E03B23C" w:rsidR="002A2FCC" w:rsidRPr="002A2FCC" w:rsidRDefault="00080D52" w:rsidP="007F055D">
            <w:pPr>
              <w:rPr>
                <w:b/>
              </w:rPr>
            </w:pPr>
            <w:r>
              <w:rPr>
                <w:b/>
              </w:rPr>
              <w:t xml:space="preserve">Section One: </w:t>
            </w:r>
            <w:r w:rsidR="00BD1B77">
              <w:rPr>
                <w:b/>
              </w:rPr>
              <w:t>Introduction to</w:t>
            </w:r>
            <w:r>
              <w:rPr>
                <w:b/>
              </w:rPr>
              <w:t xml:space="preserve"> Transnational Financial Fraud</w:t>
            </w:r>
            <w:r w:rsidR="008402AB">
              <w:rPr>
                <w:b/>
              </w:rPr>
              <w:t xml:space="preserve"> Crimes</w:t>
            </w:r>
            <w:r>
              <w:rPr>
                <w:b/>
              </w:rPr>
              <w:t xml:space="preserve"> </w:t>
            </w:r>
          </w:p>
        </w:tc>
      </w:tr>
      <w:tr w:rsidR="00BC0AA4" w:rsidRPr="00B309C1" w14:paraId="62B35B32" w14:textId="77777777" w:rsidTr="00E278C3">
        <w:tc>
          <w:tcPr>
            <w:tcW w:w="1710" w:type="dxa"/>
          </w:tcPr>
          <w:p w14:paraId="0CCB3438" w14:textId="77777777" w:rsidR="00BC0AA4" w:rsidRDefault="00BC0AA4" w:rsidP="0073262F">
            <w:pPr>
              <w:spacing w:line="276" w:lineRule="auto"/>
              <w:rPr>
                <w:rFonts w:asciiTheme="minorHAnsi" w:hAnsiTheme="minorHAnsi" w:cstheme="minorHAnsi"/>
              </w:rPr>
            </w:pPr>
            <w:r>
              <w:rPr>
                <w:rFonts w:asciiTheme="minorHAnsi" w:hAnsiTheme="minorHAnsi" w:cstheme="minorHAnsi"/>
              </w:rPr>
              <w:t xml:space="preserve">Slide </w:t>
            </w:r>
            <w:r w:rsidR="002C04FB">
              <w:rPr>
                <w:rFonts w:asciiTheme="minorHAnsi" w:hAnsiTheme="minorHAnsi" w:cstheme="minorHAnsi"/>
              </w:rPr>
              <w:t>4</w:t>
            </w:r>
          </w:p>
          <w:p w14:paraId="6A9F1345" w14:textId="77777777" w:rsidR="007F055D" w:rsidRDefault="007F055D" w:rsidP="0073262F">
            <w:pPr>
              <w:spacing w:line="276" w:lineRule="auto"/>
              <w:rPr>
                <w:rFonts w:asciiTheme="minorHAnsi" w:hAnsiTheme="minorHAnsi" w:cstheme="minorHAnsi"/>
              </w:rPr>
            </w:pPr>
          </w:p>
        </w:tc>
        <w:tc>
          <w:tcPr>
            <w:tcW w:w="8461" w:type="dxa"/>
          </w:tcPr>
          <w:p w14:paraId="73B3307B" w14:textId="62EB8C60" w:rsidR="007F055D" w:rsidRDefault="00EF74E3" w:rsidP="00BC0AA4">
            <w:pPr>
              <w:jc w:val="center"/>
            </w:pPr>
            <w:r>
              <w:rPr>
                <w:noProof/>
              </w:rPr>
              <w:drawing>
                <wp:inline distT="0" distB="0" distL="0" distR="0" wp14:anchorId="20D81D2D" wp14:editId="61E32AA5">
                  <wp:extent cx="5248910" cy="2952204"/>
                  <wp:effectExtent l="0" t="0" r="889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693" cy="2969518"/>
                          </a:xfrm>
                          <a:prstGeom prst="rect">
                            <a:avLst/>
                          </a:prstGeom>
                          <a:noFill/>
                        </pic:spPr>
                      </pic:pic>
                    </a:graphicData>
                  </a:graphic>
                </wp:inline>
              </w:drawing>
            </w:r>
          </w:p>
          <w:p w14:paraId="74E3D01A" w14:textId="77777777" w:rsidR="00C54F78" w:rsidRDefault="00C54F78" w:rsidP="00BC0AA4">
            <w:pPr>
              <w:jc w:val="center"/>
            </w:pPr>
          </w:p>
        </w:tc>
      </w:tr>
      <w:tr w:rsidR="0073262F" w:rsidRPr="00B309C1" w14:paraId="61058666" w14:textId="77777777" w:rsidTr="00E278C3">
        <w:tc>
          <w:tcPr>
            <w:tcW w:w="1710" w:type="dxa"/>
          </w:tcPr>
          <w:p w14:paraId="15BE80C8" w14:textId="77777777" w:rsidR="0073262F" w:rsidRDefault="0073262F" w:rsidP="0073262F">
            <w:pPr>
              <w:spacing w:line="276" w:lineRule="auto"/>
              <w:rPr>
                <w:rFonts w:asciiTheme="minorHAnsi" w:hAnsiTheme="minorHAnsi" w:cstheme="minorHAnsi"/>
              </w:rPr>
            </w:pPr>
          </w:p>
        </w:tc>
        <w:tc>
          <w:tcPr>
            <w:tcW w:w="8461" w:type="dxa"/>
          </w:tcPr>
          <w:p w14:paraId="6479E1F5" w14:textId="788A873A" w:rsidR="00502522" w:rsidRPr="00502522" w:rsidRDefault="00502522" w:rsidP="00502522">
            <w:pPr>
              <w:rPr>
                <w:i/>
                <w:sz w:val="24"/>
                <w:szCs w:val="24"/>
                <w:u w:val="single"/>
              </w:rPr>
            </w:pPr>
            <w:r w:rsidRPr="00502522">
              <w:rPr>
                <w:i/>
                <w:sz w:val="24"/>
                <w:szCs w:val="24"/>
                <w:u w:val="single"/>
              </w:rPr>
              <w:t xml:space="preserve">Facilitator </w:t>
            </w:r>
            <w:r w:rsidR="008402AB">
              <w:rPr>
                <w:i/>
                <w:sz w:val="24"/>
                <w:szCs w:val="24"/>
                <w:u w:val="single"/>
              </w:rPr>
              <w:t>asks</w:t>
            </w:r>
            <w:r w:rsidRPr="00502522">
              <w:rPr>
                <w:i/>
                <w:sz w:val="24"/>
                <w:szCs w:val="24"/>
                <w:u w:val="single"/>
              </w:rPr>
              <w:t xml:space="preserve">: </w:t>
            </w:r>
          </w:p>
          <w:p w14:paraId="485F368C" w14:textId="6AF3F5F9" w:rsidR="008662E3" w:rsidRDefault="000504E1" w:rsidP="00D25F58">
            <w:pPr>
              <w:rPr>
                <w:szCs w:val="28"/>
              </w:rPr>
            </w:pPr>
            <w:r>
              <w:rPr>
                <w:szCs w:val="28"/>
              </w:rPr>
              <w:t>So,</w:t>
            </w:r>
            <w:r w:rsidR="00240BE5">
              <w:rPr>
                <w:szCs w:val="28"/>
              </w:rPr>
              <w:t xml:space="preserve"> </w:t>
            </w:r>
            <w:r w:rsidR="00A23DFE">
              <w:rPr>
                <w:szCs w:val="28"/>
              </w:rPr>
              <w:t xml:space="preserve">let’s start with what </w:t>
            </w:r>
            <w:r w:rsidR="00240BE5">
              <w:rPr>
                <w:szCs w:val="28"/>
              </w:rPr>
              <w:t xml:space="preserve">we mean by “transnational </w:t>
            </w:r>
            <w:r w:rsidR="00AB6A50">
              <w:rPr>
                <w:szCs w:val="28"/>
              </w:rPr>
              <w:t xml:space="preserve">financial </w:t>
            </w:r>
            <w:r w:rsidR="00A23DFE">
              <w:rPr>
                <w:szCs w:val="28"/>
              </w:rPr>
              <w:t>fraud.</w:t>
            </w:r>
            <w:r w:rsidR="00240BE5">
              <w:rPr>
                <w:szCs w:val="28"/>
              </w:rPr>
              <w:t xml:space="preserve">” </w:t>
            </w:r>
            <w:r w:rsidR="00014EE6">
              <w:rPr>
                <w:szCs w:val="28"/>
              </w:rPr>
              <w:t xml:space="preserve">The title sounds </w:t>
            </w:r>
            <w:r w:rsidR="00637390">
              <w:rPr>
                <w:szCs w:val="28"/>
              </w:rPr>
              <w:t>complex. But what we wil</w:t>
            </w:r>
            <w:r w:rsidR="008662E3">
              <w:rPr>
                <w:szCs w:val="28"/>
              </w:rPr>
              <w:t xml:space="preserve">l be focusing on </w:t>
            </w:r>
            <w:r w:rsidR="00F97C3D">
              <w:rPr>
                <w:szCs w:val="28"/>
              </w:rPr>
              <w:t xml:space="preserve">is </w:t>
            </w:r>
            <w:r w:rsidR="008F5C48">
              <w:rPr>
                <w:szCs w:val="28"/>
              </w:rPr>
              <w:t>a form</w:t>
            </w:r>
            <w:r w:rsidR="008662E3">
              <w:rPr>
                <w:szCs w:val="28"/>
              </w:rPr>
              <w:t xml:space="preserve"> of </w:t>
            </w:r>
            <w:r w:rsidR="00046768">
              <w:rPr>
                <w:szCs w:val="28"/>
              </w:rPr>
              <w:t xml:space="preserve">criminal </w:t>
            </w:r>
            <w:r w:rsidR="008662E3">
              <w:rPr>
                <w:szCs w:val="28"/>
              </w:rPr>
              <w:t>financial exploitation you are a</w:t>
            </w:r>
            <w:r w:rsidR="00637390">
              <w:rPr>
                <w:szCs w:val="28"/>
              </w:rPr>
              <w:t>l</w:t>
            </w:r>
            <w:r w:rsidR="006E7FF2">
              <w:rPr>
                <w:szCs w:val="28"/>
              </w:rPr>
              <w:t xml:space="preserve">ready familiar with – one that </w:t>
            </w:r>
            <w:r w:rsidR="00046768">
              <w:rPr>
                <w:szCs w:val="28"/>
              </w:rPr>
              <w:t xml:space="preserve">has been </w:t>
            </w:r>
            <w:r w:rsidR="008662E3">
              <w:rPr>
                <w:szCs w:val="28"/>
              </w:rPr>
              <w:t xml:space="preserve">more commonly referred to as </w:t>
            </w:r>
            <w:r w:rsidR="00687BC0">
              <w:rPr>
                <w:szCs w:val="28"/>
              </w:rPr>
              <w:t>“</w:t>
            </w:r>
            <w:r w:rsidR="00046768">
              <w:rPr>
                <w:szCs w:val="28"/>
              </w:rPr>
              <w:t>s</w:t>
            </w:r>
            <w:r w:rsidR="00687BC0">
              <w:rPr>
                <w:szCs w:val="28"/>
              </w:rPr>
              <w:t>cam</w:t>
            </w:r>
            <w:r w:rsidR="00A30C8C">
              <w:rPr>
                <w:szCs w:val="28"/>
              </w:rPr>
              <w:t>s</w:t>
            </w:r>
            <w:r w:rsidR="008662E3">
              <w:rPr>
                <w:szCs w:val="28"/>
              </w:rPr>
              <w:t xml:space="preserve">.”  </w:t>
            </w:r>
          </w:p>
          <w:p w14:paraId="105FDAAD" w14:textId="77777777" w:rsidR="00637390" w:rsidRDefault="00637390" w:rsidP="00D25F58">
            <w:pPr>
              <w:rPr>
                <w:szCs w:val="28"/>
              </w:rPr>
            </w:pPr>
          </w:p>
          <w:p w14:paraId="63BCCC5F" w14:textId="27032A6B" w:rsidR="005506ED" w:rsidRDefault="008662E3" w:rsidP="008662E3">
            <w:pPr>
              <w:rPr>
                <w:szCs w:val="28"/>
              </w:rPr>
            </w:pPr>
            <w:r>
              <w:rPr>
                <w:szCs w:val="28"/>
              </w:rPr>
              <w:t xml:space="preserve"> </w:t>
            </w:r>
            <w:r w:rsidR="00BB7B20">
              <w:rPr>
                <w:szCs w:val="28"/>
              </w:rPr>
              <w:t>W</w:t>
            </w:r>
            <w:r>
              <w:rPr>
                <w:szCs w:val="28"/>
              </w:rPr>
              <w:t xml:space="preserve">hy the change </w:t>
            </w:r>
            <w:r w:rsidR="006E7FF2">
              <w:rPr>
                <w:szCs w:val="28"/>
              </w:rPr>
              <w:t xml:space="preserve">in </w:t>
            </w:r>
            <w:r>
              <w:rPr>
                <w:szCs w:val="28"/>
              </w:rPr>
              <w:t xml:space="preserve">the way we label these crimes?  </w:t>
            </w:r>
          </w:p>
          <w:p w14:paraId="5CF93473" w14:textId="77777777" w:rsidR="005506ED" w:rsidRDefault="005506ED" w:rsidP="008662E3">
            <w:pPr>
              <w:rPr>
                <w:szCs w:val="28"/>
              </w:rPr>
            </w:pPr>
          </w:p>
          <w:p w14:paraId="3B216050" w14:textId="77777777" w:rsidR="00277784" w:rsidRDefault="00A30C8C" w:rsidP="00277784">
            <w:pPr>
              <w:pStyle w:val="11SectionBullet"/>
            </w:pPr>
            <w:r>
              <w:t xml:space="preserve">One reason is </w:t>
            </w:r>
            <w:r w:rsidR="006E7FF2">
              <w:t xml:space="preserve">the </w:t>
            </w:r>
            <w:r w:rsidR="006E7FF2" w:rsidRPr="00014EE6">
              <w:rPr>
                <w:b/>
              </w:rPr>
              <w:t>global nature</w:t>
            </w:r>
            <w:r w:rsidR="006E7FF2">
              <w:t xml:space="preserve"> of the crimes. Criminal perpetrators </w:t>
            </w:r>
            <w:r w:rsidR="00687BC0">
              <w:t xml:space="preserve">are </w:t>
            </w:r>
            <w:r w:rsidR="006E7FF2">
              <w:t xml:space="preserve">continuously </w:t>
            </w:r>
            <w:r w:rsidR="00687BC0">
              <w:t xml:space="preserve">finding </w:t>
            </w:r>
            <w:r w:rsidR="008662E3" w:rsidRPr="008662E3">
              <w:t>new</w:t>
            </w:r>
            <w:r w:rsidR="00F946F0">
              <w:t xml:space="preserve">, </w:t>
            </w:r>
            <w:r w:rsidR="008662E3" w:rsidRPr="008662E3">
              <w:lastRenderedPageBreak/>
              <w:t xml:space="preserve">timely </w:t>
            </w:r>
            <w:r w:rsidR="00F946F0">
              <w:t xml:space="preserve">and technologically-advanced </w:t>
            </w:r>
            <w:r w:rsidR="008662E3" w:rsidRPr="008662E3">
              <w:t>ways to find and exploit individuals</w:t>
            </w:r>
            <w:r w:rsidR="00F946F0">
              <w:t xml:space="preserve"> –</w:t>
            </w:r>
            <w:r>
              <w:t xml:space="preserve"> f</w:t>
            </w:r>
            <w:r w:rsidR="00F946F0">
              <w:t>rom anywhere in the world</w:t>
            </w:r>
            <w:r w:rsidR="008662E3" w:rsidRPr="008662E3">
              <w:t xml:space="preserve">. </w:t>
            </w:r>
          </w:p>
          <w:p w14:paraId="5F5DF4BF" w14:textId="44A2F86E" w:rsidR="00687BC0" w:rsidRDefault="008662E3" w:rsidP="008662E3">
            <w:pPr>
              <w:rPr>
                <w:szCs w:val="28"/>
              </w:rPr>
            </w:pPr>
            <w:r w:rsidRPr="008662E3">
              <w:rPr>
                <w:szCs w:val="28"/>
              </w:rPr>
              <w:t xml:space="preserve"> </w:t>
            </w:r>
          </w:p>
          <w:p w14:paraId="6AE84D08" w14:textId="6AA110C8" w:rsidR="005506ED" w:rsidRDefault="00A30C8C" w:rsidP="00277784">
            <w:pPr>
              <w:pStyle w:val="11SectionBullet"/>
            </w:pPr>
            <w:r>
              <w:rPr>
                <w:szCs w:val="28"/>
              </w:rPr>
              <w:t xml:space="preserve">A second reason is that these schemes are </w:t>
            </w:r>
            <w:r w:rsidRPr="00014EE6">
              <w:rPr>
                <w:b/>
                <w:szCs w:val="28"/>
              </w:rPr>
              <w:t>serious crimes</w:t>
            </w:r>
            <w:r>
              <w:rPr>
                <w:szCs w:val="28"/>
              </w:rPr>
              <w:t xml:space="preserve"> that are often devastating to </w:t>
            </w:r>
            <w:r w:rsidR="006F633E">
              <w:rPr>
                <w:szCs w:val="28"/>
              </w:rPr>
              <w:t xml:space="preserve">victims. </w:t>
            </w:r>
            <w:r w:rsidR="006F633E">
              <w:t>Terms</w:t>
            </w:r>
            <w:r w:rsidR="00BB7B20">
              <w:t xml:space="preserve"> </w:t>
            </w:r>
            <w:r w:rsidR="008F5C48">
              <w:t>like scams</w:t>
            </w:r>
            <w:r w:rsidR="00BB7B20">
              <w:t>,</w:t>
            </w:r>
            <w:r w:rsidRPr="00E67A47">
              <w:t xml:space="preserve"> </w:t>
            </w:r>
            <w:r w:rsidR="00BB7B20">
              <w:t xml:space="preserve">consumer </w:t>
            </w:r>
            <w:r w:rsidR="008F5C48">
              <w:t xml:space="preserve">fraud, </w:t>
            </w:r>
            <w:r w:rsidR="008F5C48" w:rsidRPr="001E04E7">
              <w:t>victim</w:t>
            </w:r>
            <w:r w:rsidR="00BB7B20" w:rsidRPr="001E04E7">
              <w:t xml:space="preserve"> losses</w:t>
            </w:r>
            <w:r w:rsidR="00BB7B20">
              <w:t>,</w:t>
            </w:r>
            <w:r w:rsidR="00BB7B20" w:rsidRPr="001E04E7">
              <w:t xml:space="preserve"> </w:t>
            </w:r>
            <w:r w:rsidR="00BB7B20">
              <w:t xml:space="preserve">or nonviolent crime are now recognized </w:t>
            </w:r>
            <w:r w:rsidRPr="00E67A47">
              <w:t>as minimizing the nature, extent and significan</w:t>
            </w:r>
            <w:r w:rsidR="00BB7B20">
              <w:t xml:space="preserve">ce of the </w:t>
            </w:r>
            <w:r w:rsidRPr="00E67A47">
              <w:t>damage done</w:t>
            </w:r>
            <w:r w:rsidR="003817C6">
              <w:t>.</w:t>
            </w:r>
            <w:r w:rsidRPr="00E67A47">
              <w:t xml:space="preserve"> </w:t>
            </w:r>
          </w:p>
          <w:p w14:paraId="6CE02E81" w14:textId="77777777" w:rsidR="00BB7B20" w:rsidRDefault="00BB7B20" w:rsidP="005506ED"/>
          <w:p w14:paraId="6F64FBC7" w14:textId="6A8C94F0" w:rsidR="005506ED" w:rsidRDefault="00BB7B20" w:rsidP="00277784">
            <w:pPr>
              <w:pStyle w:val="11SectionBullet"/>
            </w:pPr>
            <w:r>
              <w:t xml:space="preserve">A third reason </w:t>
            </w:r>
            <w:r w:rsidR="00637390">
              <w:t xml:space="preserve">for the change in labeling </w:t>
            </w:r>
            <w:r>
              <w:t xml:space="preserve">is to </w:t>
            </w:r>
            <w:r w:rsidRPr="00014EE6">
              <w:rPr>
                <w:b/>
              </w:rPr>
              <w:t>increase the perception of professional responsibility</w:t>
            </w:r>
            <w:r>
              <w:t xml:space="preserve"> </w:t>
            </w:r>
            <w:r w:rsidR="009B6C0B">
              <w:t xml:space="preserve">among all service providers </w:t>
            </w:r>
            <w:r w:rsidR="00637390">
              <w:t>to</w:t>
            </w:r>
            <w:r>
              <w:t xml:space="preserve"> </w:t>
            </w:r>
            <w:r w:rsidR="006E7FF2">
              <w:t xml:space="preserve">respond to </w:t>
            </w:r>
            <w:r>
              <w:t xml:space="preserve">victims with services and </w:t>
            </w:r>
            <w:r w:rsidR="00046768">
              <w:t>help</w:t>
            </w:r>
            <w:r>
              <w:t xml:space="preserve"> in getting </w:t>
            </w:r>
            <w:r w:rsidR="005506ED" w:rsidRPr="001E04E7">
              <w:t>report</w:t>
            </w:r>
            <w:r>
              <w:t>s</w:t>
            </w:r>
            <w:r w:rsidR="00014EE6">
              <w:t xml:space="preserve"> filed, investigations done, referrals made, and recovery </w:t>
            </w:r>
            <w:r w:rsidR="00046768">
              <w:t>assistance</w:t>
            </w:r>
            <w:r w:rsidR="00014EE6">
              <w:t xml:space="preserve"> for victims provided. </w:t>
            </w:r>
            <w:r>
              <w:t xml:space="preserve">  </w:t>
            </w:r>
          </w:p>
          <w:p w14:paraId="101BF74F" w14:textId="77777777" w:rsidR="003817C6" w:rsidRDefault="003817C6" w:rsidP="008662E3"/>
          <w:p w14:paraId="1BEB4879" w14:textId="21AC7720" w:rsidR="008662E3" w:rsidRDefault="003817C6" w:rsidP="008662E3">
            <w:pPr>
              <w:rPr>
                <w:szCs w:val="28"/>
              </w:rPr>
            </w:pPr>
            <w:r>
              <w:t xml:space="preserve">Transnational financial fraud crimes </w:t>
            </w:r>
            <w:r w:rsidR="00687BC0">
              <w:rPr>
                <w:szCs w:val="28"/>
              </w:rPr>
              <w:t xml:space="preserve">are a </w:t>
            </w:r>
            <w:r w:rsidR="00F946F0">
              <w:rPr>
                <w:szCs w:val="28"/>
              </w:rPr>
              <w:t>growing danger</w:t>
            </w:r>
            <w:r w:rsidR="009215BB">
              <w:rPr>
                <w:szCs w:val="28"/>
              </w:rPr>
              <w:t xml:space="preserve"> to all of us and </w:t>
            </w:r>
            <w:r w:rsidR="00F946F0">
              <w:rPr>
                <w:szCs w:val="28"/>
              </w:rPr>
              <w:t xml:space="preserve">the clients that </w:t>
            </w:r>
            <w:r w:rsidR="00C54F78">
              <w:rPr>
                <w:szCs w:val="28"/>
              </w:rPr>
              <w:t>APS serves</w:t>
            </w:r>
            <w:r w:rsidR="00F946F0">
              <w:rPr>
                <w:szCs w:val="28"/>
              </w:rPr>
              <w:t xml:space="preserve"> may be especially at risk</w:t>
            </w:r>
            <w:r w:rsidR="00687BC0">
              <w:rPr>
                <w:szCs w:val="28"/>
              </w:rPr>
              <w:t>.</w:t>
            </w:r>
          </w:p>
          <w:p w14:paraId="2C481B55" w14:textId="77777777" w:rsidR="00687BC0" w:rsidRPr="008662E3" w:rsidRDefault="00687BC0" w:rsidP="008662E3">
            <w:pPr>
              <w:rPr>
                <w:szCs w:val="28"/>
              </w:rPr>
            </w:pPr>
          </w:p>
          <w:p w14:paraId="654D4965" w14:textId="15387FBB" w:rsidR="00080D52" w:rsidRPr="008D26F0" w:rsidRDefault="00F946F0" w:rsidP="00C54F78">
            <w:pPr>
              <w:rPr>
                <w:i/>
                <w:sz w:val="24"/>
                <w:szCs w:val="24"/>
              </w:rPr>
            </w:pPr>
            <w:r>
              <w:rPr>
                <w:szCs w:val="28"/>
              </w:rPr>
              <w:t xml:space="preserve">Perhaps the best way to </w:t>
            </w:r>
            <w:r w:rsidR="009215BB">
              <w:rPr>
                <w:szCs w:val="28"/>
              </w:rPr>
              <w:t>begin our</w:t>
            </w:r>
            <w:r>
              <w:rPr>
                <w:szCs w:val="28"/>
              </w:rPr>
              <w:t xml:space="preserve"> discussion is to watch what happens to Bessie </w:t>
            </w:r>
            <w:r w:rsidR="00F97C3D">
              <w:rPr>
                <w:szCs w:val="28"/>
              </w:rPr>
              <w:t xml:space="preserve">– a woman </w:t>
            </w:r>
            <w:r w:rsidR="00C54F78">
              <w:rPr>
                <w:szCs w:val="28"/>
              </w:rPr>
              <w:t>who respond</w:t>
            </w:r>
            <w:r w:rsidR="009E00C6">
              <w:rPr>
                <w:szCs w:val="28"/>
              </w:rPr>
              <w:t>s</w:t>
            </w:r>
            <w:r w:rsidR="00C54F78">
              <w:rPr>
                <w:szCs w:val="28"/>
              </w:rPr>
              <w:t xml:space="preserve"> to a f</w:t>
            </w:r>
            <w:r w:rsidR="0014662C">
              <w:rPr>
                <w:szCs w:val="28"/>
              </w:rPr>
              <w:t>ake</w:t>
            </w:r>
            <w:r w:rsidR="00C54F78">
              <w:rPr>
                <w:szCs w:val="28"/>
              </w:rPr>
              <w:t xml:space="preserve"> </w:t>
            </w:r>
            <w:r w:rsidR="008F5C48">
              <w:rPr>
                <w:szCs w:val="28"/>
              </w:rPr>
              <w:t>e-mail notifying</w:t>
            </w:r>
            <w:r w:rsidR="00C54F78">
              <w:rPr>
                <w:szCs w:val="28"/>
              </w:rPr>
              <w:t xml:space="preserve"> her of </w:t>
            </w:r>
            <w:r w:rsidR="009215BB">
              <w:rPr>
                <w:szCs w:val="28"/>
              </w:rPr>
              <w:t xml:space="preserve">a </w:t>
            </w:r>
            <w:r w:rsidR="0014662C">
              <w:rPr>
                <w:szCs w:val="28"/>
              </w:rPr>
              <w:t xml:space="preserve">questionable </w:t>
            </w:r>
            <w:r w:rsidR="00C54F78">
              <w:rPr>
                <w:szCs w:val="28"/>
              </w:rPr>
              <w:t xml:space="preserve">charge </w:t>
            </w:r>
            <w:r w:rsidR="00F97C3D">
              <w:rPr>
                <w:szCs w:val="28"/>
              </w:rPr>
              <w:t xml:space="preserve">by </w:t>
            </w:r>
            <w:r w:rsidR="00F97C3D">
              <w:rPr>
                <w:szCs w:val="28"/>
              </w:rPr>
              <w:lastRenderedPageBreak/>
              <w:t xml:space="preserve">Amazon </w:t>
            </w:r>
            <w:r w:rsidR="00C54F78">
              <w:rPr>
                <w:szCs w:val="28"/>
              </w:rPr>
              <w:t>to her bank acco</w:t>
            </w:r>
            <w:r w:rsidR="00F97C3D">
              <w:rPr>
                <w:szCs w:val="28"/>
              </w:rPr>
              <w:t>unt</w:t>
            </w:r>
            <w:r w:rsidR="00C54F78">
              <w:rPr>
                <w:szCs w:val="28"/>
              </w:rPr>
              <w:t xml:space="preserve">.  </w:t>
            </w:r>
            <w:r w:rsidR="0014662C">
              <w:rPr>
                <w:szCs w:val="28"/>
              </w:rPr>
              <w:t xml:space="preserve">The e-mail tells her that, if she doesn’t recognize this </w:t>
            </w:r>
            <w:r w:rsidR="008F5C48">
              <w:rPr>
                <w:szCs w:val="28"/>
              </w:rPr>
              <w:t>charge, she</w:t>
            </w:r>
            <w:r w:rsidR="0014662C">
              <w:rPr>
                <w:szCs w:val="28"/>
              </w:rPr>
              <w:t xml:space="preserve"> is to call </w:t>
            </w:r>
            <w:r w:rsidR="00C54F78">
              <w:rPr>
                <w:szCs w:val="28"/>
              </w:rPr>
              <w:t>the phone number listed in the e-mai</w:t>
            </w:r>
            <w:r w:rsidR="009215BB">
              <w:rPr>
                <w:szCs w:val="28"/>
              </w:rPr>
              <w:t xml:space="preserve">l </w:t>
            </w:r>
            <w:r w:rsidR="0014662C">
              <w:rPr>
                <w:szCs w:val="28"/>
              </w:rPr>
              <w:t>for assistance.  A</w:t>
            </w:r>
            <w:r w:rsidR="009215BB">
              <w:rPr>
                <w:szCs w:val="28"/>
              </w:rPr>
              <w:t xml:space="preserve">nd when she </w:t>
            </w:r>
            <w:r w:rsidR="008F5C48">
              <w:rPr>
                <w:szCs w:val="28"/>
              </w:rPr>
              <w:t>does, you</w:t>
            </w:r>
            <w:r w:rsidR="00687BC0">
              <w:rPr>
                <w:szCs w:val="28"/>
              </w:rPr>
              <w:t xml:space="preserve"> can probably guess who answers the call.  Bessie </w:t>
            </w:r>
            <w:r w:rsidR="0014662C">
              <w:rPr>
                <w:szCs w:val="28"/>
              </w:rPr>
              <w:t xml:space="preserve">becomes connected to </w:t>
            </w:r>
            <w:r w:rsidR="00C9155A">
              <w:rPr>
                <w:szCs w:val="28"/>
              </w:rPr>
              <w:t xml:space="preserve">a </w:t>
            </w:r>
            <w:r w:rsidR="00C54F78">
              <w:rPr>
                <w:szCs w:val="28"/>
              </w:rPr>
              <w:t xml:space="preserve">call center </w:t>
            </w:r>
            <w:r w:rsidR="00277784">
              <w:rPr>
                <w:szCs w:val="28"/>
              </w:rPr>
              <w:t xml:space="preserve">of criminals </w:t>
            </w:r>
            <w:r w:rsidR="00C54F78">
              <w:rPr>
                <w:szCs w:val="28"/>
              </w:rPr>
              <w:t>in India.  Let’s</w:t>
            </w:r>
            <w:r>
              <w:rPr>
                <w:szCs w:val="28"/>
              </w:rPr>
              <w:t xml:space="preserve"> </w:t>
            </w:r>
            <w:r w:rsidR="00C54F78" w:rsidRPr="00C54F78">
              <w:rPr>
                <w:szCs w:val="28"/>
              </w:rPr>
              <w:t xml:space="preserve">watch </w:t>
            </w:r>
            <w:r w:rsidR="00014EE6">
              <w:rPr>
                <w:szCs w:val="28"/>
              </w:rPr>
              <w:t>how they operate</w:t>
            </w:r>
            <w:r w:rsidR="00C54F78" w:rsidRPr="00C54F78">
              <w:rPr>
                <w:szCs w:val="28"/>
              </w:rPr>
              <w:t xml:space="preserve">. </w:t>
            </w:r>
          </w:p>
        </w:tc>
      </w:tr>
      <w:tr w:rsidR="00C54F78" w:rsidRPr="00B309C1" w14:paraId="3D3F45E8" w14:textId="77777777" w:rsidTr="00E278C3">
        <w:tc>
          <w:tcPr>
            <w:tcW w:w="1710" w:type="dxa"/>
          </w:tcPr>
          <w:p w14:paraId="413AEC49" w14:textId="77777777" w:rsidR="00C54F78" w:rsidRDefault="001320AD" w:rsidP="0073262F">
            <w:pPr>
              <w:spacing w:line="276" w:lineRule="auto"/>
              <w:rPr>
                <w:rFonts w:asciiTheme="minorHAnsi" w:hAnsiTheme="minorHAnsi" w:cstheme="minorHAnsi"/>
              </w:rPr>
            </w:pPr>
            <w:r>
              <w:rPr>
                <w:rFonts w:asciiTheme="minorHAnsi" w:hAnsiTheme="minorHAnsi" w:cstheme="minorHAnsi"/>
              </w:rPr>
              <w:lastRenderedPageBreak/>
              <w:t>Slide 5</w:t>
            </w:r>
          </w:p>
          <w:p w14:paraId="1D6F75DD" w14:textId="749BBB7C" w:rsidR="00127683" w:rsidRPr="00127683" w:rsidRDefault="00127683" w:rsidP="0073262F">
            <w:pPr>
              <w:spacing w:line="276" w:lineRule="auto"/>
              <w:rPr>
                <w:rFonts w:asciiTheme="minorHAnsi" w:hAnsiTheme="minorHAnsi" w:cstheme="minorHAnsi"/>
                <w:sz w:val="22"/>
                <w:szCs w:val="22"/>
              </w:rPr>
            </w:pPr>
            <w:r w:rsidRPr="00127683">
              <w:rPr>
                <w:rFonts w:asciiTheme="minorHAnsi" w:hAnsiTheme="minorHAnsi" w:cstheme="minorHAnsi"/>
                <w:sz w:val="22"/>
                <w:szCs w:val="22"/>
              </w:rPr>
              <w:t>Play Video:</w:t>
            </w:r>
            <w:r>
              <w:rPr>
                <w:rFonts w:asciiTheme="minorHAnsi" w:hAnsiTheme="minorHAnsi" w:cstheme="minorHAnsi"/>
                <w:sz w:val="22"/>
                <w:szCs w:val="22"/>
              </w:rPr>
              <w:br/>
            </w:r>
            <w:r w:rsidRPr="00127683">
              <w:rPr>
                <w:rFonts w:asciiTheme="minorHAnsi" w:hAnsiTheme="minorHAnsi" w:cstheme="minorHAnsi"/>
                <w:sz w:val="20"/>
              </w:rPr>
              <w:t>(4min. 43sec.)</w:t>
            </w:r>
          </w:p>
          <w:p w14:paraId="765348CF" w14:textId="77777777" w:rsidR="00127683" w:rsidRPr="00127683" w:rsidRDefault="00127683" w:rsidP="0073262F">
            <w:pPr>
              <w:spacing w:line="276" w:lineRule="auto"/>
              <w:rPr>
                <w:rFonts w:asciiTheme="minorHAnsi" w:hAnsiTheme="minorHAnsi" w:cstheme="minorHAnsi"/>
                <w:sz w:val="22"/>
                <w:szCs w:val="22"/>
              </w:rPr>
            </w:pPr>
          </w:p>
          <w:p w14:paraId="5DC2ABCF" w14:textId="77777777" w:rsidR="00127683" w:rsidRDefault="00127683" w:rsidP="0073262F">
            <w:pPr>
              <w:spacing w:line="276" w:lineRule="auto"/>
              <w:rPr>
                <w:rFonts w:asciiTheme="minorHAnsi" w:hAnsiTheme="minorHAnsi" w:cstheme="minorHAnsi"/>
                <w:sz w:val="22"/>
                <w:szCs w:val="22"/>
              </w:rPr>
            </w:pPr>
            <w:r>
              <w:rPr>
                <w:rFonts w:asciiTheme="minorHAnsi" w:hAnsiTheme="minorHAnsi" w:cstheme="minorHAnsi"/>
                <w:sz w:val="22"/>
                <w:szCs w:val="22"/>
              </w:rPr>
              <w:t>In</w:t>
            </w:r>
            <w:r w:rsidRPr="00127683">
              <w:rPr>
                <w:rFonts w:asciiTheme="minorHAnsi" w:hAnsiTheme="minorHAnsi" w:cstheme="minorHAnsi"/>
                <w:sz w:val="22"/>
                <w:szCs w:val="22"/>
              </w:rPr>
              <w:t xml:space="preserve"> PowerPoint</w:t>
            </w:r>
            <w:r>
              <w:rPr>
                <w:rFonts w:asciiTheme="minorHAnsi" w:hAnsiTheme="minorHAnsi" w:cstheme="minorHAnsi"/>
                <w:sz w:val="22"/>
                <w:szCs w:val="22"/>
              </w:rPr>
              <w:t>,</w:t>
            </w:r>
            <w:r w:rsidRPr="00127683">
              <w:rPr>
                <w:rFonts w:asciiTheme="minorHAnsi" w:hAnsiTheme="minorHAnsi" w:cstheme="minorHAnsi"/>
                <w:sz w:val="22"/>
                <w:szCs w:val="22"/>
              </w:rPr>
              <w:t xml:space="preserve"> move cursor over the bottom of black rectangle until the “Play</w:t>
            </w:r>
            <w:r>
              <w:rPr>
                <w:rFonts w:asciiTheme="minorHAnsi" w:hAnsiTheme="minorHAnsi" w:cstheme="minorHAnsi"/>
                <w:sz w:val="22"/>
                <w:szCs w:val="22"/>
              </w:rPr>
              <w:t xml:space="preserve">” arrow appears.  Click play arrow to start. </w:t>
            </w:r>
          </w:p>
          <w:p w14:paraId="1DB0883B" w14:textId="77777777" w:rsidR="00127683" w:rsidRDefault="00127683" w:rsidP="0073262F">
            <w:pPr>
              <w:spacing w:line="276" w:lineRule="auto"/>
              <w:rPr>
                <w:rFonts w:asciiTheme="minorHAnsi" w:hAnsiTheme="minorHAnsi" w:cstheme="minorHAnsi"/>
                <w:sz w:val="22"/>
                <w:szCs w:val="22"/>
              </w:rPr>
            </w:pPr>
          </w:p>
          <w:p w14:paraId="60218B8C" w14:textId="43240F54" w:rsidR="00127683" w:rsidRPr="00C54F78" w:rsidRDefault="00127683" w:rsidP="0073262F">
            <w:pPr>
              <w:spacing w:line="276" w:lineRule="auto"/>
              <w:rPr>
                <w:rFonts w:asciiTheme="minorHAnsi" w:hAnsiTheme="minorHAnsi" w:cstheme="minorHAnsi"/>
                <w:sz w:val="22"/>
                <w:szCs w:val="22"/>
              </w:rPr>
            </w:pPr>
            <w:r>
              <w:rPr>
                <w:rFonts w:asciiTheme="minorHAnsi" w:hAnsiTheme="minorHAnsi" w:cstheme="minorHAnsi"/>
                <w:sz w:val="22"/>
                <w:szCs w:val="22"/>
              </w:rPr>
              <w:t xml:space="preserve">When video finishes, </w:t>
            </w:r>
            <w:r w:rsidRPr="00127683">
              <w:rPr>
                <w:rFonts w:asciiTheme="minorHAnsi" w:hAnsiTheme="minorHAnsi" w:cstheme="minorHAnsi"/>
                <w:sz w:val="22"/>
                <w:szCs w:val="22"/>
              </w:rPr>
              <w:t>move to next slide.</w:t>
            </w:r>
          </w:p>
        </w:tc>
        <w:tc>
          <w:tcPr>
            <w:tcW w:w="8461" w:type="dxa"/>
          </w:tcPr>
          <w:p w14:paraId="6985634C" w14:textId="7B7DF3D8" w:rsidR="00C54F78" w:rsidRPr="008662E3" w:rsidRDefault="003D53B7" w:rsidP="00F97C3D">
            <w:pPr>
              <w:rPr>
                <w:szCs w:val="28"/>
              </w:rPr>
            </w:pPr>
            <w:r>
              <w:rPr>
                <w:noProof/>
                <w:szCs w:val="28"/>
              </w:rPr>
              <w:drawing>
                <wp:inline distT="0" distB="0" distL="0" distR="0" wp14:anchorId="747DF9F8" wp14:editId="6EA643A5">
                  <wp:extent cx="6096635" cy="3429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tc>
      </w:tr>
      <w:tr w:rsidR="00D21221" w:rsidRPr="00B309C1" w14:paraId="2A8D090E" w14:textId="77777777" w:rsidTr="00E278C3">
        <w:tc>
          <w:tcPr>
            <w:tcW w:w="1710" w:type="dxa"/>
          </w:tcPr>
          <w:p w14:paraId="56046D35" w14:textId="77777777" w:rsidR="00D21221" w:rsidRDefault="00D21221" w:rsidP="0073262F">
            <w:pPr>
              <w:spacing w:line="276" w:lineRule="auto"/>
              <w:rPr>
                <w:rFonts w:asciiTheme="minorHAnsi" w:hAnsiTheme="minorHAnsi" w:cstheme="minorHAnsi"/>
              </w:rPr>
            </w:pPr>
          </w:p>
        </w:tc>
        <w:tc>
          <w:tcPr>
            <w:tcW w:w="8461" w:type="dxa"/>
          </w:tcPr>
          <w:p w14:paraId="66D6BA51" w14:textId="77777777" w:rsidR="00502522" w:rsidRDefault="00502522" w:rsidP="00D21221">
            <w:pPr>
              <w:rPr>
                <w:noProof/>
                <w:szCs w:val="28"/>
              </w:rPr>
            </w:pPr>
            <w:r w:rsidRPr="00502522">
              <w:rPr>
                <w:i/>
                <w:noProof/>
                <w:sz w:val="24"/>
                <w:szCs w:val="24"/>
                <w:u w:val="single"/>
              </w:rPr>
              <w:t>Facilitator a</w:t>
            </w:r>
            <w:r w:rsidR="00D21221" w:rsidRPr="00502522">
              <w:rPr>
                <w:i/>
                <w:noProof/>
                <w:sz w:val="24"/>
                <w:szCs w:val="24"/>
                <w:u w:val="single"/>
              </w:rPr>
              <w:t>sk</w:t>
            </w:r>
            <w:r w:rsidRPr="00502522">
              <w:rPr>
                <w:i/>
                <w:noProof/>
                <w:sz w:val="24"/>
                <w:szCs w:val="24"/>
                <w:u w:val="single"/>
              </w:rPr>
              <w:t>s</w:t>
            </w:r>
            <w:r w:rsidR="00D21221" w:rsidRPr="00502522">
              <w:rPr>
                <w:i/>
                <w:noProof/>
                <w:sz w:val="24"/>
                <w:szCs w:val="24"/>
                <w:u w:val="single"/>
              </w:rPr>
              <w:t>:</w:t>
            </w:r>
            <w:r w:rsidR="00D21221">
              <w:rPr>
                <w:noProof/>
                <w:szCs w:val="28"/>
              </w:rPr>
              <w:t xml:space="preserve">  </w:t>
            </w:r>
          </w:p>
          <w:p w14:paraId="02DE7076" w14:textId="6B8EF841" w:rsidR="00D21221" w:rsidRPr="001320AD" w:rsidRDefault="00D21221" w:rsidP="00D21221">
            <w:pPr>
              <w:rPr>
                <w:noProof/>
                <w:szCs w:val="28"/>
              </w:rPr>
            </w:pPr>
            <w:r>
              <w:rPr>
                <w:noProof/>
                <w:szCs w:val="28"/>
              </w:rPr>
              <w:t xml:space="preserve">Have any of you had experience with this type of crime?  </w:t>
            </w:r>
            <w:r w:rsidR="00277784">
              <w:rPr>
                <w:i/>
                <w:noProof/>
                <w:sz w:val="24"/>
                <w:szCs w:val="24"/>
              </w:rPr>
              <w:t>(Invite participant responses</w:t>
            </w:r>
            <w:r>
              <w:rPr>
                <w:i/>
                <w:noProof/>
                <w:sz w:val="24"/>
                <w:szCs w:val="24"/>
              </w:rPr>
              <w:t xml:space="preserve"> </w:t>
            </w:r>
            <w:r w:rsidRPr="00D21221">
              <w:rPr>
                <w:i/>
                <w:noProof/>
                <w:sz w:val="24"/>
                <w:szCs w:val="24"/>
              </w:rPr>
              <w:t xml:space="preserve"> to share any experiences.)</w:t>
            </w:r>
            <w:r>
              <w:rPr>
                <w:noProof/>
                <w:szCs w:val="28"/>
              </w:rPr>
              <w:t xml:space="preserve"> You can see how quickly a person can be targeted and victimized, how the perpetrators act, and the impact it has on the victim.   </w:t>
            </w:r>
          </w:p>
        </w:tc>
      </w:tr>
      <w:tr w:rsidR="00F33F5B" w:rsidRPr="00B309C1" w14:paraId="1FFF09AD" w14:textId="77777777" w:rsidTr="00E278C3">
        <w:tc>
          <w:tcPr>
            <w:tcW w:w="1710" w:type="dxa"/>
          </w:tcPr>
          <w:p w14:paraId="7347C38C" w14:textId="77777777" w:rsidR="00127683" w:rsidRDefault="00127683" w:rsidP="0073262F">
            <w:pPr>
              <w:spacing w:line="276" w:lineRule="auto"/>
              <w:rPr>
                <w:rFonts w:asciiTheme="minorHAnsi" w:hAnsiTheme="minorHAnsi" w:cstheme="minorHAnsi"/>
              </w:rPr>
            </w:pPr>
          </w:p>
          <w:p w14:paraId="6B823C6D" w14:textId="4872B2F2" w:rsidR="00F33F5B" w:rsidRDefault="001320AD" w:rsidP="0073262F">
            <w:pPr>
              <w:spacing w:line="276" w:lineRule="auto"/>
              <w:rPr>
                <w:rFonts w:asciiTheme="minorHAnsi" w:hAnsiTheme="minorHAnsi" w:cstheme="minorHAnsi"/>
              </w:rPr>
            </w:pPr>
            <w:r>
              <w:rPr>
                <w:rFonts w:asciiTheme="minorHAnsi" w:hAnsiTheme="minorHAnsi" w:cstheme="minorHAnsi"/>
              </w:rPr>
              <w:t>Slide 6</w:t>
            </w:r>
          </w:p>
        </w:tc>
        <w:tc>
          <w:tcPr>
            <w:tcW w:w="8461" w:type="dxa"/>
          </w:tcPr>
          <w:p w14:paraId="7E550DCA" w14:textId="4A28910D" w:rsidR="00F33F5B" w:rsidRPr="00F97C3D" w:rsidRDefault="003D53B7" w:rsidP="00127683">
            <w:pPr>
              <w:rPr>
                <w:szCs w:val="28"/>
              </w:rPr>
            </w:pPr>
            <w:r>
              <w:rPr>
                <w:noProof/>
              </w:rPr>
              <w:drawing>
                <wp:inline distT="0" distB="0" distL="0" distR="0" wp14:anchorId="11518C99" wp14:editId="008B7A24">
                  <wp:extent cx="5235575" cy="2945130"/>
                  <wp:effectExtent l="0" t="0" r="3175" b="762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235575" cy="2945130"/>
                          </a:xfrm>
                          <a:prstGeom prst="rect">
                            <a:avLst/>
                          </a:prstGeom>
                        </pic:spPr>
                      </pic:pic>
                    </a:graphicData>
                  </a:graphic>
                </wp:inline>
              </w:drawing>
            </w:r>
          </w:p>
        </w:tc>
      </w:tr>
      <w:tr w:rsidR="00C54F78" w:rsidRPr="00B309C1" w14:paraId="6B3E7B76" w14:textId="77777777" w:rsidTr="00E278C3">
        <w:tc>
          <w:tcPr>
            <w:tcW w:w="1710" w:type="dxa"/>
          </w:tcPr>
          <w:p w14:paraId="274C6A90" w14:textId="77777777" w:rsidR="00C54F78" w:rsidRDefault="00C54F78" w:rsidP="0073262F">
            <w:pPr>
              <w:spacing w:line="276" w:lineRule="auto"/>
              <w:rPr>
                <w:rFonts w:asciiTheme="minorHAnsi" w:hAnsiTheme="minorHAnsi" w:cstheme="minorHAnsi"/>
              </w:rPr>
            </w:pPr>
          </w:p>
        </w:tc>
        <w:tc>
          <w:tcPr>
            <w:tcW w:w="8461" w:type="dxa"/>
          </w:tcPr>
          <w:p w14:paraId="3B5962EB" w14:textId="77777777" w:rsidR="00502522" w:rsidRPr="00502522" w:rsidRDefault="00502522" w:rsidP="00502522">
            <w:pPr>
              <w:rPr>
                <w:i/>
                <w:sz w:val="24"/>
                <w:szCs w:val="24"/>
                <w:u w:val="single"/>
              </w:rPr>
            </w:pPr>
            <w:r w:rsidRPr="00502522">
              <w:rPr>
                <w:i/>
                <w:sz w:val="24"/>
                <w:szCs w:val="24"/>
                <w:u w:val="single"/>
              </w:rPr>
              <w:t xml:space="preserve">Facilitator says: </w:t>
            </w:r>
          </w:p>
          <w:p w14:paraId="1E65B830" w14:textId="28B4708E" w:rsidR="00C54F78" w:rsidRDefault="00F97C3D" w:rsidP="0057680B">
            <w:r>
              <w:t xml:space="preserve">What we just </w:t>
            </w:r>
            <w:r w:rsidR="00014EE6">
              <w:t>saw</w:t>
            </w:r>
            <w:r>
              <w:t xml:space="preserve"> is </w:t>
            </w:r>
            <w:r w:rsidR="000955C4">
              <w:t>only</w:t>
            </w:r>
            <w:r w:rsidR="00D21221">
              <w:t xml:space="preserve"> </w:t>
            </w:r>
            <w:r w:rsidR="009E00C6">
              <w:t>one example of a transnational financial fraud crime using mass marketing techniques</w:t>
            </w:r>
            <w:r w:rsidR="006A57C2">
              <w:t xml:space="preserve"> </w:t>
            </w:r>
            <w:r w:rsidR="009E00C6">
              <w:t xml:space="preserve">like </w:t>
            </w:r>
            <w:r w:rsidR="009215BB">
              <w:t xml:space="preserve">e-mails </w:t>
            </w:r>
            <w:r w:rsidR="006A57C2">
              <w:t>and</w:t>
            </w:r>
            <w:r w:rsidR="009215BB">
              <w:t xml:space="preserve"> robo-calls. </w:t>
            </w:r>
            <w:r w:rsidR="006A57C2">
              <w:t xml:space="preserve"> And, as cited in the video, millions of potential victims are targeted daily.</w:t>
            </w:r>
            <w:r w:rsidR="0076221C">
              <w:t xml:space="preserve"> </w:t>
            </w:r>
          </w:p>
          <w:p w14:paraId="2FE4C92D" w14:textId="77777777" w:rsidR="000955C4" w:rsidRPr="000955C4" w:rsidRDefault="000955C4" w:rsidP="0057680B">
            <w:pPr>
              <w:rPr>
                <w:sz w:val="16"/>
                <w:szCs w:val="16"/>
              </w:rPr>
            </w:pPr>
          </w:p>
          <w:p w14:paraId="145BB366" w14:textId="688E335B" w:rsidR="00F97C3D" w:rsidRDefault="007A2A76" w:rsidP="0057680B">
            <w:r>
              <w:t xml:space="preserve">APS, law enforcement and financial services are the </w:t>
            </w:r>
            <w:r w:rsidR="0014662C">
              <w:t xml:space="preserve">front-line professionals </w:t>
            </w:r>
            <w:r>
              <w:t xml:space="preserve">most often called upon to respond to reports of financial fraud crimes.  Using a multi-disciplinary, coordinated approach to investigating, intervening and reporting these crimes is the most effective strategy for helping victims. </w:t>
            </w:r>
            <w:r w:rsidR="0014662C">
              <w:t xml:space="preserve"> </w:t>
            </w:r>
          </w:p>
          <w:p w14:paraId="4F3B5E8B" w14:textId="77777777" w:rsidR="00A06B21" w:rsidRPr="000955C4" w:rsidRDefault="00A06B21" w:rsidP="0057680B">
            <w:pPr>
              <w:rPr>
                <w:sz w:val="16"/>
                <w:szCs w:val="16"/>
              </w:rPr>
            </w:pPr>
          </w:p>
          <w:p w14:paraId="39A0DCAC" w14:textId="20A95E0D" w:rsidR="0049388F" w:rsidRPr="00EC4CAF" w:rsidRDefault="0049388F" w:rsidP="00737067">
            <w:pPr>
              <w:rPr>
                <w:i/>
              </w:rPr>
            </w:pPr>
            <w:r w:rsidRPr="0049388F">
              <w:t xml:space="preserve">APS supervisors </w:t>
            </w:r>
            <w:r>
              <w:t xml:space="preserve">play a key role </w:t>
            </w:r>
            <w:r w:rsidR="005851B6">
              <w:t>by</w:t>
            </w:r>
            <w:r>
              <w:t xml:space="preserve"> </w:t>
            </w:r>
            <w:r w:rsidR="00410B38">
              <w:t xml:space="preserve">providing </w:t>
            </w:r>
            <w:r w:rsidR="005851B6">
              <w:t xml:space="preserve">their </w:t>
            </w:r>
            <w:r w:rsidR="00410B38">
              <w:t xml:space="preserve">staff with </w:t>
            </w:r>
            <w:r w:rsidR="00A06B21">
              <w:t xml:space="preserve">the </w:t>
            </w:r>
            <w:r w:rsidR="00410B38">
              <w:t>knowledge</w:t>
            </w:r>
            <w:r w:rsidR="00A06B21">
              <w:t>,</w:t>
            </w:r>
            <w:r w:rsidR="00410B38">
              <w:t xml:space="preserve"> skills and supervisory </w:t>
            </w:r>
            <w:r w:rsidR="0057495A">
              <w:t xml:space="preserve">guidance </w:t>
            </w:r>
            <w:r w:rsidR="00410B38">
              <w:t xml:space="preserve">to </w:t>
            </w:r>
            <w:r w:rsidR="00410B38">
              <w:lastRenderedPageBreak/>
              <w:t xml:space="preserve">carry out </w:t>
            </w:r>
            <w:r w:rsidR="00A06B21">
              <w:t xml:space="preserve">their role as </w:t>
            </w:r>
            <w:r w:rsidR="00410B38">
              <w:t>APS investigat</w:t>
            </w:r>
            <w:r w:rsidR="00A06B21">
              <w:t>ors</w:t>
            </w:r>
            <w:r w:rsidR="00410B38">
              <w:t xml:space="preserve"> of </w:t>
            </w:r>
            <w:r w:rsidR="00A23DFE">
              <w:t xml:space="preserve">these types of </w:t>
            </w:r>
            <w:r w:rsidR="00410B38">
              <w:t xml:space="preserve">financial fraud. </w:t>
            </w:r>
            <w:r w:rsidR="0057495A">
              <w:t xml:space="preserve"> </w:t>
            </w:r>
          </w:p>
        </w:tc>
      </w:tr>
      <w:tr w:rsidR="0057680B" w:rsidRPr="00B309C1" w14:paraId="72603377" w14:textId="77777777" w:rsidTr="00E278C3">
        <w:tc>
          <w:tcPr>
            <w:tcW w:w="1710" w:type="dxa"/>
          </w:tcPr>
          <w:p w14:paraId="19815535" w14:textId="3D6D4FF4" w:rsidR="0057680B" w:rsidRDefault="001320AD" w:rsidP="0073262F">
            <w:pPr>
              <w:spacing w:line="276" w:lineRule="auto"/>
              <w:rPr>
                <w:rFonts w:asciiTheme="minorHAnsi" w:hAnsiTheme="minorHAnsi" w:cstheme="minorHAnsi"/>
              </w:rPr>
            </w:pPr>
            <w:r>
              <w:rPr>
                <w:rFonts w:asciiTheme="minorHAnsi" w:hAnsiTheme="minorHAnsi" w:cstheme="minorHAnsi"/>
              </w:rPr>
              <w:lastRenderedPageBreak/>
              <w:t>Slide 7</w:t>
            </w:r>
          </w:p>
          <w:p w14:paraId="3BA79089" w14:textId="77777777" w:rsidR="00F97C3D" w:rsidRDefault="00F97C3D" w:rsidP="0073262F">
            <w:pPr>
              <w:spacing w:line="276" w:lineRule="auto"/>
              <w:rPr>
                <w:rFonts w:asciiTheme="minorHAnsi" w:hAnsiTheme="minorHAnsi" w:cstheme="minorHAnsi"/>
              </w:rPr>
            </w:pPr>
          </w:p>
          <w:p w14:paraId="5EB16477" w14:textId="77777777" w:rsidR="00F97C3D" w:rsidRDefault="00F97C3D" w:rsidP="0073262F">
            <w:pPr>
              <w:spacing w:line="276" w:lineRule="auto"/>
              <w:rPr>
                <w:rFonts w:asciiTheme="minorHAnsi" w:hAnsiTheme="minorHAnsi" w:cstheme="minorHAnsi"/>
              </w:rPr>
            </w:pPr>
          </w:p>
          <w:p w14:paraId="2A07E5C9" w14:textId="77777777" w:rsidR="00F97C3D" w:rsidRDefault="00F97C3D" w:rsidP="0073262F">
            <w:pPr>
              <w:spacing w:line="276" w:lineRule="auto"/>
              <w:rPr>
                <w:rFonts w:asciiTheme="minorHAnsi" w:hAnsiTheme="minorHAnsi" w:cstheme="minorHAnsi"/>
              </w:rPr>
            </w:pPr>
          </w:p>
          <w:p w14:paraId="0B5A3CB9" w14:textId="77777777" w:rsidR="00F97C3D" w:rsidRDefault="00F97C3D" w:rsidP="0073262F">
            <w:pPr>
              <w:spacing w:line="276" w:lineRule="auto"/>
              <w:rPr>
                <w:rFonts w:asciiTheme="minorHAnsi" w:hAnsiTheme="minorHAnsi" w:cstheme="minorHAnsi"/>
              </w:rPr>
            </w:pPr>
          </w:p>
          <w:p w14:paraId="1C86E092" w14:textId="77777777" w:rsidR="00F97C3D" w:rsidRDefault="00F97C3D" w:rsidP="0073262F">
            <w:pPr>
              <w:spacing w:line="276" w:lineRule="auto"/>
              <w:rPr>
                <w:rFonts w:asciiTheme="minorHAnsi" w:hAnsiTheme="minorHAnsi" w:cstheme="minorHAnsi"/>
              </w:rPr>
            </w:pPr>
          </w:p>
          <w:p w14:paraId="4DFF5EE0" w14:textId="77777777" w:rsidR="00F97C3D" w:rsidRDefault="00F97C3D" w:rsidP="0073262F">
            <w:pPr>
              <w:spacing w:line="276" w:lineRule="auto"/>
              <w:rPr>
                <w:rFonts w:asciiTheme="minorHAnsi" w:hAnsiTheme="minorHAnsi" w:cstheme="minorHAnsi"/>
              </w:rPr>
            </w:pPr>
          </w:p>
          <w:p w14:paraId="28B6418C" w14:textId="77777777" w:rsidR="00F97C3D" w:rsidRDefault="00F97C3D" w:rsidP="0073262F">
            <w:pPr>
              <w:spacing w:line="276" w:lineRule="auto"/>
              <w:rPr>
                <w:rFonts w:asciiTheme="minorHAnsi" w:hAnsiTheme="minorHAnsi" w:cstheme="minorHAnsi"/>
              </w:rPr>
            </w:pPr>
          </w:p>
          <w:p w14:paraId="55824D94" w14:textId="77777777" w:rsidR="00F97C3D" w:rsidRDefault="00F97C3D" w:rsidP="0073262F">
            <w:pPr>
              <w:spacing w:line="276" w:lineRule="auto"/>
              <w:rPr>
                <w:rFonts w:asciiTheme="minorHAnsi" w:hAnsiTheme="minorHAnsi" w:cstheme="minorHAnsi"/>
              </w:rPr>
            </w:pPr>
          </w:p>
          <w:p w14:paraId="57135AEC" w14:textId="1925AD9E" w:rsidR="00F97C3D" w:rsidRDefault="00F97C3D" w:rsidP="0073262F">
            <w:pPr>
              <w:spacing w:line="276" w:lineRule="auto"/>
              <w:rPr>
                <w:rFonts w:asciiTheme="minorHAnsi" w:hAnsiTheme="minorHAnsi" w:cstheme="minorHAnsi"/>
              </w:rPr>
            </w:pPr>
          </w:p>
        </w:tc>
        <w:tc>
          <w:tcPr>
            <w:tcW w:w="8461" w:type="dxa"/>
          </w:tcPr>
          <w:p w14:paraId="1C93EFB8" w14:textId="4D0C2D56" w:rsidR="0057680B" w:rsidRDefault="003D53B7" w:rsidP="0057680B">
            <w:r>
              <w:rPr>
                <w:noProof/>
              </w:rPr>
              <w:drawing>
                <wp:inline distT="0" distB="0" distL="0" distR="0" wp14:anchorId="6FDE9C63" wp14:editId="13BE3400">
                  <wp:extent cx="5458460" cy="30700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4328" cy="3084613"/>
                          </a:xfrm>
                          <a:prstGeom prst="rect">
                            <a:avLst/>
                          </a:prstGeom>
                          <a:noFill/>
                        </pic:spPr>
                      </pic:pic>
                    </a:graphicData>
                  </a:graphic>
                </wp:inline>
              </w:drawing>
            </w:r>
          </w:p>
        </w:tc>
      </w:tr>
      <w:tr w:rsidR="000E6452" w:rsidRPr="00B309C1" w14:paraId="277A2B80" w14:textId="77777777" w:rsidTr="00E278C3">
        <w:tc>
          <w:tcPr>
            <w:tcW w:w="1710" w:type="dxa"/>
          </w:tcPr>
          <w:p w14:paraId="6FA36353" w14:textId="77777777" w:rsidR="000E6452" w:rsidRDefault="000E6452" w:rsidP="0073262F">
            <w:pPr>
              <w:spacing w:line="276" w:lineRule="auto"/>
              <w:rPr>
                <w:rFonts w:asciiTheme="minorHAnsi" w:hAnsiTheme="minorHAnsi" w:cstheme="minorHAnsi"/>
              </w:rPr>
            </w:pPr>
          </w:p>
        </w:tc>
        <w:tc>
          <w:tcPr>
            <w:tcW w:w="8461" w:type="dxa"/>
          </w:tcPr>
          <w:p w14:paraId="2DCD9938" w14:textId="77777777" w:rsidR="00502522" w:rsidRPr="00502522" w:rsidRDefault="00502522" w:rsidP="00502522">
            <w:pPr>
              <w:rPr>
                <w:i/>
                <w:sz w:val="24"/>
                <w:szCs w:val="24"/>
                <w:u w:val="single"/>
              </w:rPr>
            </w:pPr>
            <w:r w:rsidRPr="00502522">
              <w:rPr>
                <w:i/>
                <w:sz w:val="24"/>
                <w:szCs w:val="24"/>
                <w:u w:val="single"/>
              </w:rPr>
              <w:t xml:space="preserve">Facilitator says: </w:t>
            </w:r>
          </w:p>
          <w:p w14:paraId="6A26542C" w14:textId="6C933949" w:rsidR="00451A4D" w:rsidRPr="00451A4D" w:rsidRDefault="006F633E" w:rsidP="0073262F">
            <w:r>
              <w:t>So,</w:t>
            </w:r>
            <w:r w:rsidR="00D21221">
              <w:t xml:space="preserve"> the learning objective</w:t>
            </w:r>
            <w:r w:rsidR="000955C4">
              <w:t>s</w:t>
            </w:r>
            <w:r w:rsidR="00D21221">
              <w:t xml:space="preserve"> for this session </w:t>
            </w:r>
            <w:r w:rsidR="00737067">
              <w:t xml:space="preserve">will focus </w:t>
            </w:r>
            <w:r w:rsidR="009808CB">
              <w:t>on being</w:t>
            </w:r>
            <w:r w:rsidR="00D21221">
              <w:t xml:space="preserve"> able to</w:t>
            </w:r>
            <w:r w:rsidR="00551739">
              <w:t>:</w:t>
            </w:r>
          </w:p>
          <w:p w14:paraId="463FF8A9" w14:textId="77777777" w:rsidR="00046768" w:rsidRPr="00046768" w:rsidRDefault="00046768" w:rsidP="00046768">
            <w:pPr>
              <w:pStyle w:val="11SectionBullet"/>
              <w:rPr>
                <w:rFonts w:eastAsiaTheme="minorHAnsi"/>
              </w:rPr>
            </w:pPr>
            <w:r w:rsidRPr="00046768">
              <w:rPr>
                <w:rFonts w:eastAsiaTheme="minorHAnsi"/>
              </w:rPr>
              <w:t xml:space="preserve">Describe four ways to help investigators practice financial fraud prevention with APS clients. </w:t>
            </w:r>
          </w:p>
          <w:p w14:paraId="4960D55E" w14:textId="28C7ACFB" w:rsidR="00080BFC" w:rsidRDefault="00080BFC" w:rsidP="00080BFC">
            <w:pPr>
              <w:pStyle w:val="11SectionBullet"/>
            </w:pPr>
            <w:r>
              <w:t xml:space="preserve">Identify three roadblocks commonly encountered during APS investigations of financial fraud crimes. </w:t>
            </w:r>
          </w:p>
          <w:p w14:paraId="22E64D65" w14:textId="66EDD3E2" w:rsidR="00080BFC" w:rsidRDefault="00080BFC" w:rsidP="00080BFC">
            <w:pPr>
              <w:pStyle w:val="11SectionBullet"/>
            </w:pPr>
            <w:r>
              <w:t xml:space="preserve">Identify three strategies for </w:t>
            </w:r>
            <w:r w:rsidR="00D93428">
              <w:t xml:space="preserve">helping investigators </w:t>
            </w:r>
            <w:r>
              <w:t>address</w:t>
            </w:r>
            <w:r w:rsidR="00D93428">
              <w:t xml:space="preserve"> </w:t>
            </w:r>
            <w:r>
              <w:t xml:space="preserve">common roadblocks. </w:t>
            </w:r>
          </w:p>
          <w:p w14:paraId="52086792" w14:textId="069FBD3F" w:rsidR="00D21221" w:rsidRPr="00EC4CAF" w:rsidRDefault="00080BFC" w:rsidP="00080BFC">
            <w:pPr>
              <w:pStyle w:val="11SectionBullet"/>
            </w:pPr>
            <w:r>
              <w:t xml:space="preserve">Identify two action steps to share with investigators assisting repeat victims. </w:t>
            </w:r>
          </w:p>
        </w:tc>
      </w:tr>
      <w:tr w:rsidR="006F4F5E" w:rsidRPr="00B309C1" w14:paraId="0BA01389" w14:textId="77777777" w:rsidTr="00E278C3">
        <w:tc>
          <w:tcPr>
            <w:tcW w:w="1710" w:type="dxa"/>
          </w:tcPr>
          <w:p w14:paraId="2EBA840F" w14:textId="65176BAB" w:rsidR="006F4F5E" w:rsidRDefault="00A429BA" w:rsidP="0073262F">
            <w:pPr>
              <w:spacing w:line="276" w:lineRule="auto"/>
              <w:rPr>
                <w:rFonts w:asciiTheme="minorHAnsi" w:hAnsiTheme="minorHAnsi" w:cstheme="minorHAnsi"/>
              </w:rPr>
            </w:pPr>
            <w:r>
              <w:rPr>
                <w:rFonts w:asciiTheme="minorHAnsi" w:hAnsiTheme="minorHAnsi" w:cstheme="minorHAnsi"/>
              </w:rPr>
              <w:lastRenderedPageBreak/>
              <w:t>Slide 8</w:t>
            </w:r>
          </w:p>
        </w:tc>
        <w:tc>
          <w:tcPr>
            <w:tcW w:w="8461" w:type="dxa"/>
          </w:tcPr>
          <w:p w14:paraId="446902E0" w14:textId="2BDAFD79" w:rsidR="006F4F5E" w:rsidRDefault="003D53B7" w:rsidP="00F718DD">
            <w:r>
              <w:rPr>
                <w:noProof/>
              </w:rPr>
              <w:drawing>
                <wp:inline distT="0" distB="0" distL="0" distR="0" wp14:anchorId="0B3AC5A1" wp14:editId="68BC6D94">
                  <wp:extent cx="5235575" cy="2945130"/>
                  <wp:effectExtent l="0" t="0" r="3175" b="7620"/>
                  <wp:docPr id="86" name="Graph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235575" cy="2945130"/>
                          </a:xfrm>
                          <a:prstGeom prst="rect">
                            <a:avLst/>
                          </a:prstGeom>
                        </pic:spPr>
                      </pic:pic>
                    </a:graphicData>
                  </a:graphic>
                </wp:inline>
              </w:drawing>
            </w:r>
          </w:p>
        </w:tc>
      </w:tr>
      <w:tr w:rsidR="00CD7DF0" w:rsidRPr="00B309C1" w14:paraId="4B693ABD" w14:textId="77777777" w:rsidTr="00E278C3">
        <w:tc>
          <w:tcPr>
            <w:tcW w:w="1710" w:type="dxa"/>
          </w:tcPr>
          <w:p w14:paraId="3CC740B2" w14:textId="77777777" w:rsidR="00CD7DF0" w:rsidRDefault="00CD7DF0" w:rsidP="0073262F">
            <w:pPr>
              <w:spacing w:line="276" w:lineRule="auto"/>
              <w:rPr>
                <w:rFonts w:asciiTheme="minorHAnsi" w:hAnsiTheme="minorHAnsi" w:cstheme="minorHAnsi"/>
              </w:rPr>
            </w:pPr>
          </w:p>
        </w:tc>
        <w:tc>
          <w:tcPr>
            <w:tcW w:w="8461" w:type="dxa"/>
          </w:tcPr>
          <w:p w14:paraId="0F65FDA8" w14:textId="77777777" w:rsidR="00502522" w:rsidRPr="00502522" w:rsidRDefault="00502522" w:rsidP="00502522">
            <w:pPr>
              <w:rPr>
                <w:i/>
                <w:sz w:val="24"/>
                <w:szCs w:val="24"/>
                <w:u w:val="single"/>
              </w:rPr>
            </w:pPr>
            <w:r w:rsidRPr="00502522">
              <w:rPr>
                <w:i/>
                <w:sz w:val="24"/>
                <w:szCs w:val="24"/>
                <w:u w:val="single"/>
              </w:rPr>
              <w:t xml:space="preserve">Facilitator says: </w:t>
            </w:r>
          </w:p>
          <w:p w14:paraId="5243A3CB" w14:textId="732B5848" w:rsidR="000955C4" w:rsidRDefault="0069426C" w:rsidP="00BB4075">
            <w:r>
              <w:t xml:space="preserve">In addition to your Participant Guide, </w:t>
            </w:r>
            <w:r w:rsidR="00DC668A">
              <w:t xml:space="preserve">you have been provided with a </w:t>
            </w:r>
            <w:r w:rsidR="00AB28C3">
              <w:t xml:space="preserve">separate </w:t>
            </w:r>
            <w:r w:rsidR="00DC668A" w:rsidRPr="0069426C">
              <w:rPr>
                <w:b/>
                <w:i/>
              </w:rPr>
              <w:t>Resource Guide</w:t>
            </w:r>
            <w:r>
              <w:t xml:space="preserve"> that you can </w:t>
            </w:r>
            <w:r w:rsidR="00DC668A">
              <w:t xml:space="preserve">share with your investigators.  </w:t>
            </w:r>
            <w:r w:rsidR="00AB28C3">
              <w:t>It</w:t>
            </w:r>
            <w:r w:rsidR="00DC668A">
              <w:t xml:space="preserve"> offers </w:t>
            </w:r>
            <w:r w:rsidR="00222C72">
              <w:t xml:space="preserve">a wide variety of </w:t>
            </w:r>
            <w:r w:rsidR="006F4F5E">
              <w:t>resource</w:t>
            </w:r>
            <w:r w:rsidR="007C6A58">
              <w:t>s</w:t>
            </w:r>
            <w:r w:rsidR="006F4F5E">
              <w:t xml:space="preserve"> for victims, families and professionals</w:t>
            </w:r>
            <w:r w:rsidR="00222C72">
              <w:t xml:space="preserve"> including: </w:t>
            </w:r>
            <w:r w:rsidR="006F4F5E">
              <w:t xml:space="preserve">reporting contacts, services for victims, </w:t>
            </w:r>
            <w:r w:rsidR="00B9259F">
              <w:t>and informative</w:t>
            </w:r>
            <w:r w:rsidR="005851B6">
              <w:t xml:space="preserve"> articles related to transnational financial fraud</w:t>
            </w:r>
            <w:r w:rsidR="006F0475">
              <w:t xml:space="preserve">. </w:t>
            </w:r>
          </w:p>
          <w:p w14:paraId="72804CE8" w14:textId="77777777" w:rsidR="00222C72" w:rsidRPr="000955C4" w:rsidRDefault="00222C72" w:rsidP="00BB4075">
            <w:pPr>
              <w:rPr>
                <w:sz w:val="16"/>
                <w:szCs w:val="16"/>
              </w:rPr>
            </w:pPr>
          </w:p>
          <w:p w14:paraId="67769619" w14:textId="62240E3D" w:rsidR="00DC668A" w:rsidRDefault="00FD49B1" w:rsidP="0057495A">
            <w:r>
              <w:t>And b</w:t>
            </w:r>
            <w:r w:rsidR="00F718DD">
              <w:t xml:space="preserve">e sure to check </w:t>
            </w:r>
            <w:r w:rsidR="00222C72">
              <w:t xml:space="preserve">out </w:t>
            </w:r>
            <w:r w:rsidR="00F718DD">
              <w:t xml:space="preserve">the </w:t>
            </w:r>
            <w:r w:rsidR="00BB4075">
              <w:t xml:space="preserve">link to </w:t>
            </w:r>
            <w:r w:rsidR="00BB4075" w:rsidRPr="00BB4075">
              <w:rPr>
                <w:i/>
              </w:rPr>
              <w:t xml:space="preserve">Taking Action: An </w:t>
            </w:r>
            <w:r w:rsidR="00F718DD" w:rsidRPr="00BB4075">
              <w:rPr>
                <w:i/>
              </w:rPr>
              <w:t>Advocate’s Guide to Assisting Victims</w:t>
            </w:r>
            <w:r w:rsidR="00F718DD">
              <w:t xml:space="preserve"> </w:t>
            </w:r>
            <w:r w:rsidR="00BB4075" w:rsidRPr="00BB4075">
              <w:rPr>
                <w:i/>
              </w:rPr>
              <w:t>of Financial Fraud</w:t>
            </w:r>
            <w:r w:rsidR="00BB4075">
              <w:t xml:space="preserve">.  </w:t>
            </w:r>
            <w:r w:rsidR="00222C72">
              <w:t xml:space="preserve">The booklet </w:t>
            </w:r>
            <w:r w:rsidR="007C6A58">
              <w:rPr>
                <w:rFonts w:eastAsiaTheme="majorEastAsia"/>
              </w:rPr>
              <w:t>outlines</w:t>
            </w:r>
            <w:r w:rsidR="00BB4075">
              <w:rPr>
                <w:rFonts w:eastAsiaTheme="majorEastAsia"/>
              </w:rPr>
              <w:t xml:space="preserve"> the advocate’s role, action steps </w:t>
            </w:r>
            <w:r w:rsidR="00D158DA">
              <w:rPr>
                <w:rFonts w:eastAsiaTheme="majorEastAsia"/>
              </w:rPr>
              <w:t xml:space="preserve">to take </w:t>
            </w:r>
            <w:r w:rsidR="00BB4075">
              <w:rPr>
                <w:rFonts w:eastAsiaTheme="majorEastAsia"/>
              </w:rPr>
              <w:t xml:space="preserve">by fraud type, and </w:t>
            </w:r>
            <w:r w:rsidR="00D158DA">
              <w:rPr>
                <w:rFonts w:eastAsiaTheme="majorEastAsia"/>
              </w:rPr>
              <w:t xml:space="preserve">many </w:t>
            </w:r>
            <w:r w:rsidR="00BB4075">
              <w:rPr>
                <w:rFonts w:eastAsiaTheme="majorEastAsia"/>
              </w:rPr>
              <w:t>preventive strategies.</w:t>
            </w:r>
          </w:p>
        </w:tc>
      </w:tr>
    </w:tbl>
    <w:p w14:paraId="54EF4B32" w14:textId="77777777" w:rsidR="0057495A" w:rsidRDefault="0057495A">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585E9B" w:rsidRPr="00DE0A3D" w14:paraId="215D72F8" w14:textId="77777777" w:rsidTr="003764EF">
        <w:tc>
          <w:tcPr>
            <w:tcW w:w="1710" w:type="dxa"/>
            <w:shd w:val="clear" w:color="auto" w:fill="auto"/>
          </w:tcPr>
          <w:p w14:paraId="7B09C584" w14:textId="593EAFE8" w:rsidR="00585E9B" w:rsidRDefault="00585E9B" w:rsidP="00222C72">
            <w:pPr>
              <w:spacing w:line="259" w:lineRule="auto"/>
              <w:rPr>
                <w:rFonts w:asciiTheme="minorHAnsi" w:hAnsiTheme="minorHAnsi" w:cstheme="minorHAnsi"/>
              </w:rPr>
            </w:pPr>
          </w:p>
        </w:tc>
        <w:tc>
          <w:tcPr>
            <w:tcW w:w="8461" w:type="dxa"/>
            <w:shd w:val="clear" w:color="auto" w:fill="auto"/>
          </w:tcPr>
          <w:p w14:paraId="40EB63B8" w14:textId="1EBB562C" w:rsidR="00585E9B" w:rsidRDefault="00D62CD2" w:rsidP="009F44D2">
            <w:r>
              <w:rPr>
                <w:b/>
                <w:sz w:val="24"/>
                <w:szCs w:val="24"/>
              </w:rPr>
              <w:t xml:space="preserve">Section </w:t>
            </w:r>
            <w:r w:rsidR="00222C72">
              <w:rPr>
                <w:b/>
                <w:sz w:val="24"/>
                <w:szCs w:val="24"/>
              </w:rPr>
              <w:t>Two</w:t>
            </w:r>
            <w:r>
              <w:rPr>
                <w:b/>
                <w:sz w:val="24"/>
                <w:szCs w:val="24"/>
              </w:rPr>
              <w:t xml:space="preserve">- </w:t>
            </w:r>
            <w:r w:rsidR="00585E9B">
              <w:rPr>
                <w:b/>
                <w:sz w:val="24"/>
                <w:szCs w:val="24"/>
              </w:rPr>
              <w:t>Role of the APS Supervisor in Supporting APS Investigat</w:t>
            </w:r>
            <w:r w:rsidR="00190F81">
              <w:rPr>
                <w:b/>
                <w:sz w:val="24"/>
                <w:szCs w:val="24"/>
              </w:rPr>
              <w:t>ors</w:t>
            </w:r>
            <w:r w:rsidR="00585E9B">
              <w:rPr>
                <w:b/>
                <w:sz w:val="24"/>
                <w:szCs w:val="24"/>
              </w:rPr>
              <w:t xml:space="preserve"> </w:t>
            </w:r>
          </w:p>
        </w:tc>
      </w:tr>
      <w:tr w:rsidR="0030009E" w:rsidRPr="00DE0A3D" w14:paraId="446FB1AD" w14:textId="77777777" w:rsidTr="003764EF">
        <w:tc>
          <w:tcPr>
            <w:tcW w:w="1710" w:type="dxa"/>
            <w:shd w:val="clear" w:color="auto" w:fill="auto"/>
          </w:tcPr>
          <w:p w14:paraId="7386D0B2" w14:textId="6F065A97" w:rsidR="0030009E" w:rsidRDefault="00EE008E" w:rsidP="00744433">
            <w:pPr>
              <w:spacing w:line="276" w:lineRule="auto"/>
              <w:rPr>
                <w:rFonts w:asciiTheme="minorHAnsi" w:hAnsiTheme="minorHAnsi" w:cstheme="minorHAnsi"/>
              </w:rPr>
            </w:pPr>
            <w:r>
              <w:rPr>
                <w:rFonts w:asciiTheme="minorHAnsi" w:hAnsiTheme="minorHAnsi" w:cstheme="minorHAnsi"/>
              </w:rPr>
              <w:t xml:space="preserve">Slide </w:t>
            </w:r>
            <w:r w:rsidR="007C3166">
              <w:rPr>
                <w:rFonts w:asciiTheme="minorHAnsi" w:hAnsiTheme="minorHAnsi" w:cstheme="minorHAnsi"/>
              </w:rPr>
              <w:t>9</w:t>
            </w:r>
          </w:p>
        </w:tc>
        <w:tc>
          <w:tcPr>
            <w:tcW w:w="8461" w:type="dxa"/>
            <w:shd w:val="clear" w:color="auto" w:fill="auto"/>
          </w:tcPr>
          <w:p w14:paraId="16012185" w14:textId="6AD1DAFB" w:rsidR="0030009E" w:rsidRDefault="003D53B7" w:rsidP="009F44D2">
            <w:pPr>
              <w:rPr>
                <w:b/>
                <w:sz w:val="24"/>
                <w:szCs w:val="24"/>
              </w:rPr>
            </w:pPr>
            <w:r>
              <w:rPr>
                <w:noProof/>
              </w:rPr>
              <w:drawing>
                <wp:inline distT="0" distB="0" distL="0" distR="0" wp14:anchorId="0FCAB0AB" wp14:editId="6DE84FBC">
                  <wp:extent cx="5235575" cy="2945130"/>
                  <wp:effectExtent l="0" t="0" r="3175" b="7620"/>
                  <wp:docPr id="87" name="Graph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235575" cy="2945130"/>
                          </a:xfrm>
                          <a:prstGeom prst="rect">
                            <a:avLst/>
                          </a:prstGeom>
                        </pic:spPr>
                      </pic:pic>
                    </a:graphicData>
                  </a:graphic>
                </wp:inline>
              </w:drawing>
            </w:r>
          </w:p>
        </w:tc>
      </w:tr>
      <w:tr w:rsidR="00BE316B" w:rsidRPr="00DE0A3D" w14:paraId="02A36B7C" w14:textId="77777777" w:rsidTr="003764EF">
        <w:tc>
          <w:tcPr>
            <w:tcW w:w="1710" w:type="dxa"/>
            <w:shd w:val="clear" w:color="auto" w:fill="auto"/>
          </w:tcPr>
          <w:p w14:paraId="4A4A958A"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40F46C1A" w14:textId="77777777" w:rsidR="00C427DA" w:rsidRPr="00502522" w:rsidRDefault="00C427DA" w:rsidP="00C427DA">
            <w:pPr>
              <w:rPr>
                <w:i/>
                <w:sz w:val="24"/>
                <w:szCs w:val="24"/>
                <w:u w:val="single"/>
              </w:rPr>
            </w:pPr>
            <w:r w:rsidRPr="00502522">
              <w:rPr>
                <w:i/>
                <w:sz w:val="24"/>
                <w:szCs w:val="24"/>
                <w:u w:val="single"/>
              </w:rPr>
              <w:t xml:space="preserve">Facilitator says: </w:t>
            </w:r>
          </w:p>
          <w:p w14:paraId="34C45FB7" w14:textId="36674E58" w:rsidR="00226799" w:rsidRDefault="00737067" w:rsidP="00BE316B">
            <w:r>
              <w:t xml:space="preserve">This segment of today’s training </w:t>
            </w:r>
            <w:r w:rsidR="00226799">
              <w:t xml:space="preserve">will focus on the role of the APS supervisor in </w:t>
            </w:r>
            <w:r w:rsidR="00222C72">
              <w:t>supporting</w:t>
            </w:r>
            <w:r w:rsidR="00226799">
              <w:t xml:space="preserve"> </w:t>
            </w:r>
            <w:r w:rsidR="00222C72">
              <w:t xml:space="preserve">investigators </w:t>
            </w:r>
            <w:r>
              <w:t xml:space="preserve">in their work with clients who have become victims – or who may be at risk for becoming a victim.   </w:t>
            </w:r>
          </w:p>
          <w:p w14:paraId="164CA81A" w14:textId="4F4C14BC" w:rsidR="00226799" w:rsidRPr="004C2F0C" w:rsidRDefault="00226799" w:rsidP="00BE316B">
            <w:pPr>
              <w:rPr>
                <w:sz w:val="16"/>
                <w:szCs w:val="16"/>
              </w:rPr>
            </w:pPr>
            <w:r>
              <w:t xml:space="preserve"> </w:t>
            </w:r>
          </w:p>
          <w:p w14:paraId="06FD621E" w14:textId="2DD3EE11" w:rsidR="00BE316B" w:rsidRDefault="00BE316B" w:rsidP="00BE316B">
            <w:r>
              <w:t xml:space="preserve">Cases of transnational financial fraud crimes </w:t>
            </w:r>
            <w:r w:rsidR="00222C72">
              <w:t>can be</w:t>
            </w:r>
            <w:r>
              <w:t xml:space="preserve"> complex and discouraging for APS investigators.  Significant losses may have already occurred before APS becomes involved and the losses may not </w:t>
            </w:r>
            <w:r w:rsidR="002D3CD7">
              <w:t xml:space="preserve">be </w:t>
            </w:r>
            <w:r>
              <w:t xml:space="preserve">recoverable.  Victims and their families may be in crisis.  Some victims may be in denial, refuse help and continue to be involved with the perpetrator. </w:t>
            </w:r>
          </w:p>
          <w:p w14:paraId="26492339" w14:textId="77777777" w:rsidR="00226799" w:rsidRPr="004C2F0C" w:rsidRDefault="00226799" w:rsidP="00BE316B">
            <w:pPr>
              <w:rPr>
                <w:sz w:val="16"/>
                <w:szCs w:val="16"/>
              </w:rPr>
            </w:pPr>
          </w:p>
          <w:p w14:paraId="2A57BABB" w14:textId="40B38A6E" w:rsidR="00BE316B" w:rsidRDefault="00BE316B" w:rsidP="00191D86">
            <w:r>
              <w:lastRenderedPageBreak/>
              <w:t xml:space="preserve">While these cases </w:t>
            </w:r>
            <w:r w:rsidR="00737067">
              <w:t>can</w:t>
            </w:r>
            <w:r>
              <w:t xml:space="preserve"> be </w:t>
            </w:r>
            <w:r w:rsidR="008F5C48">
              <w:t>difficult, there</w:t>
            </w:r>
            <w:r>
              <w:t xml:space="preserve"> are ways that APS can </w:t>
            </w:r>
            <w:r w:rsidR="008F5C48">
              <w:t xml:space="preserve">help </w:t>
            </w:r>
            <w:r w:rsidR="00737067">
              <w:t>–</w:t>
            </w:r>
            <w:r>
              <w:t xml:space="preserve"> </w:t>
            </w:r>
            <w:r w:rsidR="00737067">
              <w:t xml:space="preserve">by </w:t>
            </w:r>
            <w:r>
              <w:t>offering prevention, intervention and recovery strategies to assist victims</w:t>
            </w:r>
            <w:r w:rsidR="00737067">
              <w:t xml:space="preserve"> and their families</w:t>
            </w:r>
            <w:r>
              <w:t>.</w:t>
            </w:r>
          </w:p>
        </w:tc>
      </w:tr>
      <w:tr w:rsidR="00A10263" w:rsidRPr="00DE0A3D" w14:paraId="76B200E8" w14:textId="77777777" w:rsidTr="003764EF">
        <w:tc>
          <w:tcPr>
            <w:tcW w:w="1710" w:type="dxa"/>
            <w:shd w:val="clear" w:color="auto" w:fill="auto"/>
          </w:tcPr>
          <w:p w14:paraId="591C5A19" w14:textId="19B33DE5" w:rsidR="00A10263" w:rsidRDefault="00A429BA" w:rsidP="00BE316B">
            <w:pPr>
              <w:spacing w:line="276" w:lineRule="auto"/>
              <w:rPr>
                <w:rFonts w:asciiTheme="minorHAnsi" w:hAnsiTheme="minorHAnsi" w:cstheme="minorHAnsi"/>
              </w:rPr>
            </w:pPr>
            <w:r>
              <w:rPr>
                <w:rFonts w:asciiTheme="minorHAnsi" w:hAnsiTheme="minorHAnsi" w:cstheme="minorHAnsi"/>
              </w:rPr>
              <w:lastRenderedPageBreak/>
              <w:t xml:space="preserve">Slide </w:t>
            </w:r>
            <w:r w:rsidR="007C3166">
              <w:rPr>
                <w:rFonts w:asciiTheme="minorHAnsi" w:hAnsiTheme="minorHAnsi" w:cstheme="minorHAnsi"/>
              </w:rPr>
              <w:t>10</w:t>
            </w:r>
          </w:p>
        </w:tc>
        <w:tc>
          <w:tcPr>
            <w:tcW w:w="8461" w:type="dxa"/>
            <w:shd w:val="clear" w:color="auto" w:fill="auto"/>
          </w:tcPr>
          <w:p w14:paraId="2FB96705" w14:textId="08718F3A" w:rsidR="00A10263" w:rsidRDefault="003D53B7" w:rsidP="00BE316B">
            <w:r>
              <w:rPr>
                <w:noProof/>
              </w:rPr>
              <w:drawing>
                <wp:inline distT="0" distB="0" distL="0" distR="0" wp14:anchorId="54116B7F" wp14:editId="5E5F6926">
                  <wp:extent cx="5325110" cy="299506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1296" cy="3009790"/>
                          </a:xfrm>
                          <a:prstGeom prst="rect">
                            <a:avLst/>
                          </a:prstGeom>
                          <a:noFill/>
                        </pic:spPr>
                      </pic:pic>
                    </a:graphicData>
                  </a:graphic>
                </wp:inline>
              </w:drawing>
            </w:r>
          </w:p>
        </w:tc>
      </w:tr>
      <w:tr w:rsidR="00BE316B" w:rsidRPr="00DE0A3D" w14:paraId="354C506C" w14:textId="77777777" w:rsidTr="003764EF">
        <w:tc>
          <w:tcPr>
            <w:tcW w:w="1710" w:type="dxa"/>
            <w:shd w:val="clear" w:color="auto" w:fill="auto"/>
          </w:tcPr>
          <w:p w14:paraId="46099C3E"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25D14295" w14:textId="77777777" w:rsidR="00C427DA" w:rsidRPr="00502522" w:rsidRDefault="00C427DA" w:rsidP="00C427DA">
            <w:pPr>
              <w:rPr>
                <w:i/>
                <w:sz w:val="24"/>
                <w:szCs w:val="24"/>
                <w:u w:val="single"/>
              </w:rPr>
            </w:pPr>
            <w:r w:rsidRPr="00502522">
              <w:rPr>
                <w:i/>
                <w:sz w:val="24"/>
                <w:szCs w:val="24"/>
                <w:u w:val="single"/>
              </w:rPr>
              <w:t xml:space="preserve">Facilitator says: </w:t>
            </w:r>
          </w:p>
          <w:p w14:paraId="72B6FF7D" w14:textId="3F0DB509" w:rsidR="00BE316B" w:rsidRDefault="006F633E" w:rsidP="00BE316B">
            <w:r>
              <w:t>A</w:t>
            </w:r>
            <w:r w:rsidR="00EB0B5B">
              <w:t>s</w:t>
            </w:r>
            <w:r w:rsidR="00B05762">
              <w:t xml:space="preserve"> we look </w:t>
            </w:r>
            <w:r w:rsidR="00EB0B5B">
              <w:t xml:space="preserve">more closely </w:t>
            </w:r>
            <w:r w:rsidR="00B05762">
              <w:t xml:space="preserve">at the supervisor’s </w:t>
            </w:r>
            <w:r w:rsidR="009808CB">
              <w:t>role, let’s</w:t>
            </w:r>
            <w:r w:rsidR="004B2ED1">
              <w:t xml:space="preserve"> begin with </w:t>
            </w:r>
            <w:r w:rsidR="00A10263">
              <w:t>two key m</w:t>
            </w:r>
            <w:r w:rsidR="00BE316B">
              <w:t xml:space="preserve">essages </w:t>
            </w:r>
            <w:r w:rsidR="00EB0B5B">
              <w:t xml:space="preserve">about cases of financial fraud </w:t>
            </w:r>
            <w:r w:rsidR="00BE316B">
              <w:t xml:space="preserve">that supervisors will want </w:t>
            </w:r>
            <w:r w:rsidR="00B05762">
              <w:t>to instill</w:t>
            </w:r>
            <w:r w:rsidR="00BE316B">
              <w:t xml:space="preserve"> early and </w:t>
            </w:r>
            <w:r w:rsidR="00A10263">
              <w:t>often</w:t>
            </w:r>
            <w:r w:rsidR="00BE316B">
              <w:t xml:space="preserve"> with their </w:t>
            </w:r>
            <w:r w:rsidR="00A10263">
              <w:t>staff</w:t>
            </w:r>
            <w:r w:rsidR="00BE316B">
              <w:t>:</w:t>
            </w:r>
          </w:p>
          <w:p w14:paraId="7174462F" w14:textId="77777777" w:rsidR="00BE316B" w:rsidRPr="004C2F0C" w:rsidRDefault="00BE316B" w:rsidP="00BE316B">
            <w:pPr>
              <w:rPr>
                <w:sz w:val="16"/>
                <w:szCs w:val="16"/>
              </w:rPr>
            </w:pPr>
          </w:p>
          <w:p w14:paraId="14B568F2" w14:textId="1AF31421" w:rsidR="00BE316B" w:rsidRDefault="004B2ED1" w:rsidP="004B2ED1">
            <w:pPr>
              <w:pStyle w:val="11SectionBullet"/>
              <w:numPr>
                <w:ilvl w:val="0"/>
                <w:numId w:val="19"/>
              </w:numPr>
            </w:pPr>
            <w:r>
              <w:rPr>
                <w:b/>
              </w:rPr>
              <w:t xml:space="preserve">First is the </w:t>
            </w:r>
            <w:r w:rsidR="00BE316B">
              <w:rPr>
                <w:b/>
              </w:rPr>
              <w:t>need for</w:t>
            </w:r>
            <w:r w:rsidR="00BE316B" w:rsidRPr="007B71E6">
              <w:rPr>
                <w:b/>
              </w:rPr>
              <w:t xml:space="preserve"> </w:t>
            </w:r>
            <w:r w:rsidR="00B05762">
              <w:rPr>
                <w:b/>
              </w:rPr>
              <w:t xml:space="preserve">community </w:t>
            </w:r>
            <w:r w:rsidR="00BE316B" w:rsidRPr="007B71E6">
              <w:rPr>
                <w:b/>
              </w:rPr>
              <w:t>collaboration</w:t>
            </w:r>
            <w:r w:rsidR="00BE316B">
              <w:t xml:space="preserve"> - Collaboration and coordination with other community providers is essential to effective and timely response.</w:t>
            </w:r>
            <w:r w:rsidR="009C10A5">
              <w:t xml:space="preserve"> This might be with law enforcement, financial service providers, or other community services.</w:t>
            </w:r>
          </w:p>
          <w:p w14:paraId="2ACCBE60" w14:textId="221C1896" w:rsidR="00D969FC" w:rsidRDefault="004B2ED1" w:rsidP="004B2ED1">
            <w:pPr>
              <w:pStyle w:val="11SectionBullet"/>
              <w:numPr>
                <w:ilvl w:val="0"/>
                <w:numId w:val="19"/>
              </w:numPr>
            </w:pPr>
            <w:r>
              <w:rPr>
                <w:b/>
              </w:rPr>
              <w:lastRenderedPageBreak/>
              <w:t xml:space="preserve">And second is the </w:t>
            </w:r>
            <w:r w:rsidR="00BE316B">
              <w:rPr>
                <w:b/>
              </w:rPr>
              <w:t>importanc</w:t>
            </w:r>
            <w:r w:rsidR="00A10263">
              <w:rPr>
                <w:b/>
              </w:rPr>
              <w:t>e</w:t>
            </w:r>
            <w:r w:rsidR="00BE316B" w:rsidRPr="007B71E6">
              <w:rPr>
                <w:b/>
              </w:rPr>
              <w:t xml:space="preserve"> of prevention </w:t>
            </w:r>
            <w:r w:rsidR="00BE316B">
              <w:t xml:space="preserve">- Preventing APS clients from </w:t>
            </w:r>
            <w:r w:rsidR="00EB0B5B">
              <w:t xml:space="preserve">ever </w:t>
            </w:r>
            <w:r w:rsidR="00BE316B">
              <w:t>becoming victims is a key goal.  Encourage invest</w:t>
            </w:r>
            <w:r w:rsidR="002D3CD7">
              <w:t xml:space="preserve">igators to view all </w:t>
            </w:r>
            <w:r w:rsidR="00D969FC">
              <w:t xml:space="preserve">their </w:t>
            </w:r>
            <w:r w:rsidR="002D3CD7">
              <w:t xml:space="preserve">clients </w:t>
            </w:r>
            <w:r w:rsidR="001703A4">
              <w:t>as potential</w:t>
            </w:r>
            <w:r w:rsidR="00BE316B">
              <w:t xml:space="preserve"> victims of financial fraud.  </w:t>
            </w:r>
          </w:p>
          <w:p w14:paraId="79BBD0F5" w14:textId="48D7A2AD" w:rsidR="00BE316B" w:rsidRDefault="00BE316B" w:rsidP="00D969FC">
            <w:pPr>
              <w:pStyle w:val="11SectionBullet"/>
              <w:numPr>
                <w:ilvl w:val="0"/>
                <w:numId w:val="0"/>
              </w:numPr>
              <w:ind w:left="886"/>
            </w:pPr>
          </w:p>
        </w:tc>
      </w:tr>
      <w:tr w:rsidR="00D969FC" w:rsidRPr="00DE0A3D" w14:paraId="075348DA" w14:textId="77777777" w:rsidTr="003764EF">
        <w:tc>
          <w:tcPr>
            <w:tcW w:w="1710" w:type="dxa"/>
            <w:shd w:val="clear" w:color="auto" w:fill="auto"/>
          </w:tcPr>
          <w:p w14:paraId="7A5D6271" w14:textId="0B394D6C" w:rsidR="00D969FC" w:rsidRDefault="0085416A" w:rsidP="00BE316B">
            <w:pPr>
              <w:spacing w:line="276" w:lineRule="auto"/>
              <w:rPr>
                <w:rFonts w:asciiTheme="minorHAnsi" w:hAnsiTheme="minorHAnsi" w:cstheme="minorHAnsi"/>
              </w:rPr>
            </w:pPr>
            <w:r>
              <w:rPr>
                <w:rFonts w:asciiTheme="minorHAnsi" w:hAnsiTheme="minorHAnsi" w:cstheme="minorHAnsi"/>
              </w:rPr>
              <w:lastRenderedPageBreak/>
              <w:t>Slide 11</w:t>
            </w:r>
          </w:p>
        </w:tc>
        <w:tc>
          <w:tcPr>
            <w:tcW w:w="8461" w:type="dxa"/>
            <w:shd w:val="clear" w:color="auto" w:fill="auto"/>
          </w:tcPr>
          <w:p w14:paraId="6B967D56" w14:textId="0186D8EC" w:rsidR="00D969FC" w:rsidRPr="00502522" w:rsidRDefault="003D53B7" w:rsidP="00C427DA">
            <w:pPr>
              <w:rPr>
                <w:i/>
                <w:sz w:val="24"/>
                <w:szCs w:val="24"/>
                <w:u w:val="single"/>
              </w:rPr>
            </w:pPr>
            <w:r>
              <w:rPr>
                <w:i/>
                <w:noProof/>
                <w:sz w:val="24"/>
                <w:szCs w:val="24"/>
                <w:u w:val="single"/>
              </w:rPr>
              <w:drawing>
                <wp:inline distT="0" distB="0" distL="0" distR="0" wp14:anchorId="10722457" wp14:editId="3042BA2C">
                  <wp:extent cx="5300685" cy="29813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5127" cy="2989448"/>
                          </a:xfrm>
                          <a:prstGeom prst="rect">
                            <a:avLst/>
                          </a:prstGeom>
                          <a:noFill/>
                        </pic:spPr>
                      </pic:pic>
                    </a:graphicData>
                  </a:graphic>
                </wp:inline>
              </w:drawing>
            </w:r>
          </w:p>
        </w:tc>
      </w:tr>
      <w:tr w:rsidR="00D969FC" w:rsidRPr="00DE0A3D" w14:paraId="5FC9EFF0" w14:textId="77777777" w:rsidTr="003764EF">
        <w:tc>
          <w:tcPr>
            <w:tcW w:w="1710" w:type="dxa"/>
            <w:shd w:val="clear" w:color="auto" w:fill="auto"/>
          </w:tcPr>
          <w:p w14:paraId="5E6CC810" w14:textId="77777777" w:rsidR="00D969FC" w:rsidRDefault="00D969FC" w:rsidP="00BE316B">
            <w:pPr>
              <w:spacing w:line="276" w:lineRule="auto"/>
              <w:rPr>
                <w:rFonts w:asciiTheme="minorHAnsi" w:hAnsiTheme="minorHAnsi" w:cstheme="minorHAnsi"/>
              </w:rPr>
            </w:pPr>
          </w:p>
        </w:tc>
        <w:tc>
          <w:tcPr>
            <w:tcW w:w="8461" w:type="dxa"/>
            <w:shd w:val="clear" w:color="auto" w:fill="auto"/>
          </w:tcPr>
          <w:p w14:paraId="77CD9FE1" w14:textId="3411A7E2" w:rsidR="009C10A5" w:rsidRPr="009C10A5" w:rsidRDefault="009C10A5" w:rsidP="00C427DA">
            <w:pPr>
              <w:rPr>
                <w:i/>
                <w:sz w:val="24"/>
                <w:szCs w:val="24"/>
                <w:u w:val="single"/>
              </w:rPr>
            </w:pPr>
            <w:r w:rsidRPr="009C10A5">
              <w:rPr>
                <w:i/>
                <w:sz w:val="24"/>
                <w:szCs w:val="24"/>
                <w:u w:val="single"/>
              </w:rPr>
              <w:t>Facilitator says:</w:t>
            </w:r>
          </w:p>
          <w:p w14:paraId="5255DE0A" w14:textId="7609D683" w:rsidR="00D969FC" w:rsidRDefault="00B05762" w:rsidP="00C427DA">
            <w:pPr>
              <w:rPr>
                <w:szCs w:val="28"/>
              </w:rPr>
            </w:pPr>
            <w:r>
              <w:rPr>
                <w:szCs w:val="28"/>
              </w:rPr>
              <w:t>To further explore</w:t>
            </w:r>
            <w:r w:rsidR="00D969FC">
              <w:rPr>
                <w:szCs w:val="28"/>
              </w:rPr>
              <w:t xml:space="preserve"> collaboration and prevention strategies</w:t>
            </w:r>
            <w:r w:rsidR="007A65A4">
              <w:rPr>
                <w:szCs w:val="28"/>
              </w:rPr>
              <w:t>,</w:t>
            </w:r>
            <w:r w:rsidR="00D969FC">
              <w:rPr>
                <w:szCs w:val="28"/>
              </w:rPr>
              <w:t xml:space="preserve"> </w:t>
            </w:r>
            <w:r>
              <w:rPr>
                <w:szCs w:val="28"/>
              </w:rPr>
              <w:t>let’s get some of your input and experience</w:t>
            </w:r>
            <w:r w:rsidR="00D969FC">
              <w:rPr>
                <w:szCs w:val="28"/>
              </w:rPr>
              <w:t xml:space="preserve">. </w:t>
            </w:r>
          </w:p>
          <w:p w14:paraId="6A797B42" w14:textId="3BBA9AB4" w:rsidR="00D969FC" w:rsidRPr="000518C1" w:rsidRDefault="006F633E" w:rsidP="001B4EF7">
            <w:pPr>
              <w:pStyle w:val="ListParagraph"/>
              <w:numPr>
                <w:ilvl w:val="0"/>
                <w:numId w:val="18"/>
              </w:numPr>
              <w:rPr>
                <w:szCs w:val="28"/>
              </w:rPr>
            </w:pPr>
            <w:r w:rsidRPr="000518C1">
              <w:rPr>
                <w:szCs w:val="28"/>
              </w:rPr>
              <w:t>First,</w:t>
            </w:r>
            <w:r w:rsidR="00D969FC" w:rsidRPr="000518C1">
              <w:rPr>
                <w:szCs w:val="28"/>
              </w:rPr>
              <w:t xml:space="preserve"> we’ll break you into small groups with a spokesperson for each. </w:t>
            </w:r>
          </w:p>
          <w:p w14:paraId="70BA7A0D" w14:textId="27837485" w:rsidR="00D969FC" w:rsidRPr="000518C1" w:rsidRDefault="00D969FC" w:rsidP="001B4EF7">
            <w:pPr>
              <w:pStyle w:val="ListParagraph"/>
              <w:numPr>
                <w:ilvl w:val="0"/>
                <w:numId w:val="18"/>
              </w:numPr>
              <w:rPr>
                <w:szCs w:val="28"/>
              </w:rPr>
            </w:pPr>
            <w:r w:rsidRPr="000518C1">
              <w:rPr>
                <w:szCs w:val="28"/>
              </w:rPr>
              <w:t xml:space="preserve">Next, we’ll give each small group 10 minutes to list some </w:t>
            </w:r>
            <w:r w:rsidR="000518C1" w:rsidRPr="000518C1">
              <w:rPr>
                <w:szCs w:val="28"/>
              </w:rPr>
              <w:t xml:space="preserve">actions </w:t>
            </w:r>
            <w:r w:rsidR="00372646">
              <w:rPr>
                <w:szCs w:val="28"/>
              </w:rPr>
              <w:t xml:space="preserve">supervisors can take </w:t>
            </w:r>
            <w:r w:rsidR="005C28EA">
              <w:rPr>
                <w:szCs w:val="28"/>
              </w:rPr>
              <w:t xml:space="preserve">or have taken </w:t>
            </w:r>
            <w:r w:rsidR="00372646">
              <w:rPr>
                <w:szCs w:val="28"/>
              </w:rPr>
              <w:t xml:space="preserve">to </w:t>
            </w:r>
            <w:r w:rsidR="00B05762">
              <w:rPr>
                <w:szCs w:val="28"/>
              </w:rPr>
              <w:t xml:space="preserve">promote </w:t>
            </w:r>
            <w:r w:rsidR="00EB0B5B">
              <w:rPr>
                <w:szCs w:val="28"/>
              </w:rPr>
              <w:t xml:space="preserve">both </w:t>
            </w:r>
            <w:r w:rsidR="000518C1" w:rsidRPr="000518C1">
              <w:rPr>
                <w:szCs w:val="28"/>
              </w:rPr>
              <w:t xml:space="preserve">collaboration with community partners and prevention strategies with </w:t>
            </w:r>
            <w:r w:rsidR="00B05762">
              <w:rPr>
                <w:szCs w:val="28"/>
              </w:rPr>
              <w:t xml:space="preserve">all APS </w:t>
            </w:r>
            <w:r w:rsidR="000518C1" w:rsidRPr="000518C1">
              <w:rPr>
                <w:szCs w:val="28"/>
              </w:rPr>
              <w:t>clients.</w:t>
            </w:r>
            <w:r w:rsidRPr="000518C1">
              <w:rPr>
                <w:szCs w:val="28"/>
              </w:rPr>
              <w:t xml:space="preserve"> </w:t>
            </w:r>
          </w:p>
          <w:p w14:paraId="2D257636" w14:textId="45F3704F" w:rsidR="000518C1" w:rsidRDefault="000518C1" w:rsidP="001B4EF7">
            <w:pPr>
              <w:pStyle w:val="ListParagraph"/>
              <w:numPr>
                <w:ilvl w:val="0"/>
                <w:numId w:val="18"/>
              </w:numPr>
              <w:rPr>
                <w:szCs w:val="28"/>
              </w:rPr>
            </w:pPr>
            <w:r w:rsidRPr="000518C1">
              <w:rPr>
                <w:szCs w:val="28"/>
              </w:rPr>
              <w:t xml:space="preserve">Then, as a full </w:t>
            </w:r>
            <w:r w:rsidR="009808CB" w:rsidRPr="000518C1">
              <w:rPr>
                <w:szCs w:val="28"/>
              </w:rPr>
              <w:t>group, we’ll</w:t>
            </w:r>
            <w:r w:rsidRPr="000518C1">
              <w:rPr>
                <w:szCs w:val="28"/>
              </w:rPr>
              <w:t xml:space="preserve"> </w:t>
            </w:r>
            <w:r>
              <w:rPr>
                <w:szCs w:val="28"/>
              </w:rPr>
              <w:t xml:space="preserve">discuss </w:t>
            </w:r>
            <w:r w:rsidRPr="000518C1">
              <w:rPr>
                <w:szCs w:val="28"/>
              </w:rPr>
              <w:t xml:space="preserve">your responses. </w:t>
            </w:r>
          </w:p>
          <w:p w14:paraId="216A828D" w14:textId="77777777" w:rsidR="00BC4DF6" w:rsidRPr="00BC4DF6" w:rsidRDefault="00BC4DF6" w:rsidP="00BC4DF6">
            <w:pPr>
              <w:pStyle w:val="ListParagraph"/>
              <w:numPr>
                <w:ilvl w:val="0"/>
                <w:numId w:val="0"/>
              </w:numPr>
              <w:ind w:left="720"/>
              <w:rPr>
                <w:sz w:val="16"/>
                <w:szCs w:val="16"/>
              </w:rPr>
            </w:pPr>
          </w:p>
          <w:p w14:paraId="0CF04A39" w14:textId="78F2FE88" w:rsidR="009C10A5" w:rsidRPr="009C10A5" w:rsidRDefault="00BC4DF6" w:rsidP="009C10A5">
            <w:pPr>
              <w:pStyle w:val="ListParagraph"/>
              <w:numPr>
                <w:ilvl w:val="0"/>
                <w:numId w:val="0"/>
              </w:numPr>
              <w:ind w:left="166"/>
              <w:rPr>
                <w:szCs w:val="28"/>
              </w:rPr>
            </w:pPr>
            <w:r>
              <w:rPr>
                <w:szCs w:val="28"/>
              </w:rPr>
              <w:t xml:space="preserve">(You will find these same directions on Page </w:t>
            </w:r>
            <w:r w:rsidR="007C01A9">
              <w:rPr>
                <w:szCs w:val="28"/>
              </w:rPr>
              <w:t>7</w:t>
            </w:r>
            <w:r>
              <w:rPr>
                <w:szCs w:val="28"/>
              </w:rPr>
              <w:t xml:space="preserve"> of your Participant Guide.)  </w:t>
            </w:r>
            <w:r w:rsidR="009C10A5">
              <w:rPr>
                <w:szCs w:val="28"/>
              </w:rPr>
              <w:t xml:space="preserve">Any questions before we start?  </w:t>
            </w:r>
          </w:p>
          <w:p w14:paraId="54324EAB" w14:textId="69E45BFF" w:rsidR="009C10A5" w:rsidRPr="009C10A5" w:rsidRDefault="009C10A5" w:rsidP="009C10A5">
            <w:pPr>
              <w:pStyle w:val="ListParagraph"/>
              <w:numPr>
                <w:ilvl w:val="0"/>
                <w:numId w:val="0"/>
              </w:numPr>
              <w:ind w:left="166"/>
              <w:rPr>
                <w:i/>
                <w:sz w:val="24"/>
                <w:szCs w:val="24"/>
              </w:rPr>
            </w:pPr>
            <w:r>
              <w:rPr>
                <w:i/>
                <w:sz w:val="24"/>
                <w:szCs w:val="24"/>
              </w:rPr>
              <w:t>(</w:t>
            </w:r>
            <w:r w:rsidRPr="009C10A5">
              <w:rPr>
                <w:i/>
                <w:sz w:val="24"/>
                <w:szCs w:val="24"/>
              </w:rPr>
              <w:t>Producer breaks participants into small groups and assigns a spokesperson.  Sends a 2-minute warning and then reconvenes the large group.</w:t>
            </w:r>
            <w:r>
              <w:rPr>
                <w:i/>
                <w:sz w:val="24"/>
                <w:szCs w:val="24"/>
              </w:rPr>
              <w:t>)</w:t>
            </w:r>
            <w:r w:rsidRPr="009C10A5">
              <w:rPr>
                <w:i/>
                <w:sz w:val="24"/>
                <w:szCs w:val="24"/>
              </w:rPr>
              <w:t xml:space="preserve"> </w:t>
            </w:r>
          </w:p>
          <w:p w14:paraId="0A2D4416" w14:textId="764F6144" w:rsidR="009C10A5" w:rsidRDefault="009C10A5" w:rsidP="009C10A5">
            <w:pPr>
              <w:pStyle w:val="ListParagraph"/>
              <w:numPr>
                <w:ilvl w:val="0"/>
                <w:numId w:val="0"/>
              </w:numPr>
              <w:ind w:left="166"/>
              <w:rPr>
                <w:sz w:val="24"/>
                <w:szCs w:val="24"/>
              </w:rPr>
            </w:pPr>
            <w:r w:rsidRPr="009C10A5">
              <w:rPr>
                <w:i/>
                <w:sz w:val="24"/>
                <w:szCs w:val="24"/>
                <w:u w:val="single"/>
              </w:rPr>
              <w:t>Facilitator says</w:t>
            </w:r>
            <w:r w:rsidRPr="009C10A5">
              <w:rPr>
                <w:sz w:val="24"/>
                <w:szCs w:val="24"/>
              </w:rPr>
              <w:t>:</w:t>
            </w:r>
          </w:p>
          <w:p w14:paraId="5E536297" w14:textId="34C83F21" w:rsidR="009C10A5" w:rsidRDefault="009C10A5" w:rsidP="009C10A5">
            <w:pPr>
              <w:pStyle w:val="ListParagraph"/>
              <w:numPr>
                <w:ilvl w:val="0"/>
                <w:numId w:val="0"/>
              </w:numPr>
              <w:ind w:left="166"/>
              <w:rPr>
                <w:szCs w:val="28"/>
              </w:rPr>
            </w:pPr>
            <w:r w:rsidRPr="009C10A5">
              <w:rPr>
                <w:szCs w:val="28"/>
              </w:rPr>
              <w:t xml:space="preserve">Welcome back!  </w:t>
            </w:r>
            <w:r>
              <w:rPr>
                <w:szCs w:val="28"/>
              </w:rPr>
              <w:t xml:space="preserve">Let’s hear </w:t>
            </w:r>
            <w:r w:rsidR="00996DAE">
              <w:rPr>
                <w:szCs w:val="28"/>
              </w:rPr>
              <w:t xml:space="preserve">some your ideas starting with the first question on promoting community collaboration.  </w:t>
            </w:r>
            <w:r>
              <w:rPr>
                <w:szCs w:val="28"/>
              </w:rPr>
              <w:t xml:space="preserve">How about starting with Group 3?  </w:t>
            </w:r>
          </w:p>
          <w:p w14:paraId="61A895D7" w14:textId="0AF5D08B" w:rsidR="009C10A5" w:rsidRDefault="009C10A5" w:rsidP="009C10A5">
            <w:pPr>
              <w:pStyle w:val="ListParagraph"/>
              <w:numPr>
                <w:ilvl w:val="0"/>
                <w:numId w:val="0"/>
              </w:numPr>
              <w:ind w:left="166"/>
              <w:rPr>
                <w:i/>
                <w:sz w:val="24"/>
                <w:szCs w:val="24"/>
              </w:rPr>
            </w:pPr>
            <w:r w:rsidRPr="009C10A5">
              <w:rPr>
                <w:i/>
                <w:sz w:val="24"/>
                <w:szCs w:val="24"/>
              </w:rPr>
              <w:t xml:space="preserve">Facilitator </w:t>
            </w:r>
            <w:r w:rsidR="009808CB">
              <w:rPr>
                <w:i/>
                <w:sz w:val="24"/>
                <w:szCs w:val="24"/>
              </w:rPr>
              <w:t xml:space="preserve">recaps </w:t>
            </w:r>
            <w:r w:rsidR="009808CB" w:rsidRPr="009C10A5">
              <w:rPr>
                <w:i/>
                <w:sz w:val="24"/>
                <w:szCs w:val="24"/>
              </w:rPr>
              <w:t>the</w:t>
            </w:r>
            <w:r w:rsidRPr="009C10A5">
              <w:rPr>
                <w:i/>
                <w:sz w:val="24"/>
                <w:szCs w:val="24"/>
              </w:rPr>
              <w:t xml:space="preserve"> group’s contributions and then asks </w:t>
            </w:r>
            <w:r>
              <w:rPr>
                <w:i/>
                <w:sz w:val="24"/>
                <w:szCs w:val="24"/>
              </w:rPr>
              <w:t xml:space="preserve">each of the </w:t>
            </w:r>
            <w:r w:rsidRPr="009C10A5">
              <w:rPr>
                <w:i/>
                <w:sz w:val="24"/>
                <w:szCs w:val="24"/>
              </w:rPr>
              <w:t xml:space="preserve">other groups if they have additional ideas to contribute.  </w:t>
            </w:r>
          </w:p>
          <w:p w14:paraId="0E43F2E5" w14:textId="3977C054" w:rsidR="009C10A5" w:rsidRPr="000518C1" w:rsidRDefault="009C10A5" w:rsidP="00996DAE">
            <w:pPr>
              <w:pStyle w:val="ListParagraph"/>
              <w:numPr>
                <w:ilvl w:val="0"/>
                <w:numId w:val="0"/>
              </w:numPr>
              <w:ind w:left="166"/>
              <w:rPr>
                <w:szCs w:val="28"/>
              </w:rPr>
            </w:pPr>
          </w:p>
        </w:tc>
      </w:tr>
      <w:tr w:rsidR="009C10A5" w:rsidRPr="00DE0A3D" w14:paraId="6E8AB1F0" w14:textId="77777777" w:rsidTr="003764EF">
        <w:tc>
          <w:tcPr>
            <w:tcW w:w="1710" w:type="dxa"/>
            <w:shd w:val="clear" w:color="auto" w:fill="auto"/>
          </w:tcPr>
          <w:p w14:paraId="55C46754" w14:textId="392AC0DC" w:rsidR="009C10A5" w:rsidRDefault="0085416A" w:rsidP="00BE316B">
            <w:pPr>
              <w:spacing w:line="276" w:lineRule="auto"/>
              <w:rPr>
                <w:rFonts w:asciiTheme="minorHAnsi" w:hAnsiTheme="minorHAnsi" w:cstheme="minorHAnsi"/>
              </w:rPr>
            </w:pPr>
            <w:r>
              <w:rPr>
                <w:rFonts w:asciiTheme="minorHAnsi" w:hAnsiTheme="minorHAnsi" w:cstheme="minorHAnsi"/>
              </w:rPr>
              <w:t>Slide 12</w:t>
            </w:r>
          </w:p>
        </w:tc>
        <w:tc>
          <w:tcPr>
            <w:tcW w:w="8461" w:type="dxa"/>
            <w:shd w:val="clear" w:color="auto" w:fill="auto"/>
          </w:tcPr>
          <w:p w14:paraId="6ABCF833" w14:textId="3938777B" w:rsidR="00F471EE" w:rsidRPr="009C10A5" w:rsidRDefault="003D53B7" w:rsidP="00F471EE">
            <w:pPr>
              <w:rPr>
                <w:i/>
                <w:sz w:val="24"/>
                <w:szCs w:val="24"/>
                <w:u w:val="single"/>
              </w:rPr>
            </w:pPr>
            <w:r>
              <w:rPr>
                <w:i/>
                <w:noProof/>
                <w:sz w:val="24"/>
                <w:szCs w:val="24"/>
                <w:u w:val="single"/>
              </w:rPr>
              <w:drawing>
                <wp:inline distT="0" distB="0" distL="0" distR="0" wp14:anchorId="444DA16F" wp14:editId="039A56F4">
                  <wp:extent cx="5248910" cy="2952204"/>
                  <wp:effectExtent l="0" t="0" r="889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9914" cy="2958393"/>
                          </a:xfrm>
                          <a:prstGeom prst="rect">
                            <a:avLst/>
                          </a:prstGeom>
                          <a:noFill/>
                        </pic:spPr>
                      </pic:pic>
                    </a:graphicData>
                  </a:graphic>
                </wp:inline>
              </w:drawing>
            </w:r>
          </w:p>
        </w:tc>
      </w:tr>
      <w:tr w:rsidR="004C2BA4" w:rsidRPr="00DE0A3D" w14:paraId="2247C65A" w14:textId="77777777" w:rsidTr="003764EF">
        <w:tc>
          <w:tcPr>
            <w:tcW w:w="1710" w:type="dxa"/>
            <w:shd w:val="clear" w:color="auto" w:fill="auto"/>
          </w:tcPr>
          <w:p w14:paraId="719F70EC" w14:textId="4F24B56B" w:rsidR="004C2BA4" w:rsidRDefault="0085416A" w:rsidP="00BE316B">
            <w:pPr>
              <w:spacing w:line="276" w:lineRule="auto"/>
              <w:rPr>
                <w:rFonts w:asciiTheme="minorHAnsi" w:hAnsiTheme="minorHAnsi" w:cstheme="minorHAnsi"/>
              </w:rPr>
            </w:pPr>
            <w:r>
              <w:rPr>
                <w:rFonts w:asciiTheme="minorHAnsi" w:hAnsiTheme="minorHAnsi" w:cstheme="minorHAnsi"/>
              </w:rPr>
              <w:lastRenderedPageBreak/>
              <w:t>Slide 13</w:t>
            </w:r>
          </w:p>
        </w:tc>
        <w:tc>
          <w:tcPr>
            <w:tcW w:w="8461" w:type="dxa"/>
            <w:shd w:val="clear" w:color="auto" w:fill="auto"/>
          </w:tcPr>
          <w:p w14:paraId="0CBBF8E3" w14:textId="1566D4B5" w:rsidR="004C2BA4" w:rsidRDefault="003D53B7" w:rsidP="00C427DA">
            <w:pPr>
              <w:rPr>
                <w:i/>
                <w:sz w:val="24"/>
                <w:szCs w:val="24"/>
                <w:u w:val="single"/>
              </w:rPr>
            </w:pPr>
            <w:r>
              <w:rPr>
                <w:i/>
                <w:noProof/>
                <w:sz w:val="24"/>
                <w:szCs w:val="24"/>
                <w:u w:val="single"/>
              </w:rPr>
              <w:drawing>
                <wp:inline distT="0" distB="0" distL="0" distR="0" wp14:anchorId="1515E6FD" wp14:editId="0E95649F">
                  <wp:extent cx="5125085" cy="28825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8318" cy="2890003"/>
                          </a:xfrm>
                          <a:prstGeom prst="rect">
                            <a:avLst/>
                          </a:prstGeom>
                          <a:noFill/>
                        </pic:spPr>
                      </pic:pic>
                    </a:graphicData>
                  </a:graphic>
                </wp:inline>
              </w:drawing>
            </w:r>
          </w:p>
        </w:tc>
      </w:tr>
      <w:tr w:rsidR="00D969FC" w:rsidRPr="00DE0A3D" w14:paraId="6424E939" w14:textId="77777777" w:rsidTr="003764EF">
        <w:tc>
          <w:tcPr>
            <w:tcW w:w="1710" w:type="dxa"/>
            <w:shd w:val="clear" w:color="auto" w:fill="auto"/>
          </w:tcPr>
          <w:p w14:paraId="43425A1B" w14:textId="2442100B" w:rsidR="00D969FC" w:rsidRDefault="009E378C" w:rsidP="00BE316B">
            <w:pPr>
              <w:spacing w:line="276" w:lineRule="auto"/>
              <w:rPr>
                <w:rFonts w:asciiTheme="minorHAnsi" w:hAnsiTheme="minorHAnsi" w:cstheme="minorHAnsi"/>
              </w:rPr>
            </w:pPr>
            <w:r>
              <w:br w:type="page"/>
            </w:r>
          </w:p>
        </w:tc>
        <w:tc>
          <w:tcPr>
            <w:tcW w:w="8461" w:type="dxa"/>
            <w:shd w:val="clear" w:color="auto" w:fill="auto"/>
          </w:tcPr>
          <w:p w14:paraId="52184BE9" w14:textId="45A58DD1" w:rsidR="00142C70" w:rsidRPr="00142C70" w:rsidRDefault="00142C70" w:rsidP="00142C70">
            <w:pPr>
              <w:rPr>
                <w:rFonts w:eastAsiaTheme="minorHAnsi"/>
                <w:i/>
                <w:sz w:val="24"/>
                <w:szCs w:val="24"/>
                <w:u w:val="single"/>
              </w:rPr>
            </w:pPr>
            <w:r w:rsidRPr="00142C70">
              <w:rPr>
                <w:rFonts w:eastAsiaTheme="minorHAnsi"/>
                <w:i/>
                <w:sz w:val="24"/>
                <w:szCs w:val="24"/>
                <w:u w:val="single"/>
              </w:rPr>
              <w:t>Facilitator says:</w:t>
            </w:r>
          </w:p>
          <w:p w14:paraId="393C2B11" w14:textId="0CCEC4EE" w:rsidR="00F471EE" w:rsidRDefault="00372646" w:rsidP="00142C70">
            <w:pPr>
              <w:rPr>
                <w:rFonts w:eastAsiaTheme="minorHAnsi"/>
                <w:szCs w:val="28"/>
              </w:rPr>
            </w:pPr>
            <w:r w:rsidRPr="004C2BA4">
              <w:rPr>
                <w:rFonts w:eastAsiaTheme="minorHAnsi"/>
                <w:szCs w:val="28"/>
              </w:rPr>
              <w:t>Good job!  Let’s</w:t>
            </w:r>
            <w:r w:rsidR="00EB0B5B">
              <w:rPr>
                <w:rFonts w:eastAsiaTheme="minorHAnsi"/>
                <w:szCs w:val="28"/>
              </w:rPr>
              <w:t xml:space="preserve"> quickly re-cap various ways to promote collaboration</w:t>
            </w:r>
            <w:r w:rsidRPr="004C2BA4">
              <w:rPr>
                <w:rFonts w:eastAsiaTheme="minorHAnsi"/>
                <w:szCs w:val="28"/>
              </w:rPr>
              <w:t xml:space="preserve"> with other community partners. </w:t>
            </w:r>
          </w:p>
          <w:p w14:paraId="63C581A3" w14:textId="23E592C4" w:rsidR="00372646" w:rsidRDefault="00372646" w:rsidP="00142C70">
            <w:pPr>
              <w:rPr>
                <w:rFonts w:eastAsiaTheme="minorHAnsi"/>
                <w:szCs w:val="28"/>
              </w:rPr>
            </w:pPr>
            <w:r w:rsidRPr="004C2BA4">
              <w:rPr>
                <w:rFonts w:eastAsiaTheme="minorHAnsi"/>
                <w:szCs w:val="28"/>
              </w:rPr>
              <w:t xml:space="preserve"> </w:t>
            </w:r>
          </w:p>
          <w:p w14:paraId="12BCAB00" w14:textId="0B202048" w:rsidR="00142C70" w:rsidRDefault="00D969FC" w:rsidP="00142C70">
            <w:pPr>
              <w:rPr>
                <w:rFonts w:eastAsiaTheme="minorHAnsi"/>
              </w:rPr>
            </w:pPr>
            <w:r w:rsidRPr="00D969FC">
              <w:rPr>
                <w:rFonts w:eastAsiaTheme="minorHAnsi"/>
              </w:rPr>
              <w:t xml:space="preserve">Along with APS investigations, there may be other on-going </w:t>
            </w:r>
            <w:r w:rsidR="00EB0B5B">
              <w:rPr>
                <w:rFonts w:eastAsiaTheme="minorHAnsi"/>
              </w:rPr>
              <w:t>investigations in the same case - especially</w:t>
            </w:r>
            <w:r w:rsidRPr="00D969FC">
              <w:rPr>
                <w:rFonts w:eastAsiaTheme="minorHAnsi"/>
              </w:rPr>
              <w:t xml:space="preserve"> by law enforcement</w:t>
            </w:r>
            <w:r w:rsidR="00EB0B5B">
              <w:rPr>
                <w:rFonts w:eastAsiaTheme="minorHAnsi"/>
              </w:rPr>
              <w:t xml:space="preserve"> and banks</w:t>
            </w:r>
            <w:r w:rsidRPr="00D969FC">
              <w:rPr>
                <w:rFonts w:eastAsiaTheme="minorHAnsi"/>
              </w:rPr>
              <w:t xml:space="preserve">.  </w:t>
            </w:r>
            <w:r w:rsidR="00EB0B5B">
              <w:rPr>
                <w:rFonts w:eastAsiaTheme="minorHAnsi"/>
              </w:rPr>
              <w:t xml:space="preserve">When front-line </w:t>
            </w:r>
            <w:r w:rsidRPr="00D969FC">
              <w:rPr>
                <w:rFonts w:eastAsiaTheme="minorHAnsi"/>
              </w:rPr>
              <w:t xml:space="preserve">responders like APS, law enforcement and banks </w:t>
            </w:r>
            <w:r w:rsidR="009808CB">
              <w:rPr>
                <w:rFonts w:eastAsiaTheme="minorHAnsi"/>
              </w:rPr>
              <w:t>collaborate, they gain</w:t>
            </w:r>
            <w:r w:rsidRPr="00D969FC">
              <w:rPr>
                <w:rFonts w:eastAsiaTheme="minorHAnsi"/>
              </w:rPr>
              <w:t xml:space="preserve"> clearer understanding of</w:t>
            </w:r>
            <w:r w:rsidR="00142C70">
              <w:rPr>
                <w:rFonts w:eastAsiaTheme="minorHAnsi"/>
              </w:rPr>
              <w:t>:</w:t>
            </w:r>
          </w:p>
          <w:p w14:paraId="5DF8C737" w14:textId="4695CBB8" w:rsidR="00142C70" w:rsidRDefault="00D969FC" w:rsidP="00142C70">
            <w:pPr>
              <w:pStyle w:val="11SectionBullet"/>
              <w:rPr>
                <w:rFonts w:eastAsiaTheme="minorHAnsi"/>
              </w:rPr>
            </w:pPr>
            <w:r w:rsidRPr="00D969FC">
              <w:rPr>
                <w:rFonts w:eastAsiaTheme="minorHAnsi"/>
              </w:rPr>
              <w:t xml:space="preserve"> </w:t>
            </w:r>
            <w:r w:rsidR="00103F11">
              <w:rPr>
                <w:rFonts w:eastAsiaTheme="minorHAnsi"/>
              </w:rPr>
              <w:t>W</w:t>
            </w:r>
            <w:r w:rsidRPr="00D969FC">
              <w:rPr>
                <w:rFonts w:eastAsiaTheme="minorHAnsi"/>
              </w:rPr>
              <w:t>ha</w:t>
            </w:r>
            <w:r w:rsidR="00142C70">
              <w:rPr>
                <w:rFonts w:eastAsiaTheme="minorHAnsi"/>
              </w:rPr>
              <w:t>t each agency can and cannot do</w:t>
            </w:r>
          </w:p>
          <w:p w14:paraId="18DEDE1D" w14:textId="0DBB6A76" w:rsidR="00142C70" w:rsidRDefault="00142C70" w:rsidP="00142C70">
            <w:pPr>
              <w:pStyle w:val="11SectionBullet"/>
              <w:rPr>
                <w:rFonts w:eastAsiaTheme="minorHAnsi"/>
              </w:rPr>
            </w:pPr>
            <w:r>
              <w:rPr>
                <w:rFonts w:eastAsiaTheme="minorHAnsi"/>
              </w:rPr>
              <w:t xml:space="preserve"> </w:t>
            </w:r>
            <w:r w:rsidR="00103F11">
              <w:rPr>
                <w:rFonts w:eastAsiaTheme="minorHAnsi"/>
              </w:rPr>
              <w:t>H</w:t>
            </w:r>
            <w:r>
              <w:rPr>
                <w:rFonts w:eastAsiaTheme="minorHAnsi"/>
              </w:rPr>
              <w:t>ow to best coordinate efforts</w:t>
            </w:r>
            <w:r w:rsidR="00D969FC" w:rsidRPr="00D969FC">
              <w:rPr>
                <w:rFonts w:eastAsiaTheme="minorHAnsi"/>
              </w:rPr>
              <w:t xml:space="preserve"> and share information with one another.  </w:t>
            </w:r>
          </w:p>
          <w:p w14:paraId="01717AB3" w14:textId="77777777" w:rsidR="005C28EA" w:rsidRDefault="00D969FC" w:rsidP="005C28EA">
            <w:pPr>
              <w:pStyle w:val="11SectionBullet"/>
              <w:numPr>
                <w:ilvl w:val="0"/>
                <w:numId w:val="0"/>
              </w:numPr>
              <w:rPr>
                <w:rFonts w:eastAsiaTheme="minorHAnsi"/>
              </w:rPr>
            </w:pPr>
            <w:r w:rsidRPr="00D969FC">
              <w:rPr>
                <w:rFonts w:eastAsiaTheme="minorHAnsi"/>
              </w:rPr>
              <w:t xml:space="preserve">Some areas have </w:t>
            </w:r>
            <w:r w:rsidR="005C28EA">
              <w:rPr>
                <w:rFonts w:eastAsiaTheme="minorHAnsi"/>
              </w:rPr>
              <w:t xml:space="preserve">multidisciplinary </w:t>
            </w:r>
            <w:r w:rsidRPr="00D969FC">
              <w:rPr>
                <w:rFonts w:eastAsiaTheme="minorHAnsi"/>
              </w:rPr>
              <w:t xml:space="preserve">FAST teams (financial abuse specialist teams) that focus entirely on financial </w:t>
            </w:r>
            <w:r w:rsidRPr="00D969FC">
              <w:rPr>
                <w:rFonts w:eastAsiaTheme="minorHAnsi"/>
              </w:rPr>
              <w:lastRenderedPageBreak/>
              <w:t xml:space="preserve">fraud – and case reviews as well as public and professional education.  </w:t>
            </w:r>
          </w:p>
          <w:p w14:paraId="1C2E47A8" w14:textId="797CC984" w:rsidR="00103F11" w:rsidRDefault="00D969FC" w:rsidP="005C28EA">
            <w:pPr>
              <w:pStyle w:val="11SectionBullet"/>
              <w:numPr>
                <w:ilvl w:val="0"/>
                <w:numId w:val="0"/>
              </w:numPr>
              <w:rPr>
                <w:rFonts w:eastAsiaTheme="minorHAnsi"/>
              </w:rPr>
            </w:pPr>
            <w:r w:rsidRPr="00D969FC">
              <w:rPr>
                <w:rFonts w:eastAsiaTheme="minorHAnsi"/>
              </w:rPr>
              <w:t xml:space="preserve">Encourage your staff to </w:t>
            </w:r>
            <w:r w:rsidR="00996DAE">
              <w:rPr>
                <w:rFonts w:eastAsiaTheme="minorHAnsi"/>
              </w:rPr>
              <w:t>engage</w:t>
            </w:r>
            <w:r w:rsidRPr="00D969FC">
              <w:rPr>
                <w:rFonts w:eastAsiaTheme="minorHAnsi"/>
              </w:rPr>
              <w:t xml:space="preserve"> with other agencies or groups in their communities that work on preventing or responding to financial fraud crimes.  These could include civil legal services, area agencies on aging, senior center directors, senior housing coordinators, AARP and Senior Medicare Patrol volunteers. </w:t>
            </w:r>
          </w:p>
          <w:p w14:paraId="638799D2" w14:textId="4AEE1891" w:rsidR="00D969FC" w:rsidRPr="00502522" w:rsidRDefault="00996DAE" w:rsidP="00103F11">
            <w:pPr>
              <w:rPr>
                <w:i/>
                <w:sz w:val="24"/>
                <w:szCs w:val="24"/>
                <w:u w:val="single"/>
              </w:rPr>
            </w:pPr>
            <w:r>
              <w:rPr>
                <w:rFonts w:eastAsiaTheme="minorHAnsi"/>
              </w:rPr>
              <w:t xml:space="preserve">Collaboration builds working relationships among professionals who can </w:t>
            </w:r>
            <w:r w:rsidR="004C2BA4">
              <w:rPr>
                <w:rFonts w:eastAsiaTheme="minorHAnsi"/>
              </w:rPr>
              <w:t>share</w:t>
            </w:r>
            <w:r>
              <w:rPr>
                <w:rFonts w:eastAsiaTheme="minorHAnsi"/>
              </w:rPr>
              <w:t xml:space="preserve"> expertise and help </w:t>
            </w:r>
            <w:r w:rsidR="004C2BA4">
              <w:rPr>
                <w:rFonts w:eastAsiaTheme="minorHAnsi"/>
              </w:rPr>
              <w:t xml:space="preserve">that is mutually beneficial. </w:t>
            </w:r>
            <w:r w:rsidR="009808CB">
              <w:rPr>
                <w:rFonts w:eastAsiaTheme="minorHAnsi"/>
              </w:rPr>
              <w:t xml:space="preserve">Use </w:t>
            </w:r>
            <w:r w:rsidR="009808CB" w:rsidRPr="00D969FC">
              <w:rPr>
                <w:rFonts w:eastAsiaTheme="minorHAnsi"/>
              </w:rPr>
              <w:t>team</w:t>
            </w:r>
            <w:r w:rsidR="00D969FC" w:rsidRPr="00D969FC">
              <w:rPr>
                <w:rFonts w:eastAsiaTheme="minorHAnsi"/>
              </w:rPr>
              <w:t xml:space="preserve"> meetings </w:t>
            </w:r>
            <w:r w:rsidR="00103F11">
              <w:rPr>
                <w:rFonts w:eastAsiaTheme="minorHAnsi"/>
              </w:rPr>
              <w:t xml:space="preserve">as times </w:t>
            </w:r>
            <w:r w:rsidR="009808CB">
              <w:rPr>
                <w:rFonts w:eastAsiaTheme="minorHAnsi"/>
              </w:rPr>
              <w:t>for investigators</w:t>
            </w:r>
            <w:r w:rsidR="004C2BA4">
              <w:rPr>
                <w:rFonts w:eastAsiaTheme="minorHAnsi"/>
              </w:rPr>
              <w:t xml:space="preserve"> to provide updates about </w:t>
            </w:r>
            <w:r w:rsidR="00103F11">
              <w:rPr>
                <w:rFonts w:eastAsiaTheme="minorHAnsi"/>
              </w:rPr>
              <w:t xml:space="preserve">new community contacts </w:t>
            </w:r>
            <w:r w:rsidR="004C2BA4">
              <w:rPr>
                <w:rFonts w:eastAsiaTheme="minorHAnsi"/>
              </w:rPr>
              <w:t xml:space="preserve">or </w:t>
            </w:r>
            <w:r w:rsidR="00103F11">
              <w:rPr>
                <w:rFonts w:eastAsiaTheme="minorHAnsi"/>
              </w:rPr>
              <w:t>resources they have discovered</w:t>
            </w:r>
            <w:r w:rsidR="00D969FC" w:rsidRPr="00D969FC">
              <w:rPr>
                <w:rFonts w:eastAsiaTheme="minorHAnsi"/>
              </w:rPr>
              <w:t xml:space="preserve">. </w:t>
            </w:r>
          </w:p>
        </w:tc>
      </w:tr>
      <w:tr w:rsidR="004C2BA4" w:rsidRPr="00DE0A3D" w14:paraId="2A48B108" w14:textId="77777777" w:rsidTr="003764EF">
        <w:tc>
          <w:tcPr>
            <w:tcW w:w="1710" w:type="dxa"/>
            <w:shd w:val="clear" w:color="auto" w:fill="auto"/>
          </w:tcPr>
          <w:p w14:paraId="56D8DEAD" w14:textId="5334D55F" w:rsidR="004C2BA4" w:rsidRDefault="0085416A" w:rsidP="00BE316B">
            <w:pPr>
              <w:spacing w:line="276" w:lineRule="auto"/>
            </w:pPr>
            <w:r>
              <w:t>Slide 14</w:t>
            </w:r>
          </w:p>
        </w:tc>
        <w:tc>
          <w:tcPr>
            <w:tcW w:w="8461" w:type="dxa"/>
            <w:shd w:val="clear" w:color="auto" w:fill="auto"/>
          </w:tcPr>
          <w:p w14:paraId="58E37D3F" w14:textId="3C7C5071" w:rsidR="004C2BA4" w:rsidRPr="00142C70" w:rsidRDefault="003D53B7" w:rsidP="00F471EE">
            <w:pPr>
              <w:rPr>
                <w:i/>
                <w:sz w:val="24"/>
                <w:szCs w:val="24"/>
                <w:u w:val="single"/>
              </w:rPr>
            </w:pPr>
            <w:r>
              <w:rPr>
                <w:i/>
                <w:noProof/>
                <w:sz w:val="24"/>
                <w:szCs w:val="24"/>
                <w:u w:val="single"/>
              </w:rPr>
              <w:drawing>
                <wp:inline distT="0" distB="0" distL="0" distR="0" wp14:anchorId="77A57624" wp14:editId="1C8131CD">
                  <wp:extent cx="5172710" cy="2909346"/>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261" cy="2914156"/>
                          </a:xfrm>
                          <a:prstGeom prst="rect">
                            <a:avLst/>
                          </a:prstGeom>
                          <a:noFill/>
                        </pic:spPr>
                      </pic:pic>
                    </a:graphicData>
                  </a:graphic>
                </wp:inline>
              </w:drawing>
            </w:r>
          </w:p>
        </w:tc>
      </w:tr>
      <w:tr w:rsidR="004C2BA4" w:rsidRPr="00DE0A3D" w14:paraId="67F585AE" w14:textId="77777777" w:rsidTr="003764EF">
        <w:tc>
          <w:tcPr>
            <w:tcW w:w="1710" w:type="dxa"/>
            <w:shd w:val="clear" w:color="auto" w:fill="auto"/>
          </w:tcPr>
          <w:p w14:paraId="6DE73B44" w14:textId="77777777" w:rsidR="004C2BA4" w:rsidRDefault="004C2BA4" w:rsidP="00BE316B">
            <w:pPr>
              <w:spacing w:line="276" w:lineRule="auto"/>
            </w:pPr>
          </w:p>
        </w:tc>
        <w:tc>
          <w:tcPr>
            <w:tcW w:w="8461" w:type="dxa"/>
            <w:shd w:val="clear" w:color="auto" w:fill="auto"/>
          </w:tcPr>
          <w:p w14:paraId="27A8223E" w14:textId="0309AE78" w:rsidR="004C2BA4" w:rsidRPr="004C2BA4" w:rsidRDefault="004C2BA4" w:rsidP="00142C70">
            <w:pPr>
              <w:rPr>
                <w:szCs w:val="28"/>
              </w:rPr>
            </w:pPr>
            <w:r w:rsidRPr="004C2BA4">
              <w:rPr>
                <w:szCs w:val="28"/>
              </w:rPr>
              <w:t>So now</w:t>
            </w:r>
            <w:r w:rsidR="00F471EE">
              <w:rPr>
                <w:szCs w:val="28"/>
              </w:rPr>
              <w:t>,</w:t>
            </w:r>
            <w:r w:rsidRPr="004C2BA4">
              <w:rPr>
                <w:szCs w:val="28"/>
              </w:rPr>
              <w:t xml:space="preserve"> let’s </w:t>
            </w:r>
            <w:r w:rsidR="00A5269C">
              <w:rPr>
                <w:szCs w:val="28"/>
              </w:rPr>
              <w:t>hear about your ideas for encouraging your investigators to</w:t>
            </w:r>
            <w:r w:rsidR="00372646">
              <w:rPr>
                <w:szCs w:val="28"/>
              </w:rPr>
              <w:t xml:space="preserve"> </w:t>
            </w:r>
            <w:r w:rsidRPr="004C2BA4">
              <w:rPr>
                <w:szCs w:val="28"/>
              </w:rPr>
              <w:t>use prevention strategies</w:t>
            </w:r>
            <w:r w:rsidR="00372646">
              <w:rPr>
                <w:szCs w:val="28"/>
              </w:rPr>
              <w:t xml:space="preserve"> </w:t>
            </w:r>
            <w:r w:rsidR="00A5269C">
              <w:rPr>
                <w:szCs w:val="28"/>
              </w:rPr>
              <w:t xml:space="preserve">with clients.  </w:t>
            </w:r>
            <w:r w:rsidR="00A5269C">
              <w:rPr>
                <w:szCs w:val="28"/>
              </w:rPr>
              <w:lastRenderedPageBreak/>
              <w:t xml:space="preserve">Would the spokesperson for Group 2 please tell us what suggestions you have?  </w:t>
            </w:r>
            <w:r w:rsidR="00703991">
              <w:rPr>
                <w:szCs w:val="28"/>
              </w:rPr>
              <w:t xml:space="preserve"> </w:t>
            </w:r>
          </w:p>
          <w:p w14:paraId="3360F0F6" w14:textId="2EF0090B" w:rsidR="00703991" w:rsidRPr="00703991" w:rsidRDefault="00703991" w:rsidP="00703991">
            <w:pPr>
              <w:spacing w:after="160"/>
              <w:ind w:left="166"/>
              <w:contextualSpacing/>
              <w:rPr>
                <w:rFonts w:eastAsiaTheme="minorHAnsi"/>
                <w:i/>
                <w:sz w:val="24"/>
                <w:szCs w:val="24"/>
              </w:rPr>
            </w:pPr>
            <w:r w:rsidRPr="00703991">
              <w:rPr>
                <w:rFonts w:eastAsiaTheme="minorHAnsi"/>
                <w:i/>
                <w:sz w:val="24"/>
                <w:szCs w:val="24"/>
              </w:rPr>
              <w:t xml:space="preserve">Facilitator </w:t>
            </w:r>
            <w:r w:rsidR="009808CB" w:rsidRPr="00703991">
              <w:rPr>
                <w:rFonts w:eastAsiaTheme="minorHAnsi"/>
                <w:i/>
                <w:sz w:val="24"/>
                <w:szCs w:val="24"/>
              </w:rPr>
              <w:t>recaps the</w:t>
            </w:r>
            <w:r w:rsidRPr="00703991">
              <w:rPr>
                <w:rFonts w:eastAsiaTheme="minorHAnsi"/>
                <w:i/>
                <w:sz w:val="24"/>
                <w:szCs w:val="24"/>
              </w:rPr>
              <w:t xml:space="preserve"> group’s contributions and then asks each of the other groups if they have</w:t>
            </w:r>
            <w:r w:rsidR="00F471EE">
              <w:rPr>
                <w:rFonts w:eastAsiaTheme="minorHAnsi"/>
                <w:i/>
                <w:sz w:val="24"/>
                <w:szCs w:val="24"/>
              </w:rPr>
              <w:t xml:space="preserve"> additional ideas to contribute until all groups have reported.</w:t>
            </w:r>
            <w:r w:rsidRPr="00703991">
              <w:rPr>
                <w:rFonts w:eastAsiaTheme="minorHAnsi"/>
                <w:i/>
                <w:sz w:val="24"/>
                <w:szCs w:val="24"/>
              </w:rPr>
              <w:t xml:space="preserve">  </w:t>
            </w:r>
          </w:p>
          <w:p w14:paraId="139B7E53" w14:textId="77777777" w:rsidR="0057495A" w:rsidRDefault="0057495A" w:rsidP="00142C70">
            <w:pPr>
              <w:rPr>
                <w:szCs w:val="28"/>
              </w:rPr>
            </w:pPr>
          </w:p>
          <w:p w14:paraId="5AD99352" w14:textId="78AC37DC" w:rsidR="004C2BA4" w:rsidRPr="004C2BA4" w:rsidRDefault="00703991" w:rsidP="0057495A">
            <w:pPr>
              <w:rPr>
                <w:szCs w:val="28"/>
              </w:rPr>
            </w:pPr>
            <w:r>
              <w:rPr>
                <w:szCs w:val="28"/>
              </w:rPr>
              <w:t xml:space="preserve">Great responses, everyone.  Thank you! </w:t>
            </w:r>
          </w:p>
        </w:tc>
      </w:tr>
      <w:tr w:rsidR="00103F11" w:rsidRPr="00DE0A3D" w14:paraId="3B611926" w14:textId="77777777" w:rsidTr="003764EF">
        <w:tc>
          <w:tcPr>
            <w:tcW w:w="1710" w:type="dxa"/>
            <w:shd w:val="clear" w:color="auto" w:fill="auto"/>
          </w:tcPr>
          <w:p w14:paraId="413DE75E" w14:textId="2A03A1FD" w:rsidR="00103F11" w:rsidRDefault="005E26D7" w:rsidP="00BE316B">
            <w:pPr>
              <w:spacing w:line="276" w:lineRule="auto"/>
              <w:rPr>
                <w:rFonts w:asciiTheme="minorHAnsi" w:hAnsiTheme="minorHAnsi" w:cstheme="minorHAnsi"/>
              </w:rPr>
            </w:pPr>
            <w:r>
              <w:rPr>
                <w:rFonts w:asciiTheme="minorHAnsi" w:hAnsiTheme="minorHAnsi" w:cstheme="minorHAnsi"/>
              </w:rPr>
              <w:lastRenderedPageBreak/>
              <w:t xml:space="preserve">Slide </w:t>
            </w:r>
            <w:r w:rsidR="0085416A">
              <w:rPr>
                <w:rFonts w:asciiTheme="minorHAnsi" w:hAnsiTheme="minorHAnsi" w:cstheme="minorHAnsi"/>
              </w:rPr>
              <w:t>15</w:t>
            </w:r>
          </w:p>
        </w:tc>
        <w:tc>
          <w:tcPr>
            <w:tcW w:w="8461" w:type="dxa"/>
            <w:shd w:val="clear" w:color="auto" w:fill="auto"/>
          </w:tcPr>
          <w:p w14:paraId="7EE1E6D3" w14:textId="6E792981" w:rsidR="00103F11" w:rsidRDefault="003D53B7" w:rsidP="009E378C">
            <w:r>
              <w:rPr>
                <w:noProof/>
              </w:rPr>
              <w:drawing>
                <wp:inline distT="0" distB="0" distL="0" distR="0" wp14:anchorId="6E5FEAB0" wp14:editId="2C1424F2">
                  <wp:extent cx="5239385" cy="2946847"/>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0245" cy="2952955"/>
                          </a:xfrm>
                          <a:prstGeom prst="rect">
                            <a:avLst/>
                          </a:prstGeom>
                          <a:noFill/>
                        </pic:spPr>
                      </pic:pic>
                    </a:graphicData>
                  </a:graphic>
                </wp:inline>
              </w:drawing>
            </w:r>
          </w:p>
        </w:tc>
      </w:tr>
      <w:tr w:rsidR="00D969FC" w:rsidRPr="00DE0A3D" w14:paraId="5BEB40C4" w14:textId="77777777" w:rsidTr="003764EF">
        <w:tc>
          <w:tcPr>
            <w:tcW w:w="1710" w:type="dxa"/>
            <w:shd w:val="clear" w:color="auto" w:fill="auto"/>
          </w:tcPr>
          <w:p w14:paraId="5CFFEB0A" w14:textId="77777777" w:rsidR="00D969FC" w:rsidRDefault="00D969FC" w:rsidP="00D969FC">
            <w:pPr>
              <w:spacing w:line="276" w:lineRule="auto"/>
              <w:rPr>
                <w:rFonts w:asciiTheme="minorHAnsi" w:hAnsiTheme="minorHAnsi" w:cstheme="minorHAnsi"/>
              </w:rPr>
            </w:pPr>
          </w:p>
        </w:tc>
        <w:tc>
          <w:tcPr>
            <w:tcW w:w="8461" w:type="dxa"/>
            <w:shd w:val="clear" w:color="auto" w:fill="auto"/>
          </w:tcPr>
          <w:p w14:paraId="7BD4540B" w14:textId="2A227342" w:rsidR="00D969FC" w:rsidRPr="009E378C" w:rsidRDefault="009E378C" w:rsidP="00D969FC">
            <w:pPr>
              <w:rPr>
                <w:i/>
                <w:sz w:val="24"/>
                <w:szCs w:val="24"/>
                <w:u w:val="single"/>
              </w:rPr>
            </w:pPr>
            <w:r w:rsidRPr="009E378C">
              <w:rPr>
                <w:i/>
                <w:sz w:val="24"/>
                <w:szCs w:val="24"/>
                <w:u w:val="single"/>
              </w:rPr>
              <w:t>Facilitator says:</w:t>
            </w:r>
          </w:p>
          <w:p w14:paraId="5AB8294B" w14:textId="395398E8" w:rsidR="00CF1896" w:rsidRDefault="00F471EE" w:rsidP="009E378C">
            <w:pPr>
              <w:pStyle w:val="11SectionBullet"/>
              <w:numPr>
                <w:ilvl w:val="0"/>
                <w:numId w:val="0"/>
              </w:numPr>
              <w:ind w:left="76"/>
            </w:pPr>
            <w:r>
              <w:t xml:space="preserve">Just to recap:  </w:t>
            </w:r>
            <w:r w:rsidR="00372646">
              <w:t>Supervisors can promote the use of</w:t>
            </w:r>
            <w:r w:rsidR="009E378C">
              <w:t xml:space="preserve"> </w:t>
            </w:r>
            <w:r w:rsidR="00703991">
              <w:t xml:space="preserve">prevention strategies </w:t>
            </w:r>
            <w:r w:rsidR="00372646">
              <w:t xml:space="preserve">by encouraging investigators to view all their clients as potential victims.  </w:t>
            </w:r>
          </w:p>
          <w:p w14:paraId="67C1CC3B" w14:textId="3D59DD4D" w:rsidR="009E378C" w:rsidRDefault="00CF1896" w:rsidP="009E378C">
            <w:pPr>
              <w:pStyle w:val="11SectionBullet"/>
              <w:numPr>
                <w:ilvl w:val="0"/>
                <w:numId w:val="0"/>
              </w:numPr>
              <w:ind w:left="76"/>
            </w:pPr>
            <w:r>
              <w:t xml:space="preserve">Here are some specific questions to share with investigators as they do client risk </w:t>
            </w:r>
            <w:r w:rsidR="009808CB">
              <w:t>assessments:</w:t>
            </w:r>
          </w:p>
          <w:p w14:paraId="65480E52" w14:textId="77777777" w:rsidR="00372646" w:rsidRPr="00CF1896" w:rsidRDefault="00372646" w:rsidP="009E378C">
            <w:pPr>
              <w:pStyle w:val="11SectionBullet"/>
              <w:numPr>
                <w:ilvl w:val="0"/>
                <w:numId w:val="0"/>
              </w:numPr>
              <w:ind w:left="76"/>
              <w:rPr>
                <w:sz w:val="16"/>
                <w:szCs w:val="16"/>
              </w:rPr>
            </w:pPr>
          </w:p>
          <w:p w14:paraId="469D9264" w14:textId="77777777" w:rsidR="00D969FC" w:rsidRPr="009E378C" w:rsidRDefault="00D969FC" w:rsidP="009E378C">
            <w:pPr>
              <w:pStyle w:val="11SectionBullet"/>
            </w:pPr>
            <w:r w:rsidRPr="009E378C">
              <w:t>Do they spend a lot of time on the Internet?</w:t>
            </w:r>
          </w:p>
          <w:p w14:paraId="2605D528" w14:textId="77777777" w:rsidR="00D969FC" w:rsidRPr="009E378C" w:rsidRDefault="00D969FC" w:rsidP="009E378C">
            <w:pPr>
              <w:pStyle w:val="11SectionBullet"/>
            </w:pPr>
            <w:r w:rsidRPr="009E378C">
              <w:lastRenderedPageBreak/>
              <w:t>Are they on any social media platforms or dating platforms?  Advise them not to accept friend requests from people they don’t know.</w:t>
            </w:r>
          </w:p>
          <w:p w14:paraId="4621FE99" w14:textId="77777777" w:rsidR="00CF1896" w:rsidRPr="00CF1896" w:rsidRDefault="00D969FC" w:rsidP="00CF1896">
            <w:pPr>
              <w:pStyle w:val="11SectionBullet"/>
            </w:pPr>
            <w:r w:rsidRPr="00CF1896">
              <w:t>Do they make purchases or bank on-line?</w:t>
            </w:r>
          </w:p>
          <w:p w14:paraId="48CF164E" w14:textId="5635EBBC" w:rsidR="00D969FC" w:rsidRPr="00CF1896" w:rsidRDefault="00CF1896" w:rsidP="00CF1896">
            <w:pPr>
              <w:pStyle w:val="11SectionBullet"/>
            </w:pPr>
            <w:r w:rsidRPr="00CF1896">
              <w:t xml:space="preserve">Do they </w:t>
            </w:r>
            <w:r w:rsidR="00D969FC" w:rsidRPr="00CF1896">
              <w:t xml:space="preserve">call a company directly if there is any report of </w:t>
            </w:r>
            <w:r w:rsidRPr="00CF1896">
              <w:t>discrepancies in their accounts?</w:t>
            </w:r>
            <w:r w:rsidR="00D969FC" w:rsidRPr="00CF1896">
              <w:t xml:space="preserve"> </w:t>
            </w:r>
          </w:p>
          <w:p w14:paraId="4B977FB5" w14:textId="77777777" w:rsidR="00D969FC" w:rsidRPr="00CF1896" w:rsidRDefault="00D969FC" w:rsidP="00CF1896">
            <w:pPr>
              <w:pStyle w:val="11SectionBullet"/>
            </w:pPr>
            <w:r w:rsidRPr="00CF1896">
              <w:t>Are they aware of financial fraud schemes?</w:t>
            </w:r>
          </w:p>
          <w:p w14:paraId="0E0B26A3" w14:textId="77777777" w:rsidR="00D969FC" w:rsidRPr="00CF1896" w:rsidRDefault="00D969FC" w:rsidP="00CF1896">
            <w:pPr>
              <w:pStyle w:val="11SectionBullet"/>
            </w:pPr>
            <w:r w:rsidRPr="00CF1896">
              <w:t xml:space="preserve">Do they understand how to use technology safely?  </w:t>
            </w:r>
          </w:p>
          <w:p w14:paraId="5CD5F38F" w14:textId="77777777" w:rsidR="00D969FC" w:rsidRPr="00CF1896" w:rsidRDefault="00D969FC" w:rsidP="00CF1896">
            <w:pPr>
              <w:pStyle w:val="11SectionBullet"/>
            </w:pPr>
            <w:r w:rsidRPr="00CF1896">
              <w:t xml:space="preserve">Do they seem able to make financial decisions for themselves?  </w:t>
            </w:r>
          </w:p>
          <w:p w14:paraId="737C132F" w14:textId="77777777" w:rsidR="00D969FC" w:rsidRPr="00CF1896" w:rsidRDefault="00D969FC" w:rsidP="00CF1896">
            <w:pPr>
              <w:pStyle w:val="11SectionBullet"/>
            </w:pPr>
            <w:r w:rsidRPr="00CF1896">
              <w:t xml:space="preserve">How about cell phone usage?  Do they have more than one cell phone?  </w:t>
            </w:r>
          </w:p>
          <w:p w14:paraId="79F8E7C9" w14:textId="77777777" w:rsidR="00D969FC" w:rsidRPr="00CF1896" w:rsidRDefault="00D969FC" w:rsidP="00CF1896">
            <w:pPr>
              <w:pStyle w:val="11SectionBullet"/>
            </w:pPr>
            <w:r w:rsidRPr="00CF1896">
              <w:t xml:space="preserve">How about credit card usage?  Do they use more than one card?  Do they update passwords?  Do they use two-step verification?  </w:t>
            </w:r>
          </w:p>
          <w:p w14:paraId="5CE0F1A5" w14:textId="77777777" w:rsidR="00D969FC" w:rsidRDefault="00D969FC" w:rsidP="00D969FC">
            <w:pPr>
              <w:pStyle w:val="11SectionBullet"/>
              <w:numPr>
                <w:ilvl w:val="0"/>
                <w:numId w:val="0"/>
              </w:numPr>
              <w:ind w:left="166"/>
            </w:pPr>
          </w:p>
          <w:p w14:paraId="3CA328E0" w14:textId="77777777" w:rsidR="00D969FC" w:rsidRDefault="00D969FC" w:rsidP="00D969FC">
            <w:r>
              <w:t xml:space="preserve">Providing information about financial fraud crimes to all clients can help raise their general awareness about red flags to watch for. Encourage investigators to stay alert for financial fraud crimes being reported in their area and share that information with clients and their families. </w:t>
            </w:r>
          </w:p>
          <w:p w14:paraId="5A63DC5C" w14:textId="77777777" w:rsidR="00D969FC" w:rsidRPr="004C2F0C" w:rsidRDefault="00D969FC" w:rsidP="00D969FC">
            <w:pPr>
              <w:pStyle w:val="11SectionBullet"/>
              <w:numPr>
                <w:ilvl w:val="0"/>
                <w:numId w:val="0"/>
              </w:numPr>
              <w:ind w:left="160"/>
              <w:rPr>
                <w:sz w:val="16"/>
                <w:szCs w:val="16"/>
              </w:rPr>
            </w:pPr>
          </w:p>
          <w:p w14:paraId="44099E19" w14:textId="420FA010" w:rsidR="00D969FC" w:rsidRDefault="00D969FC" w:rsidP="00D969FC">
            <w:pPr>
              <w:pStyle w:val="11SectionBullet"/>
              <w:numPr>
                <w:ilvl w:val="0"/>
                <w:numId w:val="0"/>
              </w:numPr>
              <w:ind w:left="-14"/>
            </w:pPr>
            <w:r>
              <w:t xml:space="preserve">You will find a link in your </w:t>
            </w:r>
            <w:r w:rsidR="00AB28C3" w:rsidRPr="00AB28C3">
              <w:rPr>
                <w:b/>
                <w:i/>
              </w:rPr>
              <w:t>Resource Guide</w:t>
            </w:r>
            <w:r>
              <w:t xml:space="preserve"> to free public awareness materials that can be printed and shared with clients. </w:t>
            </w:r>
          </w:p>
          <w:p w14:paraId="4002F568" w14:textId="77777777" w:rsidR="00D969FC" w:rsidRPr="004C2F0C" w:rsidRDefault="00D969FC" w:rsidP="00D969FC">
            <w:pPr>
              <w:pStyle w:val="11SectionBullet"/>
              <w:numPr>
                <w:ilvl w:val="0"/>
                <w:numId w:val="0"/>
              </w:numPr>
              <w:ind w:left="-14"/>
              <w:rPr>
                <w:sz w:val="16"/>
                <w:szCs w:val="16"/>
              </w:rPr>
            </w:pPr>
          </w:p>
          <w:p w14:paraId="42D1F2BE" w14:textId="77777777" w:rsidR="00D969FC" w:rsidRDefault="00D969FC" w:rsidP="00D969FC">
            <w:r>
              <w:t xml:space="preserve">In addition, community volunteer groups such as </w:t>
            </w:r>
            <w:r w:rsidRPr="00763617">
              <w:rPr>
                <w:i/>
              </w:rPr>
              <w:t>AARP Fraud Fighters</w:t>
            </w:r>
            <w:r>
              <w:t xml:space="preserve"> and </w:t>
            </w:r>
            <w:r w:rsidRPr="00763617">
              <w:rPr>
                <w:i/>
              </w:rPr>
              <w:t>Senior Medicare Patrol</w:t>
            </w:r>
            <w:r>
              <w:t xml:space="preserve"> provide group presentations and materials to educate individuals on how to protect themselves from becoming victims. </w:t>
            </w:r>
          </w:p>
          <w:p w14:paraId="27381425" w14:textId="77777777" w:rsidR="00B05762" w:rsidRDefault="00B05762" w:rsidP="00D969FC"/>
          <w:p w14:paraId="60E8BEC4" w14:textId="358E38E8" w:rsidR="00B05762" w:rsidRPr="00502522" w:rsidRDefault="00B05762" w:rsidP="00D969FC">
            <w:pPr>
              <w:rPr>
                <w:i/>
                <w:sz w:val="24"/>
                <w:szCs w:val="24"/>
                <w:u w:val="single"/>
              </w:rPr>
            </w:pPr>
            <w:r>
              <w:t>Any other ideas or thoughts before we continue?</w:t>
            </w:r>
          </w:p>
        </w:tc>
      </w:tr>
      <w:tr w:rsidR="00D969FC" w:rsidRPr="00DE0A3D" w14:paraId="4EA05B60" w14:textId="77777777" w:rsidTr="003764EF">
        <w:tc>
          <w:tcPr>
            <w:tcW w:w="1710" w:type="dxa"/>
            <w:shd w:val="clear" w:color="auto" w:fill="auto"/>
          </w:tcPr>
          <w:p w14:paraId="39A34C14" w14:textId="59E97764" w:rsidR="00D969FC" w:rsidRDefault="00D969FC" w:rsidP="00D969FC">
            <w:pPr>
              <w:spacing w:line="276" w:lineRule="auto"/>
              <w:rPr>
                <w:rFonts w:asciiTheme="minorHAnsi" w:hAnsiTheme="minorHAnsi" w:cstheme="minorHAnsi"/>
              </w:rPr>
            </w:pPr>
            <w:r>
              <w:rPr>
                <w:rFonts w:asciiTheme="minorHAnsi" w:hAnsiTheme="minorHAnsi" w:cstheme="minorHAnsi"/>
              </w:rPr>
              <w:lastRenderedPageBreak/>
              <w:t xml:space="preserve">Slide </w:t>
            </w:r>
            <w:r w:rsidR="0085416A">
              <w:rPr>
                <w:rFonts w:asciiTheme="minorHAnsi" w:hAnsiTheme="minorHAnsi" w:cstheme="minorHAnsi"/>
              </w:rPr>
              <w:t>16</w:t>
            </w:r>
          </w:p>
        </w:tc>
        <w:tc>
          <w:tcPr>
            <w:tcW w:w="8461" w:type="dxa"/>
            <w:shd w:val="clear" w:color="auto" w:fill="auto"/>
          </w:tcPr>
          <w:p w14:paraId="48AA76E7" w14:textId="425DC3D2" w:rsidR="00D969FC" w:rsidRPr="001B5576" w:rsidRDefault="003D53B7" w:rsidP="00D969FC">
            <w:pPr>
              <w:pStyle w:val="ListParagraph"/>
              <w:numPr>
                <w:ilvl w:val="0"/>
                <w:numId w:val="0"/>
              </w:numPr>
              <w:ind w:left="-20"/>
            </w:pPr>
            <w:r>
              <w:rPr>
                <w:noProof/>
              </w:rPr>
              <w:drawing>
                <wp:inline distT="0" distB="0" distL="0" distR="0" wp14:anchorId="7A175717" wp14:editId="26B61C8E">
                  <wp:extent cx="5115560" cy="2877203"/>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1470" cy="2880527"/>
                          </a:xfrm>
                          <a:prstGeom prst="rect">
                            <a:avLst/>
                          </a:prstGeom>
                          <a:noFill/>
                        </pic:spPr>
                      </pic:pic>
                    </a:graphicData>
                  </a:graphic>
                </wp:inline>
              </w:drawing>
            </w:r>
          </w:p>
        </w:tc>
      </w:tr>
      <w:tr w:rsidR="00836213" w:rsidRPr="00DE0A3D" w14:paraId="271B560D" w14:textId="77777777" w:rsidTr="003764EF">
        <w:tc>
          <w:tcPr>
            <w:tcW w:w="1710" w:type="dxa"/>
            <w:shd w:val="clear" w:color="auto" w:fill="auto"/>
          </w:tcPr>
          <w:p w14:paraId="628B9C41" w14:textId="5BD3CADA" w:rsidR="00836213" w:rsidRDefault="00836213" w:rsidP="00BE316B">
            <w:pPr>
              <w:spacing w:line="276" w:lineRule="auto"/>
              <w:rPr>
                <w:rFonts w:asciiTheme="minorHAnsi" w:hAnsiTheme="minorHAnsi" w:cstheme="minorHAnsi"/>
              </w:rPr>
            </w:pPr>
          </w:p>
        </w:tc>
        <w:tc>
          <w:tcPr>
            <w:tcW w:w="8461" w:type="dxa"/>
            <w:shd w:val="clear" w:color="auto" w:fill="auto"/>
          </w:tcPr>
          <w:p w14:paraId="4FD61433" w14:textId="77777777" w:rsidR="00C427DA" w:rsidRPr="00502522" w:rsidRDefault="00C427DA" w:rsidP="00C427DA">
            <w:pPr>
              <w:rPr>
                <w:i/>
                <w:sz w:val="24"/>
                <w:szCs w:val="24"/>
                <w:u w:val="single"/>
              </w:rPr>
            </w:pPr>
            <w:r w:rsidRPr="00502522">
              <w:rPr>
                <w:i/>
                <w:sz w:val="24"/>
                <w:szCs w:val="24"/>
                <w:u w:val="single"/>
              </w:rPr>
              <w:t xml:space="preserve">Facilitator says: </w:t>
            </w:r>
          </w:p>
          <w:p w14:paraId="20F66206" w14:textId="3B839C86" w:rsidR="00836213" w:rsidRDefault="00DC5B70" w:rsidP="00187D47">
            <w:pPr>
              <w:pStyle w:val="ListParagraph"/>
              <w:numPr>
                <w:ilvl w:val="0"/>
                <w:numId w:val="0"/>
              </w:numPr>
              <w:spacing w:after="160"/>
              <w:ind w:left="-20"/>
            </w:pPr>
            <w:r>
              <w:t xml:space="preserve">So now </w:t>
            </w:r>
            <w:r w:rsidR="00836213">
              <w:t xml:space="preserve">let’s </w:t>
            </w:r>
            <w:r w:rsidR="00B05762">
              <w:t>review other</w:t>
            </w:r>
            <w:r w:rsidR="00836213">
              <w:t xml:space="preserve"> </w:t>
            </w:r>
            <w:r w:rsidR="00187D47">
              <w:t xml:space="preserve">supervisory </w:t>
            </w:r>
            <w:r w:rsidR="00B05762">
              <w:t>tasks that a</w:t>
            </w:r>
            <w:r w:rsidR="00187D47">
              <w:t xml:space="preserve">re part of the supervisor’s role and include preparing investigators, checking their progress during investigations, using coaching and mentoring techniques as needed and providing effective feedback.  </w:t>
            </w:r>
          </w:p>
        </w:tc>
      </w:tr>
      <w:tr w:rsidR="00187D47" w:rsidRPr="00DE0A3D" w14:paraId="2B19006D" w14:textId="77777777" w:rsidTr="003764EF">
        <w:tc>
          <w:tcPr>
            <w:tcW w:w="1710" w:type="dxa"/>
            <w:shd w:val="clear" w:color="auto" w:fill="auto"/>
          </w:tcPr>
          <w:p w14:paraId="274EDC48" w14:textId="6D6911F2" w:rsidR="00187D47" w:rsidRDefault="0085416A" w:rsidP="00BE316B">
            <w:pPr>
              <w:spacing w:line="276" w:lineRule="auto"/>
              <w:rPr>
                <w:rFonts w:asciiTheme="minorHAnsi" w:hAnsiTheme="minorHAnsi" w:cstheme="minorHAnsi"/>
              </w:rPr>
            </w:pPr>
            <w:r>
              <w:rPr>
                <w:rFonts w:asciiTheme="minorHAnsi" w:hAnsiTheme="minorHAnsi" w:cstheme="minorHAnsi"/>
              </w:rPr>
              <w:lastRenderedPageBreak/>
              <w:t>Slide 17</w:t>
            </w:r>
          </w:p>
        </w:tc>
        <w:tc>
          <w:tcPr>
            <w:tcW w:w="8461" w:type="dxa"/>
            <w:shd w:val="clear" w:color="auto" w:fill="auto"/>
          </w:tcPr>
          <w:p w14:paraId="17657A7E" w14:textId="231B6192" w:rsidR="00187D47" w:rsidRPr="00502522" w:rsidRDefault="003D53B7" w:rsidP="00187D47">
            <w:pPr>
              <w:rPr>
                <w:i/>
                <w:sz w:val="24"/>
                <w:szCs w:val="24"/>
                <w:u w:val="single"/>
              </w:rPr>
            </w:pPr>
            <w:r>
              <w:rPr>
                <w:i/>
                <w:noProof/>
                <w:sz w:val="24"/>
                <w:szCs w:val="24"/>
                <w:u w:val="single"/>
              </w:rPr>
              <w:drawing>
                <wp:inline distT="0" distB="0" distL="0" distR="0" wp14:anchorId="1D1FA577" wp14:editId="5B19AA09">
                  <wp:extent cx="5296535" cy="297899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2591" cy="2988022"/>
                          </a:xfrm>
                          <a:prstGeom prst="rect">
                            <a:avLst/>
                          </a:prstGeom>
                          <a:noFill/>
                        </pic:spPr>
                      </pic:pic>
                    </a:graphicData>
                  </a:graphic>
                </wp:inline>
              </w:drawing>
            </w:r>
          </w:p>
        </w:tc>
      </w:tr>
      <w:tr w:rsidR="00187D47" w:rsidRPr="00DE0A3D" w14:paraId="5B6C211D" w14:textId="77777777" w:rsidTr="003764EF">
        <w:tc>
          <w:tcPr>
            <w:tcW w:w="1710" w:type="dxa"/>
            <w:shd w:val="clear" w:color="auto" w:fill="auto"/>
          </w:tcPr>
          <w:p w14:paraId="581A5B85" w14:textId="77777777" w:rsidR="00187D47" w:rsidRDefault="00187D47" w:rsidP="00BE316B">
            <w:pPr>
              <w:spacing w:line="276" w:lineRule="auto"/>
              <w:rPr>
                <w:rFonts w:asciiTheme="minorHAnsi" w:hAnsiTheme="minorHAnsi" w:cstheme="minorHAnsi"/>
              </w:rPr>
            </w:pPr>
          </w:p>
        </w:tc>
        <w:tc>
          <w:tcPr>
            <w:tcW w:w="8461" w:type="dxa"/>
            <w:shd w:val="clear" w:color="auto" w:fill="auto"/>
          </w:tcPr>
          <w:p w14:paraId="330D6D2B" w14:textId="20ABCA7F" w:rsidR="00187D47" w:rsidRPr="00187D47" w:rsidRDefault="00187D47" w:rsidP="00187D47">
            <w:pPr>
              <w:spacing w:after="160"/>
              <w:ind w:left="-20"/>
              <w:contextualSpacing/>
              <w:rPr>
                <w:rFonts w:eastAsiaTheme="minorHAnsi"/>
              </w:rPr>
            </w:pPr>
            <w:r>
              <w:rPr>
                <w:rFonts w:eastAsiaTheme="minorHAnsi"/>
              </w:rPr>
              <w:t xml:space="preserve">Training </w:t>
            </w:r>
            <w:r w:rsidRPr="00187D47">
              <w:rPr>
                <w:rFonts w:eastAsiaTheme="minorHAnsi"/>
              </w:rPr>
              <w:t>is essential to develop the knowledge, skills and confidence to conduct effective investigations</w:t>
            </w:r>
            <w:r>
              <w:rPr>
                <w:rFonts w:eastAsiaTheme="minorHAnsi"/>
              </w:rPr>
              <w:t xml:space="preserve"> of financial fraud crimes</w:t>
            </w:r>
            <w:r w:rsidRPr="00187D47">
              <w:rPr>
                <w:rFonts w:eastAsiaTheme="minorHAnsi"/>
              </w:rPr>
              <w:t xml:space="preserve">.  Investigators build on a foundation that includes an understanding of </w:t>
            </w:r>
            <w:r>
              <w:rPr>
                <w:rFonts w:eastAsiaTheme="minorHAnsi"/>
              </w:rPr>
              <w:t xml:space="preserve">the </w:t>
            </w:r>
            <w:r w:rsidRPr="00187D47">
              <w:rPr>
                <w:rFonts w:eastAsiaTheme="minorHAnsi"/>
              </w:rPr>
              <w:t xml:space="preserve">transnational </w:t>
            </w:r>
            <w:r>
              <w:rPr>
                <w:rFonts w:eastAsiaTheme="minorHAnsi"/>
              </w:rPr>
              <w:t xml:space="preserve">nature of these </w:t>
            </w:r>
            <w:r w:rsidRPr="00187D47">
              <w:rPr>
                <w:rFonts w:eastAsiaTheme="minorHAnsi"/>
              </w:rPr>
              <w:t xml:space="preserve">crimes; how </w:t>
            </w:r>
            <w:r>
              <w:rPr>
                <w:rFonts w:eastAsiaTheme="minorHAnsi"/>
              </w:rPr>
              <w:t>they</w:t>
            </w:r>
            <w:r w:rsidRPr="00187D47">
              <w:rPr>
                <w:rFonts w:eastAsiaTheme="minorHAnsi"/>
              </w:rPr>
              <w:t xml:space="preserve"> operate, how </w:t>
            </w:r>
            <w:r>
              <w:rPr>
                <w:rFonts w:eastAsiaTheme="minorHAnsi"/>
              </w:rPr>
              <w:t xml:space="preserve">and where </w:t>
            </w:r>
            <w:r w:rsidRPr="00187D47">
              <w:rPr>
                <w:rFonts w:eastAsiaTheme="minorHAnsi"/>
              </w:rPr>
              <w:t>to report the</w:t>
            </w:r>
            <w:r>
              <w:rPr>
                <w:rFonts w:eastAsiaTheme="minorHAnsi"/>
              </w:rPr>
              <w:t xml:space="preserve">m, and what </w:t>
            </w:r>
            <w:r w:rsidRPr="00187D47">
              <w:rPr>
                <w:rFonts w:eastAsiaTheme="minorHAnsi"/>
              </w:rPr>
              <w:t xml:space="preserve">resources </w:t>
            </w:r>
            <w:r>
              <w:rPr>
                <w:rFonts w:eastAsiaTheme="minorHAnsi"/>
              </w:rPr>
              <w:t xml:space="preserve">exist </w:t>
            </w:r>
            <w:r w:rsidRPr="00187D47">
              <w:rPr>
                <w:rFonts w:eastAsiaTheme="minorHAnsi"/>
              </w:rPr>
              <w:t xml:space="preserve">for victims.  </w:t>
            </w:r>
          </w:p>
          <w:p w14:paraId="2521EA4E" w14:textId="77777777" w:rsidR="00187D47" w:rsidRPr="00187D47" w:rsidRDefault="00187D47" w:rsidP="00187D47">
            <w:pPr>
              <w:spacing w:after="160"/>
              <w:ind w:left="-20"/>
              <w:contextualSpacing/>
              <w:rPr>
                <w:rFonts w:eastAsiaTheme="minorHAnsi"/>
              </w:rPr>
            </w:pPr>
          </w:p>
          <w:p w14:paraId="5A5335AB" w14:textId="5FFDE9E4" w:rsidR="00187D47" w:rsidRDefault="00187D47" w:rsidP="00C427DA">
            <w:pPr>
              <w:rPr>
                <w:i/>
                <w:sz w:val="24"/>
                <w:szCs w:val="24"/>
                <w:u w:val="single"/>
              </w:rPr>
            </w:pPr>
            <w:r w:rsidRPr="00187D47">
              <w:rPr>
                <w:rFonts w:eastAsiaTheme="minorHAnsi"/>
              </w:rPr>
              <w:t xml:space="preserve">To plan training for investigators, supervisors can use topic-specific training materials; invite knowledgeable community partners to share expertise; connect staff with subject matter experts through webinars and workshops and plan field experiences.  </w:t>
            </w:r>
          </w:p>
          <w:p w14:paraId="0635DD01" w14:textId="1B7C19BF" w:rsidR="00187D47" w:rsidRDefault="00187D47" w:rsidP="00C427DA">
            <w:pPr>
              <w:rPr>
                <w:i/>
                <w:sz w:val="24"/>
                <w:szCs w:val="24"/>
                <w:u w:val="single"/>
              </w:rPr>
            </w:pPr>
          </w:p>
        </w:tc>
      </w:tr>
      <w:tr w:rsidR="00836213" w:rsidRPr="00DE0A3D" w14:paraId="05F1F0FC" w14:textId="77777777" w:rsidTr="003764EF">
        <w:tc>
          <w:tcPr>
            <w:tcW w:w="1710" w:type="dxa"/>
            <w:shd w:val="clear" w:color="auto" w:fill="auto"/>
          </w:tcPr>
          <w:p w14:paraId="493FB83C" w14:textId="501120E4" w:rsidR="00836213" w:rsidRDefault="00EE008E" w:rsidP="00BE316B">
            <w:pPr>
              <w:spacing w:line="276" w:lineRule="auto"/>
              <w:rPr>
                <w:rFonts w:asciiTheme="minorHAnsi" w:hAnsiTheme="minorHAnsi" w:cstheme="minorHAnsi"/>
              </w:rPr>
            </w:pPr>
            <w:r>
              <w:rPr>
                <w:rFonts w:asciiTheme="minorHAnsi" w:hAnsiTheme="minorHAnsi" w:cstheme="minorHAnsi"/>
              </w:rPr>
              <w:lastRenderedPageBreak/>
              <w:t xml:space="preserve">Slide </w:t>
            </w:r>
            <w:r w:rsidR="0085416A">
              <w:rPr>
                <w:rFonts w:asciiTheme="minorHAnsi" w:hAnsiTheme="minorHAnsi" w:cstheme="minorHAnsi"/>
              </w:rPr>
              <w:t>18</w:t>
            </w:r>
          </w:p>
        </w:tc>
        <w:tc>
          <w:tcPr>
            <w:tcW w:w="8461" w:type="dxa"/>
            <w:shd w:val="clear" w:color="auto" w:fill="auto"/>
          </w:tcPr>
          <w:p w14:paraId="2C8BB029" w14:textId="75F8F800" w:rsidR="00836213" w:rsidRDefault="00747AA8" w:rsidP="00836213">
            <w:pPr>
              <w:pStyle w:val="ListParagraph"/>
              <w:numPr>
                <w:ilvl w:val="0"/>
                <w:numId w:val="0"/>
              </w:numPr>
              <w:ind w:left="-20"/>
            </w:pPr>
            <w:r>
              <w:rPr>
                <w:noProof/>
              </w:rPr>
              <w:drawing>
                <wp:inline distT="0" distB="0" distL="0" distR="0" wp14:anchorId="6CAE3D60" wp14:editId="25CC44C3">
                  <wp:extent cx="5267960" cy="2962919"/>
                  <wp:effectExtent l="0" t="0" r="8890" b="889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045" cy="2968591"/>
                          </a:xfrm>
                          <a:prstGeom prst="rect">
                            <a:avLst/>
                          </a:prstGeom>
                          <a:noFill/>
                        </pic:spPr>
                      </pic:pic>
                    </a:graphicData>
                  </a:graphic>
                </wp:inline>
              </w:drawing>
            </w:r>
          </w:p>
        </w:tc>
      </w:tr>
      <w:tr w:rsidR="00BE316B" w:rsidRPr="00DE0A3D" w14:paraId="321AFE20" w14:textId="77777777" w:rsidTr="003764EF">
        <w:tc>
          <w:tcPr>
            <w:tcW w:w="1710" w:type="dxa"/>
            <w:shd w:val="clear" w:color="auto" w:fill="auto"/>
          </w:tcPr>
          <w:p w14:paraId="60B272B8"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7EBD6845" w14:textId="77777777" w:rsidR="00C427DA" w:rsidRPr="00502522" w:rsidRDefault="00C427DA" w:rsidP="00C427DA">
            <w:pPr>
              <w:rPr>
                <w:i/>
                <w:sz w:val="24"/>
                <w:szCs w:val="24"/>
                <w:u w:val="single"/>
              </w:rPr>
            </w:pPr>
            <w:r w:rsidRPr="00502522">
              <w:rPr>
                <w:i/>
                <w:sz w:val="24"/>
                <w:szCs w:val="24"/>
                <w:u w:val="single"/>
              </w:rPr>
              <w:t xml:space="preserve">Facilitator says: </w:t>
            </w:r>
          </w:p>
          <w:p w14:paraId="1DB7D5F2" w14:textId="4441BC2C" w:rsidR="00BE316B" w:rsidRDefault="00BE316B" w:rsidP="00BE316B">
            <w:r>
              <w:t xml:space="preserve">New investigators need </w:t>
            </w:r>
            <w:r w:rsidR="00B8428D">
              <w:t xml:space="preserve">time to </w:t>
            </w:r>
            <w:r>
              <w:t>build a base of knowledge</w:t>
            </w:r>
            <w:r w:rsidR="00B8428D">
              <w:t>,</w:t>
            </w:r>
            <w:r>
              <w:t xml:space="preserve"> skills </w:t>
            </w:r>
            <w:r w:rsidR="00B8428D">
              <w:t xml:space="preserve">and experience </w:t>
            </w:r>
            <w:r>
              <w:t>before being assigned a financial fraud case. Learning techniques can include:</w:t>
            </w:r>
          </w:p>
          <w:p w14:paraId="6D42D3DE" w14:textId="621CA1BB" w:rsidR="00BE316B" w:rsidRDefault="00187D47" w:rsidP="001B4EF7">
            <w:pPr>
              <w:pStyle w:val="ListParagraph"/>
              <w:numPr>
                <w:ilvl w:val="0"/>
                <w:numId w:val="7"/>
              </w:numPr>
            </w:pPr>
            <w:r>
              <w:t>Assigning t</w:t>
            </w:r>
            <w:r w:rsidR="00BE316B">
              <w:t xml:space="preserve">opic-specific reading materials </w:t>
            </w:r>
            <w:r w:rsidR="007C77CC">
              <w:t xml:space="preserve">and activities </w:t>
            </w:r>
            <w:r w:rsidR="00DA4026">
              <w:t>to build knowledge</w:t>
            </w:r>
          </w:p>
          <w:p w14:paraId="3A52EB8C" w14:textId="5123E4D2" w:rsidR="00BE316B" w:rsidRDefault="00BE316B" w:rsidP="001B4EF7">
            <w:pPr>
              <w:pStyle w:val="ListParagraph"/>
              <w:numPr>
                <w:ilvl w:val="0"/>
                <w:numId w:val="7"/>
              </w:numPr>
            </w:pPr>
            <w:r>
              <w:t>Reviewing cases with the supervisor or another more-experienced investigator.</w:t>
            </w:r>
          </w:p>
          <w:p w14:paraId="6DA72BCE" w14:textId="780525C1" w:rsidR="00BE316B" w:rsidRDefault="00DA4026" w:rsidP="001B4EF7">
            <w:pPr>
              <w:pStyle w:val="ListParagraph"/>
              <w:numPr>
                <w:ilvl w:val="0"/>
                <w:numId w:val="7"/>
              </w:numPr>
            </w:pPr>
            <w:r>
              <w:t>Using s</w:t>
            </w:r>
            <w:r w:rsidR="00BE316B">
              <w:t>tructured observations followed by debriefing</w:t>
            </w:r>
          </w:p>
          <w:p w14:paraId="052371CE" w14:textId="6A441050" w:rsidR="00BE316B" w:rsidRDefault="00BE316B" w:rsidP="001B4EF7">
            <w:pPr>
              <w:pStyle w:val="ListParagraph"/>
              <w:numPr>
                <w:ilvl w:val="0"/>
                <w:numId w:val="7"/>
              </w:numPr>
            </w:pPr>
            <w:r>
              <w:t>Shadowing an experienced investigator in field work</w:t>
            </w:r>
          </w:p>
          <w:p w14:paraId="2B87ED8F" w14:textId="77777777" w:rsidR="00921D00" w:rsidRDefault="00921D00" w:rsidP="00921D00">
            <w:pPr>
              <w:pStyle w:val="ListParagraph"/>
              <w:numPr>
                <w:ilvl w:val="0"/>
                <w:numId w:val="0"/>
              </w:numPr>
              <w:ind w:left="166"/>
            </w:pPr>
          </w:p>
          <w:p w14:paraId="1F609F99" w14:textId="782235FB" w:rsidR="00391F1D" w:rsidRDefault="00921D00" w:rsidP="004C2F0C">
            <w:pPr>
              <w:pStyle w:val="ListParagraph"/>
              <w:numPr>
                <w:ilvl w:val="0"/>
                <w:numId w:val="0"/>
              </w:numPr>
              <w:ind w:left="-14"/>
            </w:pPr>
            <w:r w:rsidRPr="004C2F0C">
              <w:t>Supervisory sessions are a good time to check in with investigators on the learning progress, identify any needs, and provide feedback</w:t>
            </w:r>
            <w:r>
              <w:t xml:space="preserve">. </w:t>
            </w:r>
          </w:p>
          <w:p w14:paraId="58B64E51" w14:textId="77777777" w:rsidR="00B8428D" w:rsidRDefault="00B8428D" w:rsidP="00BE316B">
            <w:pPr>
              <w:pStyle w:val="ListParagraph"/>
              <w:numPr>
                <w:ilvl w:val="0"/>
                <w:numId w:val="0"/>
              </w:numPr>
            </w:pPr>
          </w:p>
          <w:p w14:paraId="38E7DD21" w14:textId="1C63DE82" w:rsidR="00BE316B" w:rsidRDefault="00BE316B" w:rsidP="00195555">
            <w:pPr>
              <w:pStyle w:val="ListParagraph"/>
              <w:numPr>
                <w:ilvl w:val="0"/>
                <w:numId w:val="0"/>
              </w:numPr>
            </w:pPr>
            <w:r>
              <w:lastRenderedPageBreak/>
              <w:t>A</w:t>
            </w:r>
            <w:r w:rsidRPr="00633A3B">
              <w:t xml:space="preserve">s mentioned earlier in this </w:t>
            </w:r>
            <w:r w:rsidR="008F5C48" w:rsidRPr="00633A3B">
              <w:t>training, your</w:t>
            </w:r>
            <w:r w:rsidRPr="00633A3B">
              <w:t xml:space="preserve"> </w:t>
            </w:r>
            <w:r w:rsidR="00AB28C3" w:rsidRPr="00AB28C3">
              <w:rPr>
                <w:b/>
                <w:i/>
              </w:rPr>
              <w:t xml:space="preserve">Resource </w:t>
            </w:r>
            <w:r w:rsidRPr="00AB28C3">
              <w:rPr>
                <w:b/>
                <w:i/>
              </w:rPr>
              <w:t>Guide</w:t>
            </w:r>
            <w:r w:rsidRPr="00633A3B">
              <w:t xml:space="preserve"> contains many links to </w:t>
            </w:r>
            <w:r w:rsidR="00763617">
              <w:t>topic-specific reference</w:t>
            </w:r>
            <w:r>
              <w:t xml:space="preserve"> </w:t>
            </w:r>
            <w:r w:rsidRPr="00633A3B">
              <w:t>materials</w:t>
            </w:r>
            <w:r w:rsidR="00BD1B77">
              <w:t xml:space="preserve"> that can be used in training</w:t>
            </w:r>
            <w:r>
              <w:t>.</w:t>
            </w:r>
            <w:r w:rsidRPr="00633A3B">
              <w:t xml:space="preserve"> </w:t>
            </w:r>
            <w:r>
              <w:t xml:space="preserve"> </w:t>
            </w:r>
          </w:p>
        </w:tc>
      </w:tr>
      <w:tr w:rsidR="00195555" w:rsidRPr="00DE0A3D" w14:paraId="52352473" w14:textId="77777777" w:rsidTr="003764EF">
        <w:tc>
          <w:tcPr>
            <w:tcW w:w="1710" w:type="dxa"/>
            <w:shd w:val="clear" w:color="auto" w:fill="auto"/>
          </w:tcPr>
          <w:p w14:paraId="085E45C2" w14:textId="7E5290B4" w:rsidR="00195555" w:rsidRDefault="005E26D7" w:rsidP="00BE316B">
            <w:pPr>
              <w:spacing w:line="276" w:lineRule="auto"/>
              <w:rPr>
                <w:rFonts w:asciiTheme="minorHAnsi" w:hAnsiTheme="minorHAnsi" w:cstheme="minorHAnsi"/>
              </w:rPr>
            </w:pPr>
            <w:r>
              <w:rPr>
                <w:rFonts w:asciiTheme="minorHAnsi" w:hAnsiTheme="minorHAnsi" w:cstheme="minorHAnsi"/>
              </w:rPr>
              <w:lastRenderedPageBreak/>
              <w:t xml:space="preserve">Slide </w:t>
            </w:r>
            <w:r w:rsidR="0085416A">
              <w:rPr>
                <w:rFonts w:asciiTheme="minorHAnsi" w:hAnsiTheme="minorHAnsi" w:cstheme="minorHAnsi"/>
              </w:rPr>
              <w:t>19</w:t>
            </w:r>
          </w:p>
        </w:tc>
        <w:tc>
          <w:tcPr>
            <w:tcW w:w="8461" w:type="dxa"/>
            <w:shd w:val="clear" w:color="auto" w:fill="auto"/>
          </w:tcPr>
          <w:p w14:paraId="23A6D48F" w14:textId="3B44658B" w:rsidR="00195555" w:rsidRPr="00EF3535" w:rsidRDefault="00747AA8" w:rsidP="00BE316B">
            <w:r>
              <w:rPr>
                <w:noProof/>
              </w:rPr>
              <w:drawing>
                <wp:inline distT="0" distB="0" distL="0" distR="0" wp14:anchorId="5093301B" wp14:editId="5C3405E8">
                  <wp:extent cx="5048885" cy="283970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761" cy="2844694"/>
                          </a:xfrm>
                          <a:prstGeom prst="rect">
                            <a:avLst/>
                          </a:prstGeom>
                          <a:noFill/>
                        </pic:spPr>
                      </pic:pic>
                    </a:graphicData>
                  </a:graphic>
                </wp:inline>
              </w:drawing>
            </w:r>
          </w:p>
        </w:tc>
      </w:tr>
      <w:tr w:rsidR="00195555" w:rsidRPr="00DE0A3D" w14:paraId="3D83A214" w14:textId="77777777" w:rsidTr="003764EF">
        <w:tc>
          <w:tcPr>
            <w:tcW w:w="1710" w:type="dxa"/>
            <w:shd w:val="clear" w:color="auto" w:fill="auto"/>
          </w:tcPr>
          <w:p w14:paraId="6BEC306E" w14:textId="77777777" w:rsidR="00195555" w:rsidRDefault="00195555" w:rsidP="00BE316B">
            <w:pPr>
              <w:spacing w:line="276" w:lineRule="auto"/>
              <w:rPr>
                <w:rFonts w:asciiTheme="minorHAnsi" w:hAnsiTheme="minorHAnsi" w:cstheme="minorHAnsi"/>
              </w:rPr>
            </w:pPr>
          </w:p>
        </w:tc>
        <w:tc>
          <w:tcPr>
            <w:tcW w:w="8461" w:type="dxa"/>
            <w:shd w:val="clear" w:color="auto" w:fill="auto"/>
          </w:tcPr>
          <w:p w14:paraId="3250D6CA" w14:textId="77777777" w:rsidR="00C427DA" w:rsidRPr="00502522" w:rsidRDefault="00C427DA" w:rsidP="00C427DA">
            <w:pPr>
              <w:rPr>
                <w:i/>
                <w:sz w:val="24"/>
                <w:szCs w:val="24"/>
                <w:u w:val="single"/>
              </w:rPr>
            </w:pPr>
            <w:r w:rsidRPr="00502522">
              <w:rPr>
                <w:i/>
                <w:sz w:val="24"/>
                <w:szCs w:val="24"/>
                <w:u w:val="single"/>
              </w:rPr>
              <w:t xml:space="preserve">Facilitator says: </w:t>
            </w:r>
          </w:p>
          <w:p w14:paraId="5F0AD469" w14:textId="3571145D" w:rsidR="00195555" w:rsidRPr="00EF3535" w:rsidRDefault="00A92B02" w:rsidP="003F0B04">
            <w:pPr>
              <w:spacing w:after="160"/>
            </w:pPr>
            <w:r>
              <w:rPr>
                <w:rFonts w:eastAsiaTheme="minorHAnsi"/>
              </w:rPr>
              <w:t>More experienced i</w:t>
            </w:r>
            <w:r w:rsidR="00195555" w:rsidRPr="00EF3535">
              <w:rPr>
                <w:rFonts w:eastAsiaTheme="minorHAnsi"/>
              </w:rPr>
              <w:t xml:space="preserve">nvestigators </w:t>
            </w:r>
            <w:r w:rsidR="00DA4026">
              <w:rPr>
                <w:rFonts w:eastAsiaTheme="minorHAnsi"/>
              </w:rPr>
              <w:t>will</w:t>
            </w:r>
            <w:r w:rsidR="00195555" w:rsidRPr="00EF3535">
              <w:rPr>
                <w:rFonts w:eastAsiaTheme="minorHAnsi"/>
              </w:rPr>
              <w:t xml:space="preserve"> benefit from </w:t>
            </w:r>
            <w:r w:rsidR="00DA4026">
              <w:rPr>
                <w:rFonts w:eastAsiaTheme="minorHAnsi"/>
              </w:rPr>
              <w:t>coaching and mentoring during c</w:t>
            </w:r>
            <w:r w:rsidR="00195555" w:rsidRPr="00EF3535">
              <w:rPr>
                <w:rFonts w:eastAsiaTheme="minorHAnsi"/>
              </w:rPr>
              <w:t>ase consultation</w:t>
            </w:r>
            <w:r w:rsidR="00195555">
              <w:rPr>
                <w:rFonts w:eastAsiaTheme="minorHAnsi"/>
              </w:rPr>
              <w:t>s</w:t>
            </w:r>
            <w:r>
              <w:rPr>
                <w:rFonts w:eastAsiaTheme="minorHAnsi"/>
              </w:rPr>
              <w:t xml:space="preserve">, </w:t>
            </w:r>
            <w:r w:rsidR="00DA4026">
              <w:rPr>
                <w:rFonts w:eastAsiaTheme="minorHAnsi"/>
              </w:rPr>
              <w:t xml:space="preserve">perhaps </w:t>
            </w:r>
            <w:r w:rsidR="00BD1B77">
              <w:rPr>
                <w:rFonts w:eastAsiaTheme="minorHAnsi"/>
              </w:rPr>
              <w:t xml:space="preserve">serving as </w:t>
            </w:r>
            <w:r>
              <w:rPr>
                <w:rFonts w:eastAsiaTheme="minorHAnsi"/>
              </w:rPr>
              <w:t>APS representatives</w:t>
            </w:r>
            <w:r w:rsidR="00DC5B70">
              <w:rPr>
                <w:rFonts w:eastAsiaTheme="minorHAnsi"/>
              </w:rPr>
              <w:t xml:space="preserve"> on </w:t>
            </w:r>
            <w:r w:rsidR="00BD1B77">
              <w:rPr>
                <w:rFonts w:eastAsiaTheme="minorHAnsi"/>
              </w:rPr>
              <w:t xml:space="preserve">an MDT or FAST team and attending </w:t>
            </w:r>
            <w:r w:rsidR="007C77CC">
              <w:rPr>
                <w:rFonts w:eastAsiaTheme="minorHAnsi"/>
              </w:rPr>
              <w:t>f</w:t>
            </w:r>
            <w:r w:rsidR="00BD1B77">
              <w:rPr>
                <w:rFonts w:eastAsiaTheme="minorHAnsi"/>
              </w:rPr>
              <w:t xml:space="preserve">inancial fraud conferences and webinars to gain additional knowledge that can then be shared with </w:t>
            </w:r>
            <w:r w:rsidR="009808CB">
              <w:rPr>
                <w:rFonts w:eastAsiaTheme="minorHAnsi"/>
              </w:rPr>
              <w:t>their</w:t>
            </w:r>
            <w:r w:rsidR="00BD1B77">
              <w:rPr>
                <w:rFonts w:eastAsiaTheme="minorHAnsi"/>
              </w:rPr>
              <w:t xml:space="preserve"> team</w:t>
            </w:r>
            <w:r w:rsidR="003F0B04">
              <w:rPr>
                <w:rFonts w:eastAsiaTheme="minorHAnsi"/>
              </w:rPr>
              <w:t xml:space="preserve">. </w:t>
            </w:r>
          </w:p>
        </w:tc>
      </w:tr>
      <w:tr w:rsidR="008955D4" w:rsidRPr="00DE0A3D" w14:paraId="62A3F75D" w14:textId="77777777" w:rsidTr="003764EF">
        <w:tc>
          <w:tcPr>
            <w:tcW w:w="1710" w:type="dxa"/>
            <w:shd w:val="clear" w:color="auto" w:fill="auto"/>
          </w:tcPr>
          <w:p w14:paraId="4E578040" w14:textId="25ED0E29" w:rsidR="008955D4" w:rsidRDefault="00A429BA" w:rsidP="00BE316B">
            <w:pPr>
              <w:spacing w:line="276" w:lineRule="auto"/>
              <w:rPr>
                <w:rFonts w:asciiTheme="minorHAnsi" w:hAnsiTheme="minorHAnsi" w:cstheme="minorHAnsi"/>
              </w:rPr>
            </w:pPr>
            <w:r>
              <w:rPr>
                <w:rFonts w:asciiTheme="minorHAnsi" w:hAnsiTheme="minorHAnsi" w:cstheme="minorHAnsi"/>
              </w:rPr>
              <w:lastRenderedPageBreak/>
              <w:t xml:space="preserve">Slide </w:t>
            </w:r>
            <w:r w:rsidR="0085416A">
              <w:rPr>
                <w:rFonts w:asciiTheme="minorHAnsi" w:hAnsiTheme="minorHAnsi" w:cstheme="minorHAnsi"/>
              </w:rPr>
              <w:t>20</w:t>
            </w:r>
          </w:p>
        </w:tc>
        <w:tc>
          <w:tcPr>
            <w:tcW w:w="8461" w:type="dxa"/>
            <w:shd w:val="clear" w:color="auto" w:fill="auto"/>
          </w:tcPr>
          <w:p w14:paraId="0DDFED6C" w14:textId="1E1B81D0" w:rsidR="008955D4" w:rsidRPr="00EF3535" w:rsidRDefault="00747AA8" w:rsidP="008955D4">
            <w:r>
              <w:rPr>
                <w:noProof/>
              </w:rPr>
              <w:drawing>
                <wp:inline distT="0" distB="0" distL="0" distR="0" wp14:anchorId="25106BB1" wp14:editId="3FE6D7BA">
                  <wp:extent cx="5163185" cy="2903989"/>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4268" cy="2910222"/>
                          </a:xfrm>
                          <a:prstGeom prst="rect">
                            <a:avLst/>
                          </a:prstGeom>
                          <a:noFill/>
                        </pic:spPr>
                      </pic:pic>
                    </a:graphicData>
                  </a:graphic>
                </wp:inline>
              </w:drawing>
            </w:r>
          </w:p>
        </w:tc>
      </w:tr>
      <w:tr w:rsidR="008955D4" w:rsidRPr="00DE0A3D" w14:paraId="06F220D3" w14:textId="77777777" w:rsidTr="003764EF">
        <w:tc>
          <w:tcPr>
            <w:tcW w:w="1710" w:type="dxa"/>
            <w:shd w:val="clear" w:color="auto" w:fill="auto"/>
          </w:tcPr>
          <w:p w14:paraId="587167FC" w14:textId="77777777" w:rsidR="008955D4" w:rsidRDefault="008955D4" w:rsidP="00BE316B">
            <w:pPr>
              <w:spacing w:line="276" w:lineRule="auto"/>
              <w:rPr>
                <w:rFonts w:asciiTheme="minorHAnsi" w:hAnsiTheme="minorHAnsi" w:cstheme="minorHAnsi"/>
              </w:rPr>
            </w:pPr>
          </w:p>
        </w:tc>
        <w:tc>
          <w:tcPr>
            <w:tcW w:w="8461" w:type="dxa"/>
            <w:shd w:val="clear" w:color="auto" w:fill="auto"/>
          </w:tcPr>
          <w:p w14:paraId="66A69F1D" w14:textId="77777777" w:rsidR="00C427DA" w:rsidRPr="00502522" w:rsidRDefault="00C427DA" w:rsidP="00C427DA">
            <w:pPr>
              <w:rPr>
                <w:i/>
                <w:sz w:val="24"/>
                <w:szCs w:val="24"/>
                <w:u w:val="single"/>
              </w:rPr>
            </w:pPr>
            <w:r w:rsidRPr="00502522">
              <w:rPr>
                <w:i/>
                <w:sz w:val="24"/>
                <w:szCs w:val="24"/>
                <w:u w:val="single"/>
              </w:rPr>
              <w:t xml:space="preserve">Facilitator says: </w:t>
            </w:r>
          </w:p>
          <w:p w14:paraId="11AF2383" w14:textId="741566EC" w:rsidR="00A429BA" w:rsidRPr="00A429BA" w:rsidRDefault="00A92B02" w:rsidP="00DC5B70">
            <w:pPr>
              <w:rPr>
                <w:i/>
                <w:sz w:val="24"/>
                <w:szCs w:val="24"/>
              </w:rPr>
            </w:pPr>
            <w:r>
              <w:t>S</w:t>
            </w:r>
            <w:r w:rsidR="008955D4">
              <w:t xml:space="preserve">upervisors monitor </w:t>
            </w:r>
            <w:r w:rsidR="00F73B79">
              <w:t xml:space="preserve">the </w:t>
            </w:r>
            <w:r w:rsidR="008955D4">
              <w:t>progress of investigations through their case consultations</w:t>
            </w:r>
            <w:r w:rsidR="00F73B79">
              <w:t xml:space="preserve"> with </w:t>
            </w:r>
            <w:r w:rsidR="001703A4">
              <w:t>investigators, review</w:t>
            </w:r>
            <w:r w:rsidR="008955D4">
              <w:t xml:space="preserve"> of </w:t>
            </w:r>
            <w:r w:rsidR="001703A4">
              <w:t xml:space="preserve">documentation, </w:t>
            </w:r>
            <w:r w:rsidR="005B3140">
              <w:t xml:space="preserve">field observations, and inviting feedback from the investigator about their experiences. </w:t>
            </w:r>
          </w:p>
        </w:tc>
      </w:tr>
      <w:tr w:rsidR="003F0B04" w:rsidRPr="00DE0A3D" w14:paraId="1A44989A" w14:textId="77777777" w:rsidTr="003764EF">
        <w:tc>
          <w:tcPr>
            <w:tcW w:w="1710" w:type="dxa"/>
            <w:shd w:val="clear" w:color="auto" w:fill="auto"/>
          </w:tcPr>
          <w:p w14:paraId="50C60529" w14:textId="571F768F" w:rsidR="003F0B04" w:rsidRDefault="00EE008E" w:rsidP="00BE316B">
            <w:pPr>
              <w:spacing w:line="276" w:lineRule="auto"/>
              <w:rPr>
                <w:rFonts w:asciiTheme="minorHAnsi" w:hAnsiTheme="minorHAnsi" w:cstheme="minorHAnsi"/>
              </w:rPr>
            </w:pPr>
            <w:r>
              <w:rPr>
                <w:rFonts w:asciiTheme="minorHAnsi" w:hAnsiTheme="minorHAnsi" w:cstheme="minorHAnsi"/>
              </w:rPr>
              <w:t xml:space="preserve">Slide </w:t>
            </w:r>
            <w:r w:rsidR="0085416A">
              <w:rPr>
                <w:rFonts w:asciiTheme="minorHAnsi" w:hAnsiTheme="minorHAnsi" w:cstheme="minorHAnsi"/>
              </w:rPr>
              <w:t>21</w:t>
            </w:r>
          </w:p>
        </w:tc>
        <w:tc>
          <w:tcPr>
            <w:tcW w:w="8461" w:type="dxa"/>
            <w:shd w:val="clear" w:color="auto" w:fill="auto"/>
          </w:tcPr>
          <w:p w14:paraId="57C0CB50" w14:textId="7FD91882" w:rsidR="003F0B04" w:rsidRPr="00EF3535" w:rsidRDefault="00747AA8" w:rsidP="00BE316B">
            <w:r>
              <w:rPr>
                <w:noProof/>
              </w:rPr>
              <w:drawing>
                <wp:inline distT="0" distB="0" distL="0" distR="0" wp14:anchorId="62AE0F04" wp14:editId="0C9F7175">
                  <wp:extent cx="5229860" cy="2941490"/>
                  <wp:effectExtent l="0" t="0" r="889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5027" cy="2950020"/>
                          </a:xfrm>
                          <a:prstGeom prst="rect">
                            <a:avLst/>
                          </a:prstGeom>
                          <a:noFill/>
                        </pic:spPr>
                      </pic:pic>
                    </a:graphicData>
                  </a:graphic>
                </wp:inline>
              </w:drawing>
            </w:r>
          </w:p>
        </w:tc>
      </w:tr>
    </w:tbl>
    <w:p w14:paraId="71B5FA6A" w14:textId="77777777" w:rsidR="0085416A" w:rsidRDefault="0085416A">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3F0B04" w:rsidRPr="00DE0A3D" w14:paraId="0614A05B" w14:textId="77777777" w:rsidTr="003764EF">
        <w:tc>
          <w:tcPr>
            <w:tcW w:w="1710" w:type="dxa"/>
            <w:shd w:val="clear" w:color="auto" w:fill="auto"/>
          </w:tcPr>
          <w:p w14:paraId="6293027B" w14:textId="64F04C8F" w:rsidR="003F0B04" w:rsidRDefault="003F0B04" w:rsidP="00BE316B">
            <w:pPr>
              <w:spacing w:line="276" w:lineRule="auto"/>
              <w:rPr>
                <w:rFonts w:asciiTheme="minorHAnsi" w:hAnsiTheme="minorHAnsi" w:cstheme="minorHAnsi"/>
              </w:rPr>
            </w:pPr>
          </w:p>
        </w:tc>
        <w:tc>
          <w:tcPr>
            <w:tcW w:w="8461" w:type="dxa"/>
            <w:shd w:val="clear" w:color="auto" w:fill="auto"/>
          </w:tcPr>
          <w:p w14:paraId="33500D29" w14:textId="77777777" w:rsidR="00C427DA" w:rsidRPr="00502522" w:rsidRDefault="00C427DA" w:rsidP="00C427DA">
            <w:pPr>
              <w:rPr>
                <w:i/>
                <w:sz w:val="24"/>
                <w:szCs w:val="24"/>
                <w:u w:val="single"/>
              </w:rPr>
            </w:pPr>
            <w:r w:rsidRPr="00502522">
              <w:rPr>
                <w:i/>
                <w:sz w:val="24"/>
                <w:szCs w:val="24"/>
                <w:u w:val="single"/>
              </w:rPr>
              <w:t xml:space="preserve">Facilitator says: </w:t>
            </w:r>
          </w:p>
          <w:p w14:paraId="3CD30286" w14:textId="24307501" w:rsidR="00EE008E" w:rsidRPr="00EF3535" w:rsidRDefault="00DC5B70" w:rsidP="00763617">
            <w:pPr>
              <w:spacing w:after="160"/>
            </w:pPr>
            <w:r>
              <w:rPr>
                <w:rFonts w:eastAsiaTheme="minorHAnsi"/>
              </w:rPr>
              <w:t>S</w:t>
            </w:r>
            <w:r w:rsidR="001703A4">
              <w:rPr>
                <w:rFonts w:eastAsiaTheme="minorHAnsi"/>
              </w:rPr>
              <w:t>upervisors</w:t>
            </w:r>
            <w:r w:rsidR="00DE0FA9">
              <w:rPr>
                <w:rFonts w:eastAsiaTheme="minorHAnsi"/>
              </w:rPr>
              <w:t xml:space="preserve"> </w:t>
            </w:r>
            <w:r w:rsidR="00BD1B77">
              <w:rPr>
                <w:rFonts w:eastAsiaTheme="minorHAnsi"/>
              </w:rPr>
              <w:t xml:space="preserve">also </w:t>
            </w:r>
            <w:r w:rsidR="00DE0FA9">
              <w:rPr>
                <w:rFonts w:eastAsiaTheme="minorHAnsi"/>
              </w:rPr>
              <w:t xml:space="preserve">use coaching and mentoring techniques </w:t>
            </w:r>
            <w:r w:rsidR="00793EE0">
              <w:rPr>
                <w:rFonts w:eastAsiaTheme="minorHAnsi"/>
              </w:rPr>
              <w:t>as they meet with</w:t>
            </w:r>
            <w:r w:rsidR="00DE0FA9">
              <w:rPr>
                <w:rFonts w:eastAsiaTheme="minorHAnsi"/>
              </w:rPr>
              <w:t xml:space="preserve"> investigators help them identify risks, do case planning, set goals, </w:t>
            </w:r>
            <w:r w:rsidR="008F5C48">
              <w:rPr>
                <w:rFonts w:eastAsiaTheme="minorHAnsi"/>
              </w:rPr>
              <w:t>and develop</w:t>
            </w:r>
            <w:r w:rsidR="00DE0FA9">
              <w:rPr>
                <w:rFonts w:eastAsiaTheme="minorHAnsi"/>
              </w:rPr>
              <w:t xml:space="preserve"> solutions.  With complex cases like financial </w:t>
            </w:r>
            <w:r w:rsidR="008F5C48">
              <w:rPr>
                <w:rFonts w:eastAsiaTheme="minorHAnsi"/>
              </w:rPr>
              <w:t xml:space="preserve">fraud, </w:t>
            </w:r>
            <w:r w:rsidR="00921D00">
              <w:rPr>
                <w:rFonts w:eastAsiaTheme="minorHAnsi"/>
              </w:rPr>
              <w:t xml:space="preserve">a combination of </w:t>
            </w:r>
            <w:r w:rsidR="00DE0FA9">
              <w:rPr>
                <w:rFonts w:eastAsiaTheme="minorHAnsi"/>
              </w:rPr>
              <w:t xml:space="preserve">coaching and mentoring may </w:t>
            </w:r>
            <w:r w:rsidR="00921D00">
              <w:rPr>
                <w:rFonts w:eastAsiaTheme="minorHAnsi"/>
              </w:rPr>
              <w:t xml:space="preserve">be </w:t>
            </w:r>
            <w:r w:rsidR="008F5C48">
              <w:rPr>
                <w:rFonts w:eastAsiaTheme="minorHAnsi"/>
              </w:rPr>
              <w:t>needed</w:t>
            </w:r>
            <w:r w:rsidR="00DA4026">
              <w:rPr>
                <w:rFonts w:eastAsiaTheme="minorHAnsi"/>
              </w:rPr>
              <w:t>.</w:t>
            </w:r>
            <w:r w:rsidR="00921D00">
              <w:rPr>
                <w:rFonts w:eastAsiaTheme="minorHAnsi"/>
              </w:rPr>
              <w:t xml:space="preserve"> </w:t>
            </w:r>
          </w:p>
        </w:tc>
      </w:tr>
      <w:tr w:rsidR="00D2405A" w:rsidRPr="00DE0A3D" w14:paraId="5CE9B1C9" w14:textId="77777777" w:rsidTr="003764EF">
        <w:tc>
          <w:tcPr>
            <w:tcW w:w="1710" w:type="dxa"/>
            <w:shd w:val="clear" w:color="auto" w:fill="auto"/>
          </w:tcPr>
          <w:p w14:paraId="6A74D9D4" w14:textId="11A30DA1" w:rsidR="00D2405A" w:rsidRDefault="00FF7E68" w:rsidP="00BE316B">
            <w:pPr>
              <w:spacing w:line="276" w:lineRule="auto"/>
              <w:rPr>
                <w:rFonts w:asciiTheme="minorHAnsi" w:hAnsiTheme="minorHAnsi" w:cstheme="minorHAnsi"/>
              </w:rPr>
            </w:pPr>
            <w:r>
              <w:rPr>
                <w:rFonts w:asciiTheme="minorHAnsi" w:hAnsiTheme="minorHAnsi" w:cstheme="minorHAnsi"/>
              </w:rPr>
              <w:t xml:space="preserve">Slide </w:t>
            </w:r>
            <w:r w:rsidR="0085416A">
              <w:rPr>
                <w:rFonts w:asciiTheme="minorHAnsi" w:hAnsiTheme="minorHAnsi" w:cstheme="minorHAnsi"/>
              </w:rPr>
              <w:t>22</w:t>
            </w:r>
          </w:p>
        </w:tc>
        <w:tc>
          <w:tcPr>
            <w:tcW w:w="8461" w:type="dxa"/>
            <w:shd w:val="clear" w:color="auto" w:fill="auto"/>
          </w:tcPr>
          <w:p w14:paraId="1FD58205" w14:textId="600B031E" w:rsidR="00763617" w:rsidRDefault="00747AA8" w:rsidP="005959B6">
            <w:r>
              <w:rPr>
                <w:noProof/>
              </w:rPr>
              <w:drawing>
                <wp:inline distT="0" distB="0" distL="0" distR="0" wp14:anchorId="5145631B" wp14:editId="54F9ABCF">
                  <wp:extent cx="5210810" cy="2930775"/>
                  <wp:effectExtent l="0" t="0" r="8890" b="317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8694" cy="2935209"/>
                          </a:xfrm>
                          <a:prstGeom prst="rect">
                            <a:avLst/>
                          </a:prstGeom>
                          <a:noFill/>
                        </pic:spPr>
                      </pic:pic>
                    </a:graphicData>
                  </a:graphic>
                </wp:inline>
              </w:drawing>
            </w:r>
          </w:p>
        </w:tc>
      </w:tr>
      <w:tr w:rsidR="00793EE0" w:rsidRPr="00DE0A3D" w14:paraId="7A96C5C4" w14:textId="77777777" w:rsidTr="003764EF">
        <w:tc>
          <w:tcPr>
            <w:tcW w:w="1710" w:type="dxa"/>
            <w:shd w:val="clear" w:color="auto" w:fill="auto"/>
          </w:tcPr>
          <w:p w14:paraId="5748402D" w14:textId="77777777" w:rsidR="00793EE0" w:rsidRDefault="00793EE0" w:rsidP="00793EE0">
            <w:pPr>
              <w:spacing w:line="276" w:lineRule="auto"/>
              <w:rPr>
                <w:rFonts w:asciiTheme="minorHAnsi" w:hAnsiTheme="minorHAnsi" w:cstheme="minorHAnsi"/>
              </w:rPr>
            </w:pPr>
          </w:p>
        </w:tc>
        <w:tc>
          <w:tcPr>
            <w:tcW w:w="8461" w:type="dxa"/>
            <w:shd w:val="clear" w:color="auto" w:fill="auto"/>
          </w:tcPr>
          <w:p w14:paraId="2C7F20AE" w14:textId="77777777" w:rsidR="00C427DA" w:rsidRPr="00502522" w:rsidRDefault="00C427DA" w:rsidP="00C427DA">
            <w:pPr>
              <w:rPr>
                <w:i/>
                <w:sz w:val="24"/>
                <w:szCs w:val="24"/>
                <w:u w:val="single"/>
              </w:rPr>
            </w:pPr>
            <w:r w:rsidRPr="00502522">
              <w:rPr>
                <w:i/>
                <w:sz w:val="24"/>
                <w:szCs w:val="24"/>
                <w:u w:val="single"/>
              </w:rPr>
              <w:t xml:space="preserve">Facilitator says: </w:t>
            </w:r>
          </w:p>
          <w:p w14:paraId="3BDF5E8D" w14:textId="4A1639A7" w:rsidR="00793EE0" w:rsidRDefault="00A92B02" w:rsidP="00793EE0">
            <w:r>
              <w:t>And finally, p</w:t>
            </w:r>
            <w:r w:rsidR="00793EE0">
              <w:t xml:space="preserve">roviding regular feedback </w:t>
            </w:r>
            <w:r>
              <w:t xml:space="preserve">during </w:t>
            </w:r>
            <w:r w:rsidR="00BD1B77">
              <w:t xml:space="preserve">financial fraud </w:t>
            </w:r>
            <w:r>
              <w:t>investigations is</w:t>
            </w:r>
            <w:r w:rsidR="002319BE">
              <w:t xml:space="preserve"> </w:t>
            </w:r>
            <w:r w:rsidR="00784FF1">
              <w:t xml:space="preserve">a </w:t>
            </w:r>
            <w:r w:rsidR="00793EE0">
              <w:t xml:space="preserve">key element of supervision.  </w:t>
            </w:r>
          </w:p>
          <w:p w14:paraId="033B1F1E" w14:textId="77777777" w:rsidR="00793EE0" w:rsidRPr="00F73B79" w:rsidRDefault="00793EE0" w:rsidP="00793EE0">
            <w:pPr>
              <w:rPr>
                <w:sz w:val="16"/>
                <w:szCs w:val="16"/>
              </w:rPr>
            </w:pPr>
            <w:r w:rsidRPr="00F73B79">
              <w:rPr>
                <w:sz w:val="16"/>
                <w:szCs w:val="16"/>
              </w:rPr>
              <w:t xml:space="preserve"> </w:t>
            </w:r>
          </w:p>
          <w:p w14:paraId="09D2E48E" w14:textId="6516695C" w:rsidR="005B3140" w:rsidRDefault="00793EE0" w:rsidP="005B3140">
            <w:r>
              <w:t>Keeping the feedback factual and concrete helps staff understand their areas of strengths and areas that need</w:t>
            </w:r>
            <w:r w:rsidR="007A65A4">
              <w:t xml:space="preserve"> </w:t>
            </w:r>
            <w:r>
              <w:t xml:space="preserve">further development. </w:t>
            </w:r>
            <w:r w:rsidR="00DA4026">
              <w:t>And p</w:t>
            </w:r>
            <w:r>
              <w:t xml:space="preserve">roviding effective feedback </w:t>
            </w:r>
            <w:r w:rsidR="00BD1B77">
              <w:t>build</w:t>
            </w:r>
            <w:r w:rsidR="00DA4026">
              <w:t>s</w:t>
            </w:r>
            <w:r w:rsidR="00BD1B77">
              <w:t xml:space="preserve"> confidence and </w:t>
            </w:r>
            <w:r>
              <w:t xml:space="preserve">shows concern for </w:t>
            </w:r>
            <w:r w:rsidR="00BD1B77">
              <w:t xml:space="preserve">an </w:t>
            </w:r>
            <w:r>
              <w:t>investigator’s wellbeing</w:t>
            </w:r>
            <w:r w:rsidR="00BD1B77">
              <w:t xml:space="preserve"> – especially during difficult </w:t>
            </w:r>
            <w:r w:rsidR="00DA4026">
              <w:t>cases</w:t>
            </w:r>
            <w:r w:rsidR="00BD1B77">
              <w:t xml:space="preserve">.  </w:t>
            </w:r>
          </w:p>
        </w:tc>
      </w:tr>
      <w:tr w:rsidR="005B3140" w:rsidRPr="00DE0A3D" w14:paraId="656A3039" w14:textId="77777777" w:rsidTr="005B3140">
        <w:tc>
          <w:tcPr>
            <w:tcW w:w="1710" w:type="dxa"/>
            <w:shd w:val="clear" w:color="auto" w:fill="D9D9D9" w:themeFill="background1" w:themeFillShade="D9"/>
          </w:tcPr>
          <w:p w14:paraId="0C3D0814" w14:textId="77777777" w:rsidR="005B3140" w:rsidRDefault="005B3140" w:rsidP="00793EE0">
            <w:pPr>
              <w:spacing w:line="276" w:lineRule="auto"/>
              <w:rPr>
                <w:rFonts w:asciiTheme="minorHAnsi" w:hAnsiTheme="minorHAnsi" w:cstheme="minorHAnsi"/>
              </w:rPr>
            </w:pPr>
          </w:p>
        </w:tc>
        <w:tc>
          <w:tcPr>
            <w:tcW w:w="8461" w:type="dxa"/>
            <w:shd w:val="clear" w:color="auto" w:fill="D9D9D9" w:themeFill="background1" w:themeFillShade="D9"/>
          </w:tcPr>
          <w:p w14:paraId="1C6B8F6E" w14:textId="1C08B597" w:rsidR="005B3140" w:rsidRPr="00502522" w:rsidRDefault="009808CB" w:rsidP="00C427DA">
            <w:pPr>
              <w:rPr>
                <w:i/>
                <w:sz w:val="24"/>
                <w:szCs w:val="24"/>
                <w:u w:val="single"/>
              </w:rPr>
            </w:pPr>
            <w:r>
              <w:rPr>
                <w:i/>
                <w:sz w:val="24"/>
                <w:szCs w:val="24"/>
                <w:u w:val="single"/>
              </w:rPr>
              <w:t>10-minute</w:t>
            </w:r>
            <w:r w:rsidR="005B3140">
              <w:rPr>
                <w:i/>
                <w:sz w:val="24"/>
                <w:szCs w:val="24"/>
                <w:u w:val="single"/>
              </w:rPr>
              <w:t xml:space="preserve"> break</w:t>
            </w:r>
          </w:p>
        </w:tc>
      </w:tr>
      <w:tr w:rsidR="00B05762" w:rsidRPr="00DE0A3D" w14:paraId="38C81042" w14:textId="77777777" w:rsidTr="003764EF">
        <w:tc>
          <w:tcPr>
            <w:tcW w:w="1710" w:type="dxa"/>
            <w:shd w:val="clear" w:color="auto" w:fill="auto"/>
          </w:tcPr>
          <w:p w14:paraId="5BD597AF" w14:textId="77777777" w:rsidR="00B05762" w:rsidRDefault="00B05762" w:rsidP="00793EE0">
            <w:pPr>
              <w:spacing w:line="276" w:lineRule="auto"/>
              <w:rPr>
                <w:rFonts w:asciiTheme="minorHAnsi" w:hAnsiTheme="minorHAnsi" w:cstheme="minorHAnsi"/>
              </w:rPr>
            </w:pPr>
          </w:p>
        </w:tc>
        <w:tc>
          <w:tcPr>
            <w:tcW w:w="8461" w:type="dxa"/>
            <w:shd w:val="clear" w:color="auto" w:fill="auto"/>
          </w:tcPr>
          <w:p w14:paraId="2C28EAE5" w14:textId="5CE7D280" w:rsidR="00BD1B77" w:rsidRPr="000E5ABA" w:rsidRDefault="00BD1B77" w:rsidP="00793EE0">
            <w:pPr>
              <w:rPr>
                <w:b/>
                <w:noProof/>
                <w:u w:val="single"/>
              </w:rPr>
            </w:pPr>
            <w:r>
              <w:rPr>
                <w:b/>
                <w:noProof/>
                <w:u w:val="single"/>
              </w:rPr>
              <w:t xml:space="preserve">Section </w:t>
            </w:r>
            <w:r w:rsidR="00703991">
              <w:rPr>
                <w:b/>
                <w:noProof/>
                <w:u w:val="single"/>
              </w:rPr>
              <w:t xml:space="preserve">Three – </w:t>
            </w:r>
            <w:r w:rsidR="007A4386">
              <w:rPr>
                <w:b/>
                <w:noProof/>
                <w:u w:val="single"/>
              </w:rPr>
              <w:t xml:space="preserve">Addressing </w:t>
            </w:r>
            <w:r w:rsidR="00703991">
              <w:rPr>
                <w:b/>
                <w:noProof/>
                <w:u w:val="single"/>
              </w:rPr>
              <w:t>Common Roadblocks</w:t>
            </w:r>
          </w:p>
        </w:tc>
      </w:tr>
      <w:tr w:rsidR="00703991" w:rsidRPr="00DE0A3D" w14:paraId="6E84699D" w14:textId="77777777" w:rsidTr="003764EF">
        <w:tc>
          <w:tcPr>
            <w:tcW w:w="1710" w:type="dxa"/>
            <w:shd w:val="clear" w:color="auto" w:fill="auto"/>
          </w:tcPr>
          <w:p w14:paraId="4195D145" w14:textId="19FC1F8B" w:rsidR="00703991" w:rsidRDefault="0085416A" w:rsidP="00793EE0">
            <w:pPr>
              <w:spacing w:line="276" w:lineRule="auto"/>
              <w:rPr>
                <w:rFonts w:asciiTheme="minorHAnsi" w:hAnsiTheme="minorHAnsi" w:cstheme="minorHAnsi"/>
              </w:rPr>
            </w:pPr>
            <w:r>
              <w:rPr>
                <w:rFonts w:asciiTheme="minorHAnsi" w:hAnsiTheme="minorHAnsi" w:cstheme="minorHAnsi"/>
              </w:rPr>
              <w:t>Slide 23</w:t>
            </w:r>
          </w:p>
        </w:tc>
        <w:tc>
          <w:tcPr>
            <w:tcW w:w="8461" w:type="dxa"/>
            <w:shd w:val="clear" w:color="auto" w:fill="auto"/>
          </w:tcPr>
          <w:p w14:paraId="2B8A2A45" w14:textId="2A323D6E" w:rsidR="00703991" w:rsidRPr="00703991" w:rsidRDefault="00747AA8" w:rsidP="005F59D7">
            <w:pPr>
              <w:rPr>
                <w:noProof/>
              </w:rPr>
            </w:pPr>
            <w:r>
              <w:rPr>
                <w:noProof/>
              </w:rPr>
              <w:drawing>
                <wp:inline distT="0" distB="0" distL="0" distR="0" wp14:anchorId="36EEACD4" wp14:editId="7B065ECD">
                  <wp:extent cx="5115560" cy="2877203"/>
                  <wp:effectExtent l="0" t="0" r="889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6985" cy="2883629"/>
                          </a:xfrm>
                          <a:prstGeom prst="rect">
                            <a:avLst/>
                          </a:prstGeom>
                          <a:noFill/>
                        </pic:spPr>
                      </pic:pic>
                    </a:graphicData>
                  </a:graphic>
                </wp:inline>
              </w:drawing>
            </w:r>
          </w:p>
        </w:tc>
      </w:tr>
      <w:tr w:rsidR="005B3140" w:rsidRPr="00DE0A3D" w14:paraId="4D24AC0C" w14:textId="77777777" w:rsidTr="003764EF">
        <w:tc>
          <w:tcPr>
            <w:tcW w:w="1710" w:type="dxa"/>
            <w:shd w:val="clear" w:color="auto" w:fill="auto"/>
          </w:tcPr>
          <w:p w14:paraId="5812DE4E" w14:textId="77777777" w:rsidR="005B3140" w:rsidRDefault="005B3140" w:rsidP="00793EE0">
            <w:pPr>
              <w:spacing w:line="276" w:lineRule="auto"/>
              <w:rPr>
                <w:rFonts w:asciiTheme="minorHAnsi" w:hAnsiTheme="minorHAnsi" w:cstheme="minorHAnsi"/>
              </w:rPr>
            </w:pPr>
          </w:p>
        </w:tc>
        <w:tc>
          <w:tcPr>
            <w:tcW w:w="8461" w:type="dxa"/>
            <w:shd w:val="clear" w:color="auto" w:fill="auto"/>
          </w:tcPr>
          <w:p w14:paraId="697561FA" w14:textId="489100A1" w:rsidR="005B3140" w:rsidRPr="005B3140" w:rsidRDefault="005B3140" w:rsidP="00793EE0">
            <w:pPr>
              <w:rPr>
                <w:i/>
                <w:noProof/>
                <w:sz w:val="24"/>
                <w:szCs w:val="24"/>
                <w:u w:val="single"/>
              </w:rPr>
            </w:pPr>
            <w:r w:rsidRPr="005B3140">
              <w:rPr>
                <w:i/>
                <w:noProof/>
                <w:sz w:val="24"/>
                <w:szCs w:val="24"/>
                <w:u w:val="single"/>
              </w:rPr>
              <w:t>Faciliator says:</w:t>
            </w:r>
          </w:p>
          <w:p w14:paraId="0AA9F721" w14:textId="16B6D28D" w:rsidR="00D81FAA" w:rsidRDefault="005B3140" w:rsidP="00205EA1">
            <w:pPr>
              <w:rPr>
                <w:noProof/>
              </w:rPr>
            </w:pPr>
            <w:r>
              <w:rPr>
                <w:noProof/>
              </w:rPr>
              <w:t>Welcome back, everyone! Now that we have discussed the tasks of supervising APS investigations of transnational financial fraud</w:t>
            </w:r>
            <w:r w:rsidR="00205EA1">
              <w:rPr>
                <w:noProof/>
              </w:rPr>
              <w:t xml:space="preserve">,  we’ll explore some of the roadblocks that investigators </w:t>
            </w:r>
            <w:r w:rsidR="007A65A4">
              <w:rPr>
                <w:noProof/>
              </w:rPr>
              <w:t>may</w:t>
            </w:r>
            <w:r w:rsidR="00205EA1">
              <w:rPr>
                <w:noProof/>
              </w:rPr>
              <w:t xml:space="preserve"> encounter and bring to their supervisors for assistance. </w:t>
            </w:r>
            <w:r>
              <w:rPr>
                <w:noProof/>
              </w:rPr>
              <w:t xml:space="preserve"> </w:t>
            </w:r>
            <w:r w:rsidR="00205EA1">
              <w:rPr>
                <w:noProof/>
              </w:rPr>
              <w:t>An example of a roadblock could be an all</w:t>
            </w:r>
            <w:r w:rsidR="0085416A">
              <w:rPr>
                <w:noProof/>
              </w:rPr>
              <w:t>eged victim refusing provide information</w:t>
            </w:r>
            <w:r w:rsidR="00205EA1">
              <w:rPr>
                <w:noProof/>
              </w:rPr>
              <w:t>.</w:t>
            </w:r>
          </w:p>
          <w:p w14:paraId="66E72934" w14:textId="58BAA071" w:rsidR="005B3140" w:rsidRDefault="00205EA1" w:rsidP="00205EA1">
            <w:pPr>
              <w:rPr>
                <w:noProof/>
              </w:rPr>
            </w:pPr>
            <w:r>
              <w:rPr>
                <w:noProof/>
              </w:rPr>
              <w:t xml:space="preserve"> </w:t>
            </w:r>
          </w:p>
        </w:tc>
      </w:tr>
    </w:tbl>
    <w:p w14:paraId="6CAD7958" w14:textId="77777777" w:rsidR="00D52934" w:rsidRDefault="00D52934">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05EA1" w:rsidRPr="00DE0A3D" w14:paraId="2A93CBAB" w14:textId="77777777" w:rsidTr="003764EF">
        <w:tc>
          <w:tcPr>
            <w:tcW w:w="1710" w:type="dxa"/>
            <w:shd w:val="clear" w:color="auto" w:fill="auto"/>
          </w:tcPr>
          <w:p w14:paraId="1502AB23" w14:textId="44572BF3" w:rsidR="00205EA1" w:rsidRDefault="0085416A" w:rsidP="00793EE0">
            <w:pPr>
              <w:spacing w:line="276" w:lineRule="auto"/>
              <w:rPr>
                <w:rFonts w:asciiTheme="minorHAnsi" w:hAnsiTheme="minorHAnsi" w:cstheme="minorHAnsi"/>
              </w:rPr>
            </w:pPr>
            <w:r>
              <w:rPr>
                <w:rFonts w:asciiTheme="minorHAnsi" w:hAnsiTheme="minorHAnsi" w:cstheme="minorHAnsi"/>
              </w:rPr>
              <w:lastRenderedPageBreak/>
              <w:t>Slide 24</w:t>
            </w:r>
          </w:p>
        </w:tc>
        <w:tc>
          <w:tcPr>
            <w:tcW w:w="8461" w:type="dxa"/>
            <w:shd w:val="clear" w:color="auto" w:fill="auto"/>
          </w:tcPr>
          <w:p w14:paraId="226C29FE" w14:textId="428E9D8A" w:rsidR="00205EA1" w:rsidRPr="005B3140" w:rsidRDefault="00747AA8" w:rsidP="0085416A">
            <w:pPr>
              <w:rPr>
                <w:i/>
                <w:noProof/>
                <w:sz w:val="24"/>
                <w:szCs w:val="24"/>
                <w:u w:val="single"/>
              </w:rPr>
            </w:pPr>
            <w:r>
              <w:rPr>
                <w:i/>
                <w:noProof/>
                <w:sz w:val="24"/>
                <w:szCs w:val="24"/>
                <w:u w:val="single"/>
              </w:rPr>
              <w:drawing>
                <wp:inline distT="0" distB="0" distL="0" distR="0" wp14:anchorId="62F4BB95" wp14:editId="13755218">
                  <wp:extent cx="5210810" cy="2930775"/>
                  <wp:effectExtent l="0" t="0" r="8890"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1712" cy="2936907"/>
                          </a:xfrm>
                          <a:prstGeom prst="rect">
                            <a:avLst/>
                          </a:prstGeom>
                          <a:noFill/>
                        </pic:spPr>
                      </pic:pic>
                    </a:graphicData>
                  </a:graphic>
                </wp:inline>
              </w:drawing>
            </w:r>
          </w:p>
        </w:tc>
      </w:tr>
      <w:tr w:rsidR="00205EA1" w:rsidRPr="00DE0A3D" w14:paraId="7D603A25" w14:textId="77777777" w:rsidTr="003764EF">
        <w:tc>
          <w:tcPr>
            <w:tcW w:w="1710" w:type="dxa"/>
            <w:shd w:val="clear" w:color="auto" w:fill="auto"/>
          </w:tcPr>
          <w:p w14:paraId="34C10264" w14:textId="7E329D8C" w:rsidR="00205EA1" w:rsidRDefault="0085416A" w:rsidP="00793EE0">
            <w:pPr>
              <w:spacing w:line="276" w:lineRule="auto"/>
              <w:rPr>
                <w:rFonts w:asciiTheme="minorHAnsi" w:hAnsiTheme="minorHAnsi" w:cstheme="minorHAnsi"/>
              </w:rPr>
            </w:pPr>
            <w:r w:rsidRPr="00983D32">
              <w:rPr>
                <w:rFonts w:asciiTheme="minorHAnsi" w:hAnsiTheme="minorHAnsi" w:cstheme="minorHAnsi"/>
                <w:b/>
                <w:noProof/>
              </w:rPr>
              <w:drawing>
                <wp:inline distT="0" distB="0" distL="0" distR="0" wp14:anchorId="76D30FBF" wp14:editId="1A101763">
                  <wp:extent cx="927100" cy="1084836"/>
                  <wp:effectExtent l="0" t="0" r="635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7">
                            <a:extLst>
                              <a:ext uri="{28A0092B-C50C-407E-A947-70E740481C1C}">
                                <a14:useLocalDpi xmlns:a14="http://schemas.microsoft.com/office/drawing/2010/main" val="0"/>
                              </a:ext>
                            </a:extLst>
                          </a:blip>
                          <a:stretch>
                            <a:fillRect/>
                          </a:stretch>
                        </pic:blipFill>
                        <pic:spPr>
                          <a:xfrm>
                            <a:off x="0" y="0"/>
                            <a:ext cx="953131" cy="1115296"/>
                          </a:xfrm>
                          <a:prstGeom prst="rect">
                            <a:avLst/>
                          </a:prstGeom>
                        </pic:spPr>
                      </pic:pic>
                    </a:graphicData>
                  </a:graphic>
                </wp:inline>
              </w:drawing>
            </w:r>
          </w:p>
        </w:tc>
        <w:tc>
          <w:tcPr>
            <w:tcW w:w="8461" w:type="dxa"/>
            <w:shd w:val="clear" w:color="auto" w:fill="auto"/>
          </w:tcPr>
          <w:p w14:paraId="3C1B28F6" w14:textId="2E47B64D" w:rsidR="00E23136" w:rsidRDefault="00205EA1" w:rsidP="00793EE0">
            <w:pPr>
              <w:rPr>
                <w:noProof/>
                <w:szCs w:val="28"/>
              </w:rPr>
            </w:pPr>
            <w:r>
              <w:rPr>
                <w:noProof/>
                <w:szCs w:val="28"/>
              </w:rPr>
              <w:t xml:space="preserve">So to start this discussion, we’re going to break you into small groups </w:t>
            </w:r>
            <w:r w:rsidR="00E23136">
              <w:rPr>
                <w:noProof/>
                <w:szCs w:val="28"/>
              </w:rPr>
              <w:t xml:space="preserve">so you can </w:t>
            </w:r>
            <w:r>
              <w:rPr>
                <w:noProof/>
                <w:szCs w:val="28"/>
              </w:rPr>
              <w:t xml:space="preserve">share some of the roadblocks your investigators have </w:t>
            </w:r>
            <w:r w:rsidR="00E23136">
              <w:rPr>
                <w:noProof/>
                <w:szCs w:val="28"/>
              </w:rPr>
              <w:t xml:space="preserve">brought to you as well as the strategies you’ve used to assist them.  </w:t>
            </w:r>
          </w:p>
          <w:p w14:paraId="10297560" w14:textId="77777777" w:rsidR="00E23136" w:rsidRDefault="00E23136" w:rsidP="00793EE0">
            <w:pPr>
              <w:rPr>
                <w:noProof/>
                <w:szCs w:val="28"/>
              </w:rPr>
            </w:pPr>
          </w:p>
          <w:p w14:paraId="5ABF7CAD" w14:textId="53798351" w:rsidR="00E23136" w:rsidRDefault="00E23136" w:rsidP="00793EE0">
            <w:pPr>
              <w:rPr>
                <w:noProof/>
                <w:szCs w:val="28"/>
              </w:rPr>
            </w:pPr>
            <w:r>
              <w:rPr>
                <w:noProof/>
                <w:szCs w:val="28"/>
              </w:rPr>
              <w:t xml:space="preserve">Small groups will have 15 minutes to first identify </w:t>
            </w:r>
            <w:r w:rsidR="00091522">
              <w:rPr>
                <w:noProof/>
                <w:szCs w:val="28"/>
              </w:rPr>
              <w:t>several</w:t>
            </w:r>
            <w:r>
              <w:rPr>
                <w:noProof/>
                <w:szCs w:val="28"/>
              </w:rPr>
              <w:t xml:space="preserve"> roadb</w:t>
            </w:r>
            <w:r w:rsidR="00091522">
              <w:rPr>
                <w:noProof/>
                <w:szCs w:val="28"/>
              </w:rPr>
              <w:t>locks their investigators have needed help with</w:t>
            </w:r>
            <w:r>
              <w:rPr>
                <w:noProof/>
                <w:szCs w:val="28"/>
              </w:rPr>
              <w:t xml:space="preserve"> and then to share some strategies for addressing them. </w:t>
            </w:r>
          </w:p>
          <w:p w14:paraId="51731BFD" w14:textId="20A64466" w:rsidR="00E23136" w:rsidRDefault="00E23136" w:rsidP="00793EE0">
            <w:pPr>
              <w:rPr>
                <w:noProof/>
                <w:szCs w:val="28"/>
              </w:rPr>
            </w:pPr>
          </w:p>
          <w:p w14:paraId="343260A5" w14:textId="41A1729E" w:rsidR="00E23136" w:rsidRDefault="00E23136" w:rsidP="00793EE0">
            <w:pPr>
              <w:rPr>
                <w:noProof/>
                <w:szCs w:val="28"/>
              </w:rPr>
            </w:pPr>
            <w:r>
              <w:rPr>
                <w:noProof/>
                <w:szCs w:val="28"/>
              </w:rPr>
              <w:t xml:space="preserve">Small groups will receive a 5-min. warning and then we’ll reconvene as a large group to </w:t>
            </w:r>
            <w:r w:rsidR="0014187B">
              <w:rPr>
                <w:noProof/>
                <w:szCs w:val="28"/>
              </w:rPr>
              <w:t xml:space="preserve">debrief each small group’s findings and suggestions. </w:t>
            </w:r>
          </w:p>
          <w:p w14:paraId="6B858C32" w14:textId="65C7C69C" w:rsidR="00E23136" w:rsidRDefault="00E23136" w:rsidP="00793EE0">
            <w:pPr>
              <w:rPr>
                <w:noProof/>
                <w:szCs w:val="28"/>
              </w:rPr>
            </w:pPr>
          </w:p>
        </w:tc>
      </w:tr>
    </w:tbl>
    <w:p w14:paraId="4DF41BAF" w14:textId="77777777" w:rsidR="0085416A" w:rsidRDefault="0085416A">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05EA1" w:rsidRPr="00DE0A3D" w14:paraId="6468624E" w14:textId="77777777" w:rsidTr="003764EF">
        <w:tc>
          <w:tcPr>
            <w:tcW w:w="1710" w:type="dxa"/>
            <w:shd w:val="clear" w:color="auto" w:fill="auto"/>
          </w:tcPr>
          <w:p w14:paraId="08B00251" w14:textId="77777777" w:rsidR="00205EA1" w:rsidRDefault="00205EA1" w:rsidP="00793EE0">
            <w:pPr>
              <w:spacing w:line="276" w:lineRule="auto"/>
              <w:rPr>
                <w:rFonts w:asciiTheme="minorHAnsi" w:hAnsiTheme="minorHAnsi" w:cstheme="minorHAnsi"/>
              </w:rPr>
            </w:pPr>
          </w:p>
        </w:tc>
        <w:tc>
          <w:tcPr>
            <w:tcW w:w="8461" w:type="dxa"/>
            <w:shd w:val="clear" w:color="auto" w:fill="auto"/>
          </w:tcPr>
          <w:p w14:paraId="415DE27A" w14:textId="77777777" w:rsidR="00205EA1" w:rsidRPr="0014187B" w:rsidRDefault="0014187B" w:rsidP="00793EE0">
            <w:pPr>
              <w:rPr>
                <w:i/>
                <w:noProof/>
                <w:sz w:val="24"/>
                <w:szCs w:val="24"/>
                <w:u w:val="single"/>
              </w:rPr>
            </w:pPr>
            <w:r w:rsidRPr="0014187B">
              <w:rPr>
                <w:i/>
                <w:noProof/>
                <w:sz w:val="24"/>
                <w:szCs w:val="24"/>
                <w:u w:val="single"/>
              </w:rPr>
              <w:t>Facilitator says:</w:t>
            </w:r>
          </w:p>
          <w:p w14:paraId="6A5966E6" w14:textId="77777777" w:rsidR="0014187B" w:rsidRDefault="0014187B" w:rsidP="00793EE0">
            <w:pPr>
              <w:rPr>
                <w:noProof/>
                <w:szCs w:val="28"/>
              </w:rPr>
            </w:pPr>
            <w:r>
              <w:rPr>
                <w:noProof/>
                <w:szCs w:val="28"/>
              </w:rPr>
              <w:t>Welcome, back!  Let’s start with the spokesperson for Group 4.  What kinds of roadblocks and possible solutions did your group identify?</w:t>
            </w:r>
          </w:p>
          <w:p w14:paraId="63558F54" w14:textId="421BD5E2" w:rsidR="0014187B" w:rsidRPr="001A11B1" w:rsidRDefault="0085416A" w:rsidP="00793EE0">
            <w:pPr>
              <w:rPr>
                <w:i/>
                <w:noProof/>
                <w:sz w:val="24"/>
                <w:szCs w:val="24"/>
              </w:rPr>
            </w:pPr>
            <w:r w:rsidRPr="001A11B1">
              <w:rPr>
                <w:i/>
                <w:noProof/>
                <w:sz w:val="24"/>
                <w:szCs w:val="24"/>
              </w:rPr>
              <w:t xml:space="preserve">(Facilitator </w:t>
            </w:r>
            <w:r w:rsidR="0014187B" w:rsidRPr="001A11B1">
              <w:rPr>
                <w:i/>
                <w:noProof/>
                <w:sz w:val="24"/>
                <w:szCs w:val="24"/>
              </w:rPr>
              <w:t>recaps the responses and then asks each of the other small groups to add their findings to the discussion.</w:t>
            </w:r>
            <w:r w:rsidR="001A11B1">
              <w:rPr>
                <w:i/>
                <w:noProof/>
                <w:sz w:val="24"/>
                <w:szCs w:val="24"/>
              </w:rPr>
              <w:t>)</w:t>
            </w:r>
            <w:r w:rsidR="0014187B" w:rsidRPr="001A11B1">
              <w:rPr>
                <w:i/>
                <w:noProof/>
                <w:sz w:val="24"/>
                <w:szCs w:val="24"/>
              </w:rPr>
              <w:t xml:space="preserve"> </w:t>
            </w:r>
          </w:p>
        </w:tc>
      </w:tr>
      <w:tr w:rsidR="00205EA1" w:rsidRPr="00DE0A3D" w14:paraId="53AAE18A" w14:textId="77777777" w:rsidTr="003764EF">
        <w:tc>
          <w:tcPr>
            <w:tcW w:w="1710" w:type="dxa"/>
            <w:shd w:val="clear" w:color="auto" w:fill="auto"/>
          </w:tcPr>
          <w:p w14:paraId="13902D8B" w14:textId="28789290" w:rsidR="00205EA1" w:rsidRDefault="0085416A" w:rsidP="00793EE0">
            <w:pPr>
              <w:spacing w:line="276" w:lineRule="auto"/>
              <w:rPr>
                <w:rFonts w:asciiTheme="minorHAnsi" w:hAnsiTheme="minorHAnsi" w:cstheme="minorHAnsi"/>
              </w:rPr>
            </w:pPr>
            <w:r>
              <w:rPr>
                <w:rFonts w:asciiTheme="minorHAnsi" w:hAnsiTheme="minorHAnsi" w:cstheme="minorHAnsi"/>
              </w:rPr>
              <w:t>Slide 25</w:t>
            </w:r>
          </w:p>
        </w:tc>
        <w:tc>
          <w:tcPr>
            <w:tcW w:w="8461" w:type="dxa"/>
            <w:shd w:val="clear" w:color="auto" w:fill="auto"/>
          </w:tcPr>
          <w:p w14:paraId="1D2FF3DB" w14:textId="50C0B9CF" w:rsidR="0085416A" w:rsidRDefault="00747AA8" w:rsidP="009808CB">
            <w:pPr>
              <w:rPr>
                <w:noProof/>
                <w:szCs w:val="28"/>
              </w:rPr>
            </w:pPr>
            <w:r>
              <w:rPr>
                <w:noProof/>
                <w:szCs w:val="28"/>
              </w:rPr>
              <w:drawing>
                <wp:inline distT="0" distB="0" distL="0" distR="0" wp14:anchorId="3AB220F9" wp14:editId="1963FA7F">
                  <wp:extent cx="5248910" cy="2952204"/>
                  <wp:effectExtent l="0" t="0" r="889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5844" cy="2961728"/>
                          </a:xfrm>
                          <a:prstGeom prst="rect">
                            <a:avLst/>
                          </a:prstGeom>
                          <a:noFill/>
                        </pic:spPr>
                      </pic:pic>
                    </a:graphicData>
                  </a:graphic>
                </wp:inline>
              </w:drawing>
            </w:r>
          </w:p>
        </w:tc>
      </w:tr>
      <w:tr w:rsidR="001A11B1" w:rsidRPr="00DE0A3D" w14:paraId="479A616B" w14:textId="77777777" w:rsidTr="003764EF">
        <w:tc>
          <w:tcPr>
            <w:tcW w:w="1710" w:type="dxa"/>
            <w:shd w:val="clear" w:color="auto" w:fill="auto"/>
          </w:tcPr>
          <w:p w14:paraId="33D5B76C" w14:textId="77777777" w:rsidR="001A11B1" w:rsidRDefault="001A11B1" w:rsidP="00793EE0">
            <w:pPr>
              <w:spacing w:line="276" w:lineRule="auto"/>
              <w:rPr>
                <w:rFonts w:asciiTheme="minorHAnsi" w:hAnsiTheme="minorHAnsi" w:cstheme="minorHAnsi"/>
              </w:rPr>
            </w:pPr>
          </w:p>
        </w:tc>
        <w:tc>
          <w:tcPr>
            <w:tcW w:w="8461" w:type="dxa"/>
            <w:shd w:val="clear" w:color="auto" w:fill="auto"/>
          </w:tcPr>
          <w:p w14:paraId="1338E481" w14:textId="29210520" w:rsidR="001A11B1" w:rsidRDefault="0061672B" w:rsidP="00793EE0">
            <w:pPr>
              <w:rPr>
                <w:noProof/>
                <w:szCs w:val="28"/>
              </w:rPr>
            </w:pPr>
            <w:r>
              <w:rPr>
                <w:noProof/>
                <w:szCs w:val="28"/>
              </w:rPr>
              <w:t xml:space="preserve">So let’s briefly recap some of the common roadblocks investigators may need </w:t>
            </w:r>
            <w:r w:rsidR="00D50E60">
              <w:rPr>
                <w:noProof/>
                <w:szCs w:val="28"/>
              </w:rPr>
              <w:t xml:space="preserve">supervisory </w:t>
            </w:r>
            <w:r>
              <w:rPr>
                <w:noProof/>
                <w:szCs w:val="28"/>
              </w:rPr>
              <w:t>assistance with:</w:t>
            </w:r>
          </w:p>
          <w:p w14:paraId="3690737F" w14:textId="38B3BCBE" w:rsidR="0061672B" w:rsidRDefault="0061672B" w:rsidP="0061672B">
            <w:pPr>
              <w:pStyle w:val="ListParagraph"/>
              <w:numPr>
                <w:ilvl w:val="0"/>
                <w:numId w:val="20"/>
              </w:numPr>
              <w:rPr>
                <w:noProof/>
                <w:szCs w:val="28"/>
              </w:rPr>
            </w:pPr>
            <w:r>
              <w:rPr>
                <w:noProof/>
                <w:szCs w:val="28"/>
              </w:rPr>
              <w:t xml:space="preserve">Difficulty getting information </w:t>
            </w:r>
          </w:p>
          <w:p w14:paraId="625C8E00" w14:textId="40683293" w:rsidR="0061672B" w:rsidRDefault="0061672B" w:rsidP="002E7854">
            <w:pPr>
              <w:pStyle w:val="ListParagraph"/>
              <w:numPr>
                <w:ilvl w:val="1"/>
                <w:numId w:val="20"/>
              </w:numPr>
              <w:ind w:left="1066"/>
              <w:rPr>
                <w:noProof/>
                <w:szCs w:val="28"/>
              </w:rPr>
            </w:pPr>
            <w:r w:rsidRPr="004D4A40">
              <w:rPr>
                <w:i/>
                <w:noProof/>
                <w:szCs w:val="28"/>
              </w:rPr>
              <w:t xml:space="preserve">From the victim </w:t>
            </w:r>
            <w:r w:rsidRPr="004D4A40">
              <w:rPr>
                <w:i/>
                <w:noProof/>
                <w:sz w:val="24"/>
                <w:szCs w:val="24"/>
              </w:rPr>
              <w:t>(shame? denial?</w:t>
            </w:r>
            <w:r w:rsidR="002E7854" w:rsidRPr="004D4A40">
              <w:rPr>
                <w:i/>
                <w:noProof/>
                <w:sz w:val="24"/>
                <w:szCs w:val="24"/>
              </w:rPr>
              <w:t xml:space="preserve"> memory loss?</w:t>
            </w:r>
            <w:r w:rsidRPr="004D4A40">
              <w:rPr>
                <w:i/>
                <w:noProof/>
                <w:sz w:val="24"/>
                <w:szCs w:val="24"/>
              </w:rPr>
              <w:t>)</w:t>
            </w:r>
            <w:r w:rsidRPr="004D4A40">
              <w:rPr>
                <w:i/>
                <w:noProof/>
                <w:szCs w:val="28"/>
              </w:rPr>
              <w:br/>
            </w:r>
            <w:r w:rsidR="002E7854" w:rsidRPr="002E7854">
              <w:rPr>
                <w:noProof/>
                <w:szCs w:val="28"/>
              </w:rPr>
              <w:t xml:space="preserve">   - Try casual conversation</w:t>
            </w:r>
            <w:r w:rsidR="002E7854" w:rsidRPr="002E7854">
              <w:rPr>
                <w:noProof/>
                <w:szCs w:val="28"/>
              </w:rPr>
              <w:br/>
              <w:t xml:space="preserve">   - </w:t>
            </w:r>
            <w:r w:rsidRPr="002E7854">
              <w:rPr>
                <w:noProof/>
                <w:szCs w:val="28"/>
              </w:rPr>
              <w:t xml:space="preserve">Understand that the victim has the right to </w:t>
            </w:r>
            <w:r w:rsidR="002E7854">
              <w:rPr>
                <w:noProof/>
                <w:szCs w:val="28"/>
              </w:rPr>
              <w:br/>
              <w:t xml:space="preserve">      </w:t>
            </w:r>
            <w:r w:rsidRPr="002E7854">
              <w:rPr>
                <w:noProof/>
                <w:szCs w:val="28"/>
              </w:rPr>
              <w:t>refuse help.</w:t>
            </w:r>
          </w:p>
          <w:p w14:paraId="7868F6C8" w14:textId="5C247087" w:rsidR="002E7854" w:rsidRPr="002E7854" w:rsidRDefault="002E7854" w:rsidP="002E7854">
            <w:pPr>
              <w:pStyle w:val="ListParagraph"/>
              <w:numPr>
                <w:ilvl w:val="2"/>
                <w:numId w:val="20"/>
              </w:numPr>
              <w:ind w:left="1696"/>
              <w:rPr>
                <w:noProof/>
                <w:szCs w:val="28"/>
              </w:rPr>
            </w:pPr>
            <w:r w:rsidRPr="002E7854">
              <w:rPr>
                <w:noProof/>
                <w:szCs w:val="28"/>
              </w:rPr>
              <w:t xml:space="preserve">If memory loss is suspected, </w:t>
            </w:r>
            <w:r>
              <w:rPr>
                <w:noProof/>
                <w:szCs w:val="28"/>
              </w:rPr>
              <w:t xml:space="preserve">request and </w:t>
            </w:r>
            <w:r w:rsidRPr="002E7854">
              <w:rPr>
                <w:noProof/>
                <w:szCs w:val="28"/>
              </w:rPr>
              <w:t xml:space="preserve">review medical records.  </w:t>
            </w:r>
            <w:r>
              <w:rPr>
                <w:noProof/>
                <w:szCs w:val="28"/>
              </w:rPr>
              <w:t xml:space="preserve">If there is no </w:t>
            </w:r>
            <w:r>
              <w:rPr>
                <w:noProof/>
                <w:szCs w:val="28"/>
              </w:rPr>
              <w:lastRenderedPageBreak/>
              <w:t xml:space="preserve">supporting diagnosis, </w:t>
            </w:r>
            <w:r w:rsidR="00076691">
              <w:rPr>
                <w:noProof/>
                <w:szCs w:val="28"/>
              </w:rPr>
              <w:t>consider an evaluation</w:t>
            </w:r>
            <w:r>
              <w:rPr>
                <w:noProof/>
                <w:szCs w:val="28"/>
              </w:rPr>
              <w:t xml:space="preserve">.  If there is a diagnosis,  try to get trusted family, friend or public fiduciary involved. </w:t>
            </w:r>
          </w:p>
          <w:p w14:paraId="76767D57" w14:textId="77777777" w:rsidR="00076691" w:rsidRDefault="0061672B" w:rsidP="00076691">
            <w:pPr>
              <w:pStyle w:val="11SectionBullet"/>
              <w:numPr>
                <w:ilvl w:val="1"/>
                <w:numId w:val="2"/>
              </w:numPr>
              <w:ind w:left="1331" w:hanging="251"/>
              <w:rPr>
                <w:noProof/>
                <w:szCs w:val="28"/>
              </w:rPr>
            </w:pPr>
            <w:r w:rsidRPr="00076691">
              <w:rPr>
                <w:i/>
                <w:iCs/>
                <w:noProof/>
                <w:szCs w:val="28"/>
              </w:rPr>
              <w:t xml:space="preserve">From other providers </w:t>
            </w:r>
            <w:r w:rsidRPr="00076691">
              <w:rPr>
                <w:i/>
                <w:iCs/>
                <w:noProof/>
              </w:rPr>
              <w:t>(law enforcement, banks</w:t>
            </w:r>
            <w:r w:rsidR="004D4A40" w:rsidRPr="00076691">
              <w:rPr>
                <w:i/>
                <w:iCs/>
                <w:noProof/>
              </w:rPr>
              <w:t>, medical professionals</w:t>
            </w:r>
            <w:r w:rsidRPr="00076691">
              <w:rPr>
                <w:i/>
                <w:iCs/>
                <w:noProof/>
              </w:rPr>
              <w:t>)</w:t>
            </w:r>
            <w:r w:rsidRPr="00076691">
              <w:rPr>
                <w:i/>
                <w:iCs/>
                <w:noProof/>
                <w:szCs w:val="28"/>
              </w:rPr>
              <w:br/>
            </w:r>
            <w:r w:rsidR="004D4A40" w:rsidRPr="004D4A40">
              <w:rPr>
                <w:noProof/>
                <w:szCs w:val="28"/>
              </w:rPr>
              <w:t xml:space="preserve">  - </w:t>
            </w:r>
            <w:r w:rsidRPr="004D4A40">
              <w:rPr>
                <w:noProof/>
                <w:szCs w:val="28"/>
              </w:rPr>
              <w:t>Reach out to providers</w:t>
            </w:r>
            <w:r w:rsidR="002E7854" w:rsidRPr="004D4A40">
              <w:rPr>
                <w:noProof/>
                <w:szCs w:val="28"/>
              </w:rPr>
              <w:t xml:space="preserve"> to ask for information</w:t>
            </w:r>
            <w:r w:rsidRPr="004D4A40">
              <w:rPr>
                <w:noProof/>
                <w:szCs w:val="28"/>
              </w:rPr>
              <w:t>.</w:t>
            </w:r>
          </w:p>
          <w:p w14:paraId="41FBFC26" w14:textId="77777777" w:rsidR="00076691" w:rsidRDefault="0061672B" w:rsidP="00076691">
            <w:pPr>
              <w:pStyle w:val="11SectionBullet"/>
              <w:numPr>
                <w:ilvl w:val="0"/>
                <w:numId w:val="0"/>
              </w:numPr>
              <w:ind w:left="1331"/>
              <w:rPr>
                <w:noProof/>
                <w:szCs w:val="28"/>
              </w:rPr>
            </w:pPr>
            <w:r w:rsidRPr="004D4A40">
              <w:rPr>
                <w:noProof/>
                <w:szCs w:val="28"/>
              </w:rPr>
              <w:t xml:space="preserve">  </w:t>
            </w:r>
            <w:r w:rsidR="00076691">
              <w:rPr>
                <w:noProof/>
                <w:szCs w:val="28"/>
              </w:rPr>
              <w:t xml:space="preserve">   </w:t>
            </w:r>
            <w:r w:rsidR="004D4A40" w:rsidRPr="004D4A40">
              <w:rPr>
                <w:noProof/>
                <w:szCs w:val="28"/>
              </w:rPr>
              <w:t xml:space="preserve">Use </w:t>
            </w:r>
            <w:r w:rsidRPr="004D4A40">
              <w:rPr>
                <w:noProof/>
                <w:szCs w:val="28"/>
              </w:rPr>
              <w:t>your state’s statutes regarding sharing</w:t>
            </w:r>
          </w:p>
          <w:p w14:paraId="1E80133A" w14:textId="77777777" w:rsidR="00076691" w:rsidRDefault="0061672B" w:rsidP="00076691">
            <w:pPr>
              <w:pStyle w:val="11SectionBullet"/>
              <w:numPr>
                <w:ilvl w:val="0"/>
                <w:numId w:val="0"/>
              </w:numPr>
              <w:ind w:left="1331" w:firstLine="450"/>
              <w:rPr>
                <w:noProof/>
                <w:szCs w:val="28"/>
              </w:rPr>
            </w:pPr>
            <w:r w:rsidRPr="004D4A40">
              <w:rPr>
                <w:noProof/>
                <w:szCs w:val="28"/>
              </w:rPr>
              <w:t>of information with APS.</w:t>
            </w:r>
            <w:r w:rsidR="00BC440B">
              <w:rPr>
                <w:noProof/>
                <w:szCs w:val="28"/>
              </w:rPr>
              <w:br/>
            </w:r>
            <w:r w:rsidRPr="004D4A40">
              <w:rPr>
                <w:noProof/>
                <w:szCs w:val="28"/>
              </w:rPr>
              <w:t xml:space="preserve"> </w:t>
            </w:r>
            <w:r w:rsidR="00BC440B">
              <w:rPr>
                <w:noProof/>
                <w:szCs w:val="28"/>
              </w:rPr>
              <w:t xml:space="preserve"> -  </w:t>
            </w:r>
            <w:r w:rsidR="00870041" w:rsidRPr="00BC440B">
              <w:rPr>
                <w:noProof/>
                <w:szCs w:val="28"/>
              </w:rPr>
              <w:t>Collaborate whenever possible with other</w:t>
            </w:r>
          </w:p>
          <w:p w14:paraId="4C7789FB" w14:textId="77777777" w:rsidR="00076691" w:rsidRDefault="00870041" w:rsidP="00076691">
            <w:pPr>
              <w:pStyle w:val="11SectionBullet"/>
              <w:numPr>
                <w:ilvl w:val="0"/>
                <w:numId w:val="0"/>
              </w:numPr>
              <w:ind w:left="1331" w:firstLine="450"/>
              <w:rPr>
                <w:noProof/>
                <w:szCs w:val="28"/>
              </w:rPr>
            </w:pPr>
            <w:r w:rsidRPr="00BC440B">
              <w:rPr>
                <w:noProof/>
                <w:szCs w:val="28"/>
              </w:rPr>
              <w:t xml:space="preserve"> providers and agencies to build professional</w:t>
            </w:r>
          </w:p>
          <w:p w14:paraId="44B52852" w14:textId="326E4C72" w:rsidR="0061672B" w:rsidRPr="00BC440B" w:rsidRDefault="00870041" w:rsidP="00076691">
            <w:pPr>
              <w:pStyle w:val="11SectionBullet"/>
              <w:numPr>
                <w:ilvl w:val="0"/>
                <w:numId w:val="0"/>
              </w:numPr>
              <w:ind w:left="1331" w:firstLine="450"/>
              <w:rPr>
                <w:noProof/>
                <w:szCs w:val="28"/>
              </w:rPr>
            </w:pPr>
            <w:r w:rsidRPr="00BC440B">
              <w:rPr>
                <w:noProof/>
                <w:szCs w:val="28"/>
              </w:rPr>
              <w:t xml:space="preserve"> relationships.</w:t>
            </w:r>
            <w:r w:rsidR="0061672B" w:rsidRPr="00BC440B">
              <w:rPr>
                <w:noProof/>
                <w:szCs w:val="28"/>
              </w:rPr>
              <w:t xml:space="preserve"> </w:t>
            </w:r>
          </w:p>
          <w:p w14:paraId="3B8BE74E" w14:textId="7A1B64BC" w:rsidR="002E7854" w:rsidRDefault="002E7854" w:rsidP="0061672B">
            <w:pPr>
              <w:pStyle w:val="ListParagraph"/>
              <w:numPr>
                <w:ilvl w:val="0"/>
                <w:numId w:val="20"/>
              </w:numPr>
              <w:rPr>
                <w:noProof/>
                <w:szCs w:val="28"/>
              </w:rPr>
            </w:pPr>
            <w:r>
              <w:rPr>
                <w:noProof/>
                <w:szCs w:val="28"/>
              </w:rPr>
              <w:t>Questions about capacity</w:t>
            </w:r>
          </w:p>
          <w:p w14:paraId="07F46C59" w14:textId="743CFF9F" w:rsidR="004D4A40" w:rsidRPr="00870041" w:rsidRDefault="004D4A40" w:rsidP="004D4A40">
            <w:pPr>
              <w:pStyle w:val="ListParagraph"/>
              <w:numPr>
                <w:ilvl w:val="1"/>
                <w:numId w:val="20"/>
              </w:numPr>
              <w:rPr>
                <w:noProof/>
                <w:szCs w:val="28"/>
              </w:rPr>
            </w:pPr>
            <w:r>
              <w:t xml:space="preserve">Request client’s medical records to see if there is a diagnosis.  If records confirm that the client cannot make medical or financial decisions, continue the investigation to substantiate allegations according to your agency’s policies.  </w:t>
            </w:r>
          </w:p>
          <w:p w14:paraId="6327728B" w14:textId="1F24F9A1" w:rsidR="00870041" w:rsidRPr="004D4A40" w:rsidRDefault="00870041" w:rsidP="004D4A40">
            <w:pPr>
              <w:pStyle w:val="ListParagraph"/>
              <w:numPr>
                <w:ilvl w:val="1"/>
                <w:numId w:val="20"/>
              </w:numPr>
              <w:rPr>
                <w:noProof/>
                <w:szCs w:val="28"/>
              </w:rPr>
            </w:pPr>
            <w:r>
              <w:t xml:space="preserve">Share observations and concerns with client’s PCP </w:t>
            </w:r>
          </w:p>
          <w:p w14:paraId="71F0A0B7" w14:textId="2FB10D7F" w:rsidR="004D4A40" w:rsidRDefault="004D4A40" w:rsidP="004D4A40">
            <w:pPr>
              <w:pStyle w:val="ListParagraph"/>
              <w:numPr>
                <w:ilvl w:val="1"/>
                <w:numId w:val="20"/>
              </w:numPr>
              <w:rPr>
                <w:noProof/>
                <w:szCs w:val="28"/>
              </w:rPr>
            </w:pPr>
            <w:r>
              <w:t xml:space="preserve">If there is no </w:t>
            </w:r>
            <w:r w:rsidR="00A204D1">
              <w:t xml:space="preserve">medical </w:t>
            </w:r>
            <w:r>
              <w:t xml:space="preserve">diagnosis but client </w:t>
            </w:r>
            <w:r w:rsidR="00A204D1">
              <w:t xml:space="preserve">shows signs of being unable to make own decisions, refer for an evaluation and follow-up assistance. </w:t>
            </w:r>
          </w:p>
          <w:p w14:paraId="03017611" w14:textId="2BF7361E" w:rsidR="00A204D1" w:rsidRDefault="0061672B" w:rsidP="0061672B">
            <w:pPr>
              <w:pStyle w:val="ListParagraph"/>
              <w:numPr>
                <w:ilvl w:val="0"/>
                <w:numId w:val="20"/>
              </w:numPr>
              <w:rPr>
                <w:noProof/>
                <w:szCs w:val="28"/>
              </w:rPr>
            </w:pPr>
            <w:r>
              <w:rPr>
                <w:noProof/>
                <w:szCs w:val="28"/>
              </w:rPr>
              <w:lastRenderedPageBreak/>
              <w:t xml:space="preserve">Victim </w:t>
            </w:r>
            <w:r w:rsidR="00A204D1">
              <w:rPr>
                <w:noProof/>
                <w:szCs w:val="28"/>
              </w:rPr>
              <w:t>continues to be involved with the perpetrator due to lonliness.</w:t>
            </w:r>
          </w:p>
          <w:p w14:paraId="45E3F264" w14:textId="53CF686C" w:rsidR="00A204D1" w:rsidRDefault="00A204D1" w:rsidP="00A204D1">
            <w:pPr>
              <w:pStyle w:val="ListParagraph"/>
              <w:numPr>
                <w:ilvl w:val="1"/>
                <w:numId w:val="20"/>
              </w:numPr>
              <w:rPr>
                <w:noProof/>
                <w:szCs w:val="28"/>
              </w:rPr>
            </w:pPr>
            <w:r>
              <w:rPr>
                <w:noProof/>
                <w:szCs w:val="28"/>
              </w:rPr>
              <w:t>Talk with victim about the risk</w:t>
            </w:r>
            <w:r w:rsidR="00076691">
              <w:rPr>
                <w:noProof/>
                <w:szCs w:val="28"/>
              </w:rPr>
              <w:t>s</w:t>
            </w:r>
            <w:r>
              <w:rPr>
                <w:noProof/>
                <w:szCs w:val="28"/>
              </w:rPr>
              <w:t xml:space="preserve"> of being implicated in the fraud</w:t>
            </w:r>
            <w:r w:rsidR="00BC440B">
              <w:rPr>
                <w:noProof/>
                <w:szCs w:val="28"/>
              </w:rPr>
              <w:t>.</w:t>
            </w:r>
            <w:r>
              <w:rPr>
                <w:noProof/>
                <w:szCs w:val="28"/>
              </w:rPr>
              <w:t xml:space="preserve"> </w:t>
            </w:r>
          </w:p>
          <w:p w14:paraId="06CDDC30" w14:textId="6EBB0B1D" w:rsidR="0061672B" w:rsidRDefault="00A204D1" w:rsidP="0061672B">
            <w:pPr>
              <w:pStyle w:val="ListParagraph"/>
              <w:numPr>
                <w:ilvl w:val="0"/>
                <w:numId w:val="20"/>
              </w:numPr>
              <w:rPr>
                <w:noProof/>
                <w:szCs w:val="28"/>
              </w:rPr>
            </w:pPr>
            <w:r>
              <w:rPr>
                <w:noProof/>
                <w:szCs w:val="28"/>
              </w:rPr>
              <w:t>Victim has r</w:t>
            </w:r>
            <w:r w:rsidR="0061672B">
              <w:rPr>
                <w:noProof/>
                <w:szCs w:val="28"/>
              </w:rPr>
              <w:t xml:space="preserve">eceived compensation </w:t>
            </w:r>
            <w:r>
              <w:rPr>
                <w:noProof/>
                <w:szCs w:val="28"/>
              </w:rPr>
              <w:t xml:space="preserve">for their loss </w:t>
            </w:r>
            <w:r w:rsidR="0061672B">
              <w:rPr>
                <w:noProof/>
                <w:szCs w:val="28"/>
              </w:rPr>
              <w:t>f</w:t>
            </w:r>
            <w:r w:rsidR="00BC440B">
              <w:rPr>
                <w:noProof/>
                <w:szCs w:val="28"/>
              </w:rPr>
              <w:t>r</w:t>
            </w:r>
            <w:r w:rsidR="0061672B">
              <w:rPr>
                <w:noProof/>
                <w:szCs w:val="28"/>
              </w:rPr>
              <w:t xml:space="preserve">om bank and now </w:t>
            </w:r>
            <w:r>
              <w:rPr>
                <w:noProof/>
                <w:szCs w:val="28"/>
              </w:rPr>
              <w:t>becomes a</w:t>
            </w:r>
            <w:r w:rsidR="0061672B">
              <w:rPr>
                <w:noProof/>
                <w:szCs w:val="28"/>
              </w:rPr>
              <w:t xml:space="preserve"> witness</w:t>
            </w:r>
            <w:r>
              <w:rPr>
                <w:noProof/>
                <w:szCs w:val="28"/>
              </w:rPr>
              <w:t>.</w:t>
            </w:r>
          </w:p>
          <w:p w14:paraId="2F6B1106" w14:textId="382317CD" w:rsidR="00A204D1" w:rsidRDefault="00A204D1" w:rsidP="00A204D1">
            <w:pPr>
              <w:pStyle w:val="ListParagraph"/>
              <w:numPr>
                <w:ilvl w:val="1"/>
                <w:numId w:val="20"/>
              </w:numPr>
              <w:rPr>
                <w:noProof/>
                <w:szCs w:val="28"/>
              </w:rPr>
            </w:pPr>
            <w:r>
              <w:rPr>
                <w:noProof/>
                <w:szCs w:val="28"/>
              </w:rPr>
              <w:t>Case is closed if there are no further referrals or services needed.</w:t>
            </w:r>
          </w:p>
          <w:p w14:paraId="28EA826D" w14:textId="426B1DE1" w:rsidR="001A11B1" w:rsidRDefault="001A11B1" w:rsidP="00793EE0">
            <w:pPr>
              <w:rPr>
                <w:noProof/>
                <w:szCs w:val="28"/>
              </w:rPr>
            </w:pPr>
          </w:p>
        </w:tc>
      </w:tr>
      <w:tr w:rsidR="00205EA1" w:rsidRPr="00DE0A3D" w14:paraId="3D7E9FD2" w14:textId="77777777" w:rsidTr="003764EF">
        <w:tc>
          <w:tcPr>
            <w:tcW w:w="1710" w:type="dxa"/>
            <w:shd w:val="clear" w:color="auto" w:fill="auto"/>
          </w:tcPr>
          <w:p w14:paraId="2A349E71" w14:textId="77777777" w:rsidR="00205EA1" w:rsidRDefault="00205EA1" w:rsidP="00793EE0">
            <w:pPr>
              <w:spacing w:line="276" w:lineRule="auto"/>
              <w:rPr>
                <w:rFonts w:asciiTheme="minorHAnsi" w:hAnsiTheme="minorHAnsi" w:cstheme="minorHAnsi"/>
              </w:rPr>
            </w:pPr>
          </w:p>
        </w:tc>
        <w:tc>
          <w:tcPr>
            <w:tcW w:w="8461" w:type="dxa"/>
            <w:shd w:val="clear" w:color="auto" w:fill="auto"/>
          </w:tcPr>
          <w:p w14:paraId="3FAF272C" w14:textId="67CAF839" w:rsidR="00205EA1" w:rsidRDefault="0014187B" w:rsidP="00793EE0">
            <w:pPr>
              <w:rPr>
                <w:noProof/>
                <w:szCs w:val="28"/>
              </w:rPr>
            </w:pPr>
            <w:r>
              <w:rPr>
                <w:noProof/>
                <w:szCs w:val="28"/>
              </w:rPr>
              <w:t xml:space="preserve">Great job, everyone!  Roadblocks </w:t>
            </w:r>
            <w:r w:rsidR="0013747F">
              <w:rPr>
                <w:noProof/>
                <w:szCs w:val="28"/>
              </w:rPr>
              <w:t>can occur at any point during a financial fraud</w:t>
            </w:r>
            <w:r>
              <w:rPr>
                <w:noProof/>
                <w:szCs w:val="28"/>
              </w:rPr>
              <w:t xml:space="preserve"> investigation </w:t>
            </w:r>
            <w:r w:rsidR="00870041">
              <w:rPr>
                <w:noProof/>
                <w:szCs w:val="28"/>
              </w:rPr>
              <w:t>and s</w:t>
            </w:r>
            <w:r w:rsidR="0013747F">
              <w:rPr>
                <w:noProof/>
                <w:szCs w:val="28"/>
              </w:rPr>
              <w:t>haring strategies with investigators for overcoming the</w:t>
            </w:r>
            <w:r w:rsidR="00870041">
              <w:rPr>
                <w:noProof/>
                <w:szCs w:val="28"/>
              </w:rPr>
              <w:t>m</w:t>
            </w:r>
            <w:r w:rsidR="0013747F">
              <w:rPr>
                <w:noProof/>
                <w:szCs w:val="28"/>
              </w:rPr>
              <w:t xml:space="preserve"> can help them to move on with their work</w:t>
            </w:r>
            <w:r w:rsidR="00870041">
              <w:rPr>
                <w:noProof/>
                <w:szCs w:val="28"/>
              </w:rPr>
              <w:t xml:space="preserve"> effectively. </w:t>
            </w:r>
          </w:p>
        </w:tc>
      </w:tr>
    </w:tbl>
    <w:p w14:paraId="597AD135" w14:textId="77777777" w:rsidR="00F36C8F" w:rsidRDefault="00F36C8F">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703991" w:rsidRPr="00DE0A3D" w14:paraId="544542CB" w14:textId="77777777" w:rsidTr="003764EF">
        <w:tc>
          <w:tcPr>
            <w:tcW w:w="1710" w:type="dxa"/>
            <w:shd w:val="clear" w:color="auto" w:fill="auto"/>
          </w:tcPr>
          <w:p w14:paraId="2800748F" w14:textId="6138C217" w:rsidR="00703991" w:rsidRDefault="00703991" w:rsidP="00793EE0">
            <w:pPr>
              <w:spacing w:line="276" w:lineRule="auto"/>
              <w:rPr>
                <w:rFonts w:asciiTheme="minorHAnsi" w:hAnsiTheme="minorHAnsi" w:cstheme="minorHAnsi"/>
              </w:rPr>
            </w:pPr>
          </w:p>
        </w:tc>
        <w:tc>
          <w:tcPr>
            <w:tcW w:w="8461" w:type="dxa"/>
            <w:shd w:val="clear" w:color="auto" w:fill="auto"/>
          </w:tcPr>
          <w:p w14:paraId="34845889" w14:textId="610B9AF1" w:rsidR="00703991" w:rsidRDefault="00703991" w:rsidP="00793EE0">
            <w:pPr>
              <w:rPr>
                <w:b/>
                <w:noProof/>
                <w:u w:val="single"/>
              </w:rPr>
            </w:pPr>
            <w:r>
              <w:rPr>
                <w:b/>
                <w:noProof/>
                <w:u w:val="single"/>
              </w:rPr>
              <w:t xml:space="preserve">Section Four – </w:t>
            </w:r>
            <w:r w:rsidR="007A4386">
              <w:rPr>
                <w:b/>
                <w:noProof/>
                <w:u w:val="single"/>
              </w:rPr>
              <w:t>Using Guiding Questions and Action Steps</w:t>
            </w:r>
            <w:r w:rsidR="00F36C8F">
              <w:rPr>
                <w:b/>
                <w:noProof/>
                <w:u w:val="single"/>
              </w:rPr>
              <w:t xml:space="preserve"> with Investigators</w:t>
            </w:r>
          </w:p>
        </w:tc>
      </w:tr>
      <w:tr w:rsidR="00793EE0" w:rsidRPr="00DE0A3D" w14:paraId="508034B8" w14:textId="77777777" w:rsidTr="003764EF">
        <w:tc>
          <w:tcPr>
            <w:tcW w:w="1710" w:type="dxa"/>
            <w:shd w:val="clear" w:color="auto" w:fill="auto"/>
          </w:tcPr>
          <w:p w14:paraId="05BE420D" w14:textId="65A46A33" w:rsidR="00793EE0" w:rsidRDefault="001A11B1" w:rsidP="00793EE0">
            <w:pPr>
              <w:spacing w:line="276" w:lineRule="auto"/>
              <w:rPr>
                <w:rFonts w:asciiTheme="minorHAnsi" w:hAnsiTheme="minorHAnsi" w:cstheme="minorHAnsi"/>
              </w:rPr>
            </w:pPr>
            <w:r>
              <w:rPr>
                <w:rFonts w:asciiTheme="minorHAnsi" w:hAnsiTheme="minorHAnsi" w:cstheme="minorHAnsi"/>
              </w:rPr>
              <w:t>Slide 26</w:t>
            </w:r>
          </w:p>
        </w:tc>
        <w:tc>
          <w:tcPr>
            <w:tcW w:w="8461" w:type="dxa"/>
            <w:shd w:val="clear" w:color="auto" w:fill="auto"/>
          </w:tcPr>
          <w:p w14:paraId="27111E9F" w14:textId="4DECC115" w:rsidR="00793EE0" w:rsidRDefault="00747AA8" w:rsidP="00793EE0">
            <w:pPr>
              <w:rPr>
                <w:b/>
                <w:u w:val="single"/>
              </w:rPr>
            </w:pPr>
            <w:r>
              <w:rPr>
                <w:b/>
                <w:noProof/>
                <w:u w:val="single"/>
              </w:rPr>
              <w:drawing>
                <wp:inline distT="0" distB="0" distL="0" distR="0" wp14:anchorId="620FD005" wp14:editId="09FE1461">
                  <wp:extent cx="5267960" cy="2962919"/>
                  <wp:effectExtent l="0" t="0" r="889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953" cy="2969102"/>
                          </a:xfrm>
                          <a:prstGeom prst="rect">
                            <a:avLst/>
                          </a:prstGeom>
                          <a:noFill/>
                        </pic:spPr>
                      </pic:pic>
                    </a:graphicData>
                  </a:graphic>
                </wp:inline>
              </w:drawing>
            </w:r>
          </w:p>
          <w:p w14:paraId="6D875C72" w14:textId="77777777" w:rsidR="00C427DA" w:rsidRPr="00502522" w:rsidRDefault="00C427DA" w:rsidP="00C427DA">
            <w:pPr>
              <w:rPr>
                <w:i/>
                <w:sz w:val="24"/>
                <w:szCs w:val="24"/>
                <w:u w:val="single"/>
              </w:rPr>
            </w:pPr>
            <w:r w:rsidRPr="00502522">
              <w:rPr>
                <w:i/>
                <w:sz w:val="24"/>
                <w:szCs w:val="24"/>
                <w:u w:val="single"/>
              </w:rPr>
              <w:t xml:space="preserve">Facilitator says: </w:t>
            </w:r>
          </w:p>
          <w:p w14:paraId="6EF88E83" w14:textId="25C3D5E7" w:rsidR="00E70471" w:rsidRDefault="0013747F" w:rsidP="000E5ABA">
            <w:pPr>
              <w:rPr>
                <w:b/>
                <w:u w:val="single"/>
              </w:rPr>
            </w:pPr>
            <w:r>
              <w:t xml:space="preserve">Now </w:t>
            </w:r>
            <w:r w:rsidR="00E70471">
              <w:t xml:space="preserve">let’s look at </w:t>
            </w:r>
            <w:r w:rsidR="00793EE0">
              <w:t xml:space="preserve">some questions and </w:t>
            </w:r>
            <w:r w:rsidR="00E70471">
              <w:t xml:space="preserve">action </w:t>
            </w:r>
            <w:r w:rsidR="000E5ABA">
              <w:t>steps</w:t>
            </w:r>
            <w:r w:rsidR="00E70471">
              <w:t xml:space="preserve"> </w:t>
            </w:r>
            <w:r w:rsidR="00793EE0">
              <w:t xml:space="preserve">that supervisors can use </w:t>
            </w:r>
            <w:r w:rsidR="005E26D7">
              <w:t xml:space="preserve">to guide </w:t>
            </w:r>
            <w:r w:rsidR="00793EE0">
              <w:t xml:space="preserve">investigators </w:t>
            </w:r>
            <w:r w:rsidR="00E70471">
              <w:t>during the course of a financial fraud investigation</w:t>
            </w:r>
            <w:r w:rsidR="00FF7E68">
              <w:t xml:space="preserve"> – </w:t>
            </w:r>
            <w:r w:rsidR="00870041">
              <w:t>keeping in mind that victims may refuse to share information, make reports or change their behaviors</w:t>
            </w:r>
            <w:r w:rsidR="00F36C8F">
              <w:t xml:space="preserve"> and, as long as they have capacity to make their own decisions, it is their right not to accept assistance</w:t>
            </w:r>
            <w:r w:rsidR="00870041">
              <w:t xml:space="preserve">.  The questions and steps that we will review cover aspects of a financial fraud investigation </w:t>
            </w:r>
            <w:r w:rsidR="00FF7E68">
              <w:t xml:space="preserve">from </w:t>
            </w:r>
            <w:r w:rsidR="00870041">
              <w:t xml:space="preserve">gathering information </w:t>
            </w:r>
            <w:r w:rsidR="00091522">
              <w:t xml:space="preserve">during </w:t>
            </w:r>
            <w:r w:rsidR="00870041">
              <w:t xml:space="preserve">the </w:t>
            </w:r>
            <w:r w:rsidR="00FF7E68">
              <w:t xml:space="preserve">initial assessment to </w:t>
            </w:r>
            <w:r w:rsidR="00091522">
              <w:t xml:space="preserve">steps </w:t>
            </w:r>
            <w:r w:rsidR="00870041">
              <w:t xml:space="preserve">for </w:t>
            </w:r>
            <w:r w:rsidR="00FF7E68">
              <w:t>assisting repeat victims</w:t>
            </w:r>
            <w:r w:rsidR="005E26D7">
              <w:t>.  S</w:t>
            </w:r>
            <w:r w:rsidR="00E70471">
              <w:t>upervisor</w:t>
            </w:r>
            <w:r>
              <w:t>s</w:t>
            </w:r>
            <w:r w:rsidR="00E70471">
              <w:t xml:space="preserve"> can use these questions and </w:t>
            </w:r>
            <w:r w:rsidR="000E5ABA">
              <w:t>steps</w:t>
            </w:r>
            <w:r w:rsidR="00E70471">
              <w:t xml:space="preserve"> as </w:t>
            </w:r>
            <w:r>
              <w:t xml:space="preserve">a resource for </w:t>
            </w:r>
            <w:r w:rsidR="00E70471">
              <w:t xml:space="preserve">providing </w:t>
            </w:r>
            <w:r w:rsidR="005E26D7">
              <w:t xml:space="preserve">training, </w:t>
            </w:r>
            <w:r w:rsidR="007A4386">
              <w:t xml:space="preserve">giving </w:t>
            </w:r>
            <w:r w:rsidR="00E70471">
              <w:t xml:space="preserve">mentoring advice </w:t>
            </w:r>
            <w:r w:rsidR="00E70471">
              <w:lastRenderedPageBreak/>
              <w:t xml:space="preserve">or </w:t>
            </w:r>
            <w:r w:rsidR="007A4386">
              <w:t xml:space="preserve">offering </w:t>
            </w:r>
            <w:r w:rsidR="00E70471">
              <w:t xml:space="preserve">coaching guidance. </w:t>
            </w:r>
            <w:r w:rsidR="00091522">
              <w:t xml:space="preserve"> The slides that we’re about to review are included in your </w:t>
            </w:r>
            <w:r w:rsidR="00091522" w:rsidRPr="00091522">
              <w:rPr>
                <w:b/>
              </w:rPr>
              <w:t>Participant Guide</w:t>
            </w:r>
            <w:r w:rsidR="00091522">
              <w:t xml:space="preserve"> from Page </w:t>
            </w:r>
            <w:r w:rsidR="00AB28C3">
              <w:t xml:space="preserve">14 </w:t>
            </w:r>
            <w:r w:rsidR="00091522">
              <w:t xml:space="preserve">to Page </w:t>
            </w:r>
            <w:r w:rsidR="00AB28C3">
              <w:t>18</w:t>
            </w:r>
            <w:r w:rsidR="00091522">
              <w:t xml:space="preserve"> so you’ll have them as a reference if needed. </w:t>
            </w:r>
          </w:p>
        </w:tc>
      </w:tr>
      <w:tr w:rsidR="00793EE0" w:rsidRPr="00DE0A3D" w14:paraId="426D3BBC" w14:textId="77777777" w:rsidTr="003764EF">
        <w:tc>
          <w:tcPr>
            <w:tcW w:w="1710" w:type="dxa"/>
            <w:shd w:val="clear" w:color="auto" w:fill="auto"/>
          </w:tcPr>
          <w:p w14:paraId="43A71DEC" w14:textId="50C5770C" w:rsidR="00793EE0" w:rsidRDefault="00793EE0" w:rsidP="00793EE0">
            <w:pPr>
              <w:spacing w:line="276" w:lineRule="auto"/>
              <w:rPr>
                <w:rFonts w:asciiTheme="minorHAnsi" w:hAnsiTheme="minorHAnsi" w:cstheme="minorHAnsi"/>
              </w:rPr>
            </w:pPr>
            <w:r>
              <w:rPr>
                <w:rFonts w:asciiTheme="minorHAnsi" w:hAnsiTheme="minorHAnsi" w:cstheme="minorHAnsi"/>
              </w:rPr>
              <w:lastRenderedPageBreak/>
              <w:t xml:space="preserve">Slide </w:t>
            </w:r>
            <w:r w:rsidR="001A11B1">
              <w:rPr>
                <w:rFonts w:asciiTheme="minorHAnsi" w:hAnsiTheme="minorHAnsi" w:cstheme="minorHAnsi"/>
              </w:rPr>
              <w:t>27</w:t>
            </w:r>
          </w:p>
        </w:tc>
        <w:tc>
          <w:tcPr>
            <w:tcW w:w="8461" w:type="dxa"/>
            <w:shd w:val="clear" w:color="auto" w:fill="auto"/>
          </w:tcPr>
          <w:p w14:paraId="7D33AC7D" w14:textId="04F57447" w:rsidR="00793EE0" w:rsidRDefault="00747AA8" w:rsidP="00793EE0">
            <w:pPr>
              <w:rPr>
                <w:b/>
                <w:u w:val="single"/>
              </w:rPr>
            </w:pPr>
            <w:r>
              <w:rPr>
                <w:b/>
                <w:noProof/>
                <w:u w:val="single"/>
              </w:rPr>
              <w:drawing>
                <wp:inline distT="0" distB="0" distL="0" distR="0" wp14:anchorId="2AEF1C05" wp14:editId="57C3C105">
                  <wp:extent cx="5248910" cy="2952204"/>
                  <wp:effectExtent l="0" t="0" r="8890" b="63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5645" cy="2961616"/>
                          </a:xfrm>
                          <a:prstGeom prst="rect">
                            <a:avLst/>
                          </a:prstGeom>
                          <a:noFill/>
                        </pic:spPr>
                      </pic:pic>
                    </a:graphicData>
                  </a:graphic>
                </wp:inline>
              </w:drawing>
            </w:r>
          </w:p>
        </w:tc>
      </w:tr>
      <w:tr w:rsidR="00793EE0" w:rsidRPr="00DE0A3D" w14:paraId="482E1D6E" w14:textId="77777777" w:rsidTr="003764EF">
        <w:tc>
          <w:tcPr>
            <w:tcW w:w="1710" w:type="dxa"/>
            <w:shd w:val="clear" w:color="auto" w:fill="auto"/>
          </w:tcPr>
          <w:p w14:paraId="1E83303B" w14:textId="77777777" w:rsidR="00793EE0" w:rsidRDefault="00793EE0" w:rsidP="00793EE0">
            <w:pPr>
              <w:spacing w:line="276" w:lineRule="auto"/>
              <w:rPr>
                <w:rFonts w:asciiTheme="minorHAnsi" w:hAnsiTheme="minorHAnsi" w:cstheme="minorHAnsi"/>
              </w:rPr>
            </w:pPr>
          </w:p>
        </w:tc>
        <w:tc>
          <w:tcPr>
            <w:tcW w:w="8461" w:type="dxa"/>
            <w:shd w:val="clear" w:color="auto" w:fill="auto"/>
          </w:tcPr>
          <w:p w14:paraId="4FB1B273" w14:textId="77777777" w:rsidR="00C427DA" w:rsidRPr="00502522" w:rsidRDefault="00C427DA" w:rsidP="00C427DA">
            <w:pPr>
              <w:rPr>
                <w:i/>
                <w:sz w:val="24"/>
                <w:szCs w:val="24"/>
                <w:u w:val="single"/>
              </w:rPr>
            </w:pPr>
            <w:r w:rsidRPr="00502522">
              <w:rPr>
                <w:i/>
                <w:sz w:val="24"/>
                <w:szCs w:val="24"/>
                <w:u w:val="single"/>
              </w:rPr>
              <w:t xml:space="preserve">Facilitator says: </w:t>
            </w:r>
          </w:p>
          <w:p w14:paraId="0C6D2ADD" w14:textId="6B3A7750" w:rsidR="00793EE0" w:rsidRPr="00EF3535" w:rsidRDefault="00FF7E68" w:rsidP="00793EE0">
            <w:pPr>
              <w:spacing w:after="160"/>
              <w:rPr>
                <w:rFonts w:eastAsiaTheme="minorHAnsi"/>
                <w:b/>
                <w:color w:val="FF0000"/>
                <w:szCs w:val="28"/>
              </w:rPr>
            </w:pPr>
            <w:r>
              <w:rPr>
                <w:rFonts w:eastAsiaTheme="minorHAnsi"/>
                <w:color w:val="000000" w:themeColor="text1"/>
              </w:rPr>
              <w:t>Let’s</w:t>
            </w:r>
            <w:r w:rsidR="00793EE0">
              <w:rPr>
                <w:rFonts w:eastAsiaTheme="minorHAnsi"/>
                <w:color w:val="000000" w:themeColor="text1"/>
              </w:rPr>
              <w:t xml:space="preserve"> start with the </w:t>
            </w:r>
            <w:r w:rsidR="00793EE0" w:rsidRPr="00C427DA">
              <w:rPr>
                <w:rFonts w:eastAsiaTheme="minorHAnsi"/>
                <w:b/>
                <w:color w:val="000000" w:themeColor="text1"/>
              </w:rPr>
              <w:t>initial assessment</w:t>
            </w:r>
            <w:r w:rsidR="00793EE0">
              <w:rPr>
                <w:rFonts w:eastAsiaTheme="minorHAnsi"/>
                <w:color w:val="000000" w:themeColor="text1"/>
              </w:rPr>
              <w:t>.  Encourage investigators to b</w:t>
            </w:r>
            <w:r w:rsidR="00793EE0" w:rsidRPr="00EF3535">
              <w:rPr>
                <w:rFonts w:eastAsiaTheme="minorHAnsi"/>
                <w:color w:val="000000" w:themeColor="text1"/>
              </w:rPr>
              <w:t xml:space="preserve">egin with crisis intervention &amp; safety planning, while continually assessing critical information about the victim. </w:t>
            </w:r>
            <w:r w:rsidR="00793EE0" w:rsidRPr="00EF3535">
              <w:rPr>
                <w:rFonts w:eastAsiaTheme="minorHAnsi"/>
              </w:rPr>
              <w:t xml:space="preserve">It is important to address physical safety </w:t>
            </w:r>
            <w:r w:rsidR="00285823">
              <w:rPr>
                <w:rFonts w:eastAsiaTheme="minorHAnsi"/>
              </w:rPr>
              <w:t xml:space="preserve">and any </w:t>
            </w:r>
            <w:r w:rsidR="00793EE0">
              <w:rPr>
                <w:rFonts w:eastAsiaTheme="minorHAnsi"/>
              </w:rPr>
              <w:t xml:space="preserve">threats </w:t>
            </w:r>
            <w:r w:rsidR="00285823">
              <w:rPr>
                <w:rFonts w:eastAsiaTheme="minorHAnsi"/>
              </w:rPr>
              <w:t xml:space="preserve">that </w:t>
            </w:r>
            <w:r w:rsidR="00793EE0">
              <w:rPr>
                <w:rFonts w:eastAsiaTheme="minorHAnsi"/>
              </w:rPr>
              <w:t xml:space="preserve">have been made. </w:t>
            </w:r>
            <w:r w:rsidR="00793EE0" w:rsidRPr="00EF3535">
              <w:rPr>
                <w:rFonts w:eastAsiaTheme="minorHAnsi"/>
              </w:rPr>
              <w:t xml:space="preserve">If possible, victims should discontinue </w:t>
            </w:r>
            <w:r w:rsidR="00793EE0">
              <w:rPr>
                <w:rFonts w:eastAsiaTheme="minorHAnsi"/>
              </w:rPr>
              <w:t xml:space="preserve">contact </w:t>
            </w:r>
            <w:r w:rsidR="00793EE0" w:rsidRPr="00EF3535">
              <w:rPr>
                <w:rFonts w:eastAsiaTheme="minorHAnsi"/>
              </w:rPr>
              <w:t>with the perpetrator.</w:t>
            </w:r>
            <w:r w:rsidR="00793EE0" w:rsidRPr="00EF3535">
              <w:rPr>
                <w:rFonts w:eastAsiaTheme="minorHAnsi"/>
                <w:b/>
                <w:color w:val="FF0000"/>
                <w:szCs w:val="28"/>
              </w:rPr>
              <w:t xml:space="preserve"> </w:t>
            </w:r>
          </w:p>
          <w:p w14:paraId="531209DF" w14:textId="72FFEA7E" w:rsidR="00793EE0" w:rsidRPr="00EF3535" w:rsidRDefault="00C427DA" w:rsidP="00C427DA">
            <w:pPr>
              <w:rPr>
                <w:rFonts w:eastAsiaTheme="minorHAnsi"/>
                <w:i/>
              </w:rPr>
            </w:pPr>
            <w:r>
              <w:rPr>
                <w:rFonts w:eastAsiaTheme="minorHAnsi"/>
              </w:rPr>
              <w:t>Here are some questions to explore with investigators:</w:t>
            </w:r>
          </w:p>
          <w:p w14:paraId="76118294" w14:textId="77777777" w:rsidR="00793EE0" w:rsidRPr="00EF3535" w:rsidRDefault="00793EE0" w:rsidP="00793EE0">
            <w:pPr>
              <w:pStyle w:val="11SectionBullet"/>
              <w:rPr>
                <w:rFonts w:eastAsiaTheme="minorHAnsi"/>
              </w:rPr>
            </w:pPr>
            <w:r w:rsidRPr="00EF3535">
              <w:rPr>
                <w:rFonts w:eastAsiaTheme="minorHAnsi"/>
              </w:rPr>
              <w:t xml:space="preserve">How does this victim view the perpetrator/s?  </w:t>
            </w:r>
          </w:p>
          <w:p w14:paraId="18CB6E6A" w14:textId="77777777" w:rsidR="00793EE0" w:rsidRPr="00EF3535" w:rsidRDefault="00793EE0" w:rsidP="00793EE0">
            <w:pPr>
              <w:pStyle w:val="11SectionBullet"/>
              <w:rPr>
                <w:rFonts w:eastAsiaTheme="minorHAnsi"/>
              </w:rPr>
            </w:pPr>
            <w:r w:rsidRPr="00EF3535">
              <w:rPr>
                <w:rFonts w:eastAsiaTheme="minorHAnsi"/>
              </w:rPr>
              <w:lastRenderedPageBreak/>
              <w:t xml:space="preserve">Is he/she admitting to being involved with 1 or more perpetrators or denying involvement?  </w:t>
            </w:r>
          </w:p>
          <w:p w14:paraId="4F579BB8" w14:textId="77777777" w:rsidR="00793EE0" w:rsidRPr="00EF3535" w:rsidRDefault="00793EE0" w:rsidP="00793EE0">
            <w:pPr>
              <w:pStyle w:val="11SectionBullet"/>
              <w:rPr>
                <w:rFonts w:eastAsiaTheme="minorHAnsi"/>
              </w:rPr>
            </w:pPr>
            <w:r w:rsidRPr="00EF3535">
              <w:rPr>
                <w:rFonts w:eastAsiaTheme="minorHAnsi"/>
              </w:rPr>
              <w:t>Has financial theft occurred?</w:t>
            </w:r>
          </w:p>
          <w:p w14:paraId="00F64216" w14:textId="77777777" w:rsidR="00793EE0" w:rsidRDefault="00793EE0" w:rsidP="00793EE0">
            <w:pPr>
              <w:pStyle w:val="11SectionBullet"/>
              <w:rPr>
                <w:rFonts w:eastAsiaTheme="minorHAnsi"/>
              </w:rPr>
            </w:pPr>
            <w:r w:rsidRPr="00EF3535">
              <w:rPr>
                <w:rFonts w:eastAsiaTheme="minorHAnsi"/>
              </w:rPr>
              <w:t xml:space="preserve">Has personally identifiable information (PII) been compromised? </w:t>
            </w:r>
          </w:p>
          <w:p w14:paraId="04F4E63F" w14:textId="77777777" w:rsidR="00793EE0" w:rsidRDefault="00793EE0" w:rsidP="00793EE0">
            <w:pPr>
              <w:pStyle w:val="11SectionBullet"/>
              <w:spacing w:after="160"/>
              <w:rPr>
                <w:rFonts w:eastAsiaTheme="minorHAnsi"/>
              </w:rPr>
            </w:pPr>
            <w:r w:rsidRPr="00EF3535">
              <w:rPr>
                <w:rFonts w:eastAsiaTheme="minorHAnsi"/>
              </w:rPr>
              <w:t xml:space="preserve"> Were threats involved?  </w:t>
            </w:r>
          </w:p>
          <w:p w14:paraId="3E2627EA" w14:textId="0A30A7C3" w:rsidR="00793EE0" w:rsidRPr="00EF3535" w:rsidRDefault="00793EE0" w:rsidP="00793EE0">
            <w:pPr>
              <w:pStyle w:val="11SectionBullet"/>
              <w:spacing w:after="160"/>
              <w:rPr>
                <w:rFonts w:eastAsiaTheme="minorHAnsi"/>
              </w:rPr>
            </w:pPr>
            <w:r w:rsidRPr="00EF3535">
              <w:rPr>
                <w:rFonts w:eastAsiaTheme="minorHAnsi"/>
              </w:rPr>
              <w:t xml:space="preserve">Does the victim understand the nature </w:t>
            </w:r>
            <w:r w:rsidR="00BC440B">
              <w:rPr>
                <w:rFonts w:eastAsiaTheme="minorHAnsi"/>
              </w:rPr>
              <w:t xml:space="preserve">of </w:t>
            </w:r>
            <w:r w:rsidRPr="00EF3535">
              <w:rPr>
                <w:rFonts w:eastAsiaTheme="minorHAnsi"/>
              </w:rPr>
              <w:t>and can they describe the fraud or do they appear confused and disconnected in describing it?</w:t>
            </w:r>
          </w:p>
          <w:p w14:paraId="58D61D43" w14:textId="72406002" w:rsidR="00793EE0" w:rsidRPr="00EF3535" w:rsidRDefault="00793EE0" w:rsidP="00793EE0">
            <w:pPr>
              <w:pStyle w:val="11SectionBullet"/>
              <w:rPr>
                <w:rFonts w:eastAsiaTheme="minorHAnsi"/>
              </w:rPr>
            </w:pPr>
            <w:r w:rsidRPr="00EF3535">
              <w:rPr>
                <w:rFonts w:eastAsiaTheme="minorHAnsi"/>
              </w:rPr>
              <w:t xml:space="preserve">How do they refer to the perpetrator/s if at all? </w:t>
            </w:r>
          </w:p>
          <w:p w14:paraId="29DE173C" w14:textId="097BB43E" w:rsidR="00793EE0" w:rsidRDefault="00793EE0" w:rsidP="00793EE0">
            <w:r w:rsidRPr="00EF3535">
              <w:rPr>
                <w:rFonts w:eastAsiaTheme="minorHAnsi"/>
              </w:rPr>
              <w:t xml:space="preserve">If the victim has had money stolen or financial information compromised, encourage and help them to call their banks or other account holders so access to the breached accounts can be stopped before more loss occurs.   </w:t>
            </w:r>
          </w:p>
        </w:tc>
      </w:tr>
      <w:tr w:rsidR="00793EE0" w:rsidRPr="00DE0A3D" w14:paraId="4A3CF408" w14:textId="77777777" w:rsidTr="003764EF">
        <w:tc>
          <w:tcPr>
            <w:tcW w:w="1710" w:type="dxa"/>
            <w:shd w:val="clear" w:color="auto" w:fill="auto"/>
          </w:tcPr>
          <w:p w14:paraId="19F34300" w14:textId="207869B7" w:rsidR="00793EE0" w:rsidRDefault="00793EE0" w:rsidP="00793EE0">
            <w:pPr>
              <w:spacing w:line="276" w:lineRule="auto"/>
              <w:rPr>
                <w:rFonts w:asciiTheme="minorHAnsi" w:hAnsiTheme="minorHAnsi" w:cstheme="minorHAnsi"/>
              </w:rPr>
            </w:pPr>
            <w:r>
              <w:rPr>
                <w:rFonts w:asciiTheme="minorHAnsi" w:hAnsiTheme="minorHAnsi" w:cstheme="minorHAnsi"/>
              </w:rPr>
              <w:t xml:space="preserve">Slide </w:t>
            </w:r>
            <w:r w:rsidR="001A11B1">
              <w:rPr>
                <w:rFonts w:asciiTheme="minorHAnsi" w:hAnsiTheme="minorHAnsi" w:cstheme="minorHAnsi"/>
              </w:rPr>
              <w:t>28</w:t>
            </w:r>
          </w:p>
        </w:tc>
        <w:tc>
          <w:tcPr>
            <w:tcW w:w="8461" w:type="dxa"/>
            <w:shd w:val="clear" w:color="auto" w:fill="auto"/>
          </w:tcPr>
          <w:p w14:paraId="245E21A1" w14:textId="37A62F52" w:rsidR="00793EE0" w:rsidRDefault="00747AA8" w:rsidP="000E5ABA">
            <w:pPr>
              <w:pStyle w:val="ListParagraph"/>
              <w:numPr>
                <w:ilvl w:val="0"/>
                <w:numId w:val="0"/>
              </w:numPr>
              <w:ind w:left="-20"/>
            </w:pPr>
            <w:r>
              <w:rPr>
                <w:noProof/>
              </w:rPr>
              <w:drawing>
                <wp:inline distT="0" distB="0" distL="0" distR="0" wp14:anchorId="7D4AF8DE" wp14:editId="42E7C54D">
                  <wp:extent cx="5296535" cy="297899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6450" cy="2984567"/>
                          </a:xfrm>
                          <a:prstGeom prst="rect">
                            <a:avLst/>
                          </a:prstGeom>
                          <a:noFill/>
                        </pic:spPr>
                      </pic:pic>
                    </a:graphicData>
                  </a:graphic>
                </wp:inline>
              </w:drawing>
            </w:r>
          </w:p>
        </w:tc>
      </w:tr>
      <w:tr w:rsidR="00793EE0" w:rsidRPr="00B309C1" w14:paraId="6ACDAC6F" w14:textId="77777777" w:rsidTr="003764EF">
        <w:tc>
          <w:tcPr>
            <w:tcW w:w="1710" w:type="dxa"/>
            <w:shd w:val="clear" w:color="auto" w:fill="auto"/>
          </w:tcPr>
          <w:p w14:paraId="47A420BF" w14:textId="39FBA271" w:rsidR="00793EE0" w:rsidRDefault="00793EE0" w:rsidP="00793EE0">
            <w:pPr>
              <w:spacing w:line="276" w:lineRule="auto"/>
              <w:rPr>
                <w:rFonts w:asciiTheme="minorHAnsi" w:hAnsiTheme="minorHAnsi" w:cstheme="minorHAnsi"/>
              </w:rPr>
            </w:pPr>
          </w:p>
        </w:tc>
        <w:tc>
          <w:tcPr>
            <w:tcW w:w="8461" w:type="dxa"/>
            <w:shd w:val="clear" w:color="auto" w:fill="auto"/>
          </w:tcPr>
          <w:p w14:paraId="3B9C5601" w14:textId="77777777" w:rsidR="006768C2" w:rsidRP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75A75956" w14:textId="50D1A35F" w:rsidR="00793EE0" w:rsidRDefault="00793EE0" w:rsidP="00793EE0">
            <w:pPr>
              <w:rPr>
                <w:bCs/>
              </w:rPr>
            </w:pPr>
            <w:bookmarkStart w:id="35" w:name="_Toc60649479"/>
            <w:r w:rsidRPr="00CD2585">
              <w:rPr>
                <w:bCs/>
              </w:rPr>
              <w:t xml:space="preserve">Next, </w:t>
            </w:r>
            <w:r w:rsidRPr="006768C2">
              <w:rPr>
                <w:b/>
                <w:bCs/>
              </w:rPr>
              <w:t>financial safety</w:t>
            </w:r>
            <w:r>
              <w:rPr>
                <w:bCs/>
              </w:rPr>
              <w:t xml:space="preserve"> should be addressed.  </w:t>
            </w:r>
            <w:r w:rsidRPr="00CD2585">
              <w:rPr>
                <w:bCs/>
              </w:rPr>
              <w:t xml:space="preserve">If a victim has </w:t>
            </w:r>
            <w:r>
              <w:rPr>
                <w:bCs/>
              </w:rPr>
              <w:t xml:space="preserve">had </w:t>
            </w:r>
            <w:r w:rsidRPr="00CD2585">
              <w:rPr>
                <w:bCs/>
              </w:rPr>
              <w:t>money</w:t>
            </w:r>
            <w:r w:rsidR="00BC440B">
              <w:rPr>
                <w:bCs/>
              </w:rPr>
              <w:t>, assets</w:t>
            </w:r>
            <w:r w:rsidRPr="00CD2585">
              <w:rPr>
                <w:bCs/>
              </w:rPr>
              <w:t xml:space="preserve"> or personal information stolen, they may not be paying bills and utilities could be shut off. </w:t>
            </w:r>
            <w:r>
              <w:rPr>
                <w:bCs/>
              </w:rPr>
              <w:t xml:space="preserve"> Issues to explore with investigators as needed include:</w:t>
            </w:r>
          </w:p>
          <w:p w14:paraId="5D0C9D4F" w14:textId="77777777" w:rsidR="00CC27E9" w:rsidRPr="00CC27E9" w:rsidRDefault="00CC27E9" w:rsidP="00793EE0">
            <w:pPr>
              <w:pStyle w:val="11SectionBullet"/>
              <w:rPr>
                <w:color w:val="000000" w:themeColor="text1"/>
              </w:rPr>
            </w:pPr>
            <w:r>
              <w:t xml:space="preserve">Has the client notified the bank? </w:t>
            </w:r>
          </w:p>
          <w:p w14:paraId="33B41511" w14:textId="621F1244" w:rsidR="00793EE0" w:rsidRPr="009C1410" w:rsidRDefault="00793EE0" w:rsidP="00793EE0">
            <w:pPr>
              <w:pStyle w:val="11SectionBullet"/>
              <w:rPr>
                <w:color w:val="000000" w:themeColor="text1"/>
              </w:rPr>
            </w:pPr>
            <w:r>
              <w:t>Is the client able to pay for their mortgage, rent and utilities?</w:t>
            </w:r>
          </w:p>
          <w:p w14:paraId="057D3137" w14:textId="21616A60" w:rsidR="00793EE0" w:rsidRPr="00D2405A" w:rsidRDefault="00793EE0" w:rsidP="00793EE0">
            <w:pPr>
              <w:pStyle w:val="11SectionBullet"/>
              <w:rPr>
                <w:b/>
                <w:sz w:val="24"/>
                <w:szCs w:val="24"/>
              </w:rPr>
            </w:pPr>
            <w:r>
              <w:t>Is the client able to pay for food</w:t>
            </w:r>
            <w:r w:rsidR="00BC440B">
              <w:t xml:space="preserve"> and other personal needs</w:t>
            </w:r>
            <w:r>
              <w:t>?</w:t>
            </w:r>
            <w:r w:rsidR="00BC440B">
              <w:t xml:space="preserve"> </w:t>
            </w:r>
            <w:r w:rsidR="00BC440B" w:rsidRPr="00BC440B">
              <w:rPr>
                <w:i/>
                <w:iCs/>
                <w:sz w:val="24"/>
                <w:szCs w:val="24"/>
              </w:rPr>
              <w:t>(</w:t>
            </w:r>
            <w:proofErr w:type="gramStart"/>
            <w:r w:rsidR="00BC440B" w:rsidRPr="00BC440B">
              <w:rPr>
                <w:i/>
                <w:iCs/>
                <w:sz w:val="24"/>
                <w:szCs w:val="24"/>
              </w:rPr>
              <w:t>clothing</w:t>
            </w:r>
            <w:proofErr w:type="gramEnd"/>
            <w:r w:rsidR="00BC440B" w:rsidRPr="00BC440B">
              <w:rPr>
                <w:i/>
                <w:iCs/>
                <w:sz w:val="24"/>
                <w:szCs w:val="24"/>
              </w:rPr>
              <w:t>, medications, transportation, etc.)</w:t>
            </w:r>
          </w:p>
          <w:p w14:paraId="7E890D3C" w14:textId="3F5A47B1" w:rsidR="00793EE0" w:rsidRPr="001D5802" w:rsidRDefault="00793EE0" w:rsidP="00793EE0">
            <w:pPr>
              <w:pStyle w:val="11SectionBullet"/>
              <w:rPr>
                <w:b/>
                <w:sz w:val="24"/>
                <w:szCs w:val="24"/>
              </w:rPr>
            </w:pPr>
            <w:r>
              <w:t xml:space="preserve">Does the client need help to contact </w:t>
            </w:r>
            <w:r w:rsidRPr="00CD2585">
              <w:t>credi</w:t>
            </w:r>
            <w:r>
              <w:t>tors to discuss payment options and to c</w:t>
            </w:r>
            <w:r w:rsidRPr="00CD2585">
              <w:t xml:space="preserve">reate a plan so they don’t unexpectedly lose electricity, water, or their housing as an indirect result of the </w:t>
            </w:r>
            <w:bookmarkEnd w:id="35"/>
            <w:r w:rsidRPr="00CD2585">
              <w:t xml:space="preserve">exploitation? </w:t>
            </w:r>
          </w:p>
        </w:tc>
      </w:tr>
      <w:tr w:rsidR="00793EE0" w:rsidRPr="00B309C1" w14:paraId="3F48B9D5" w14:textId="77777777" w:rsidTr="003764EF">
        <w:tc>
          <w:tcPr>
            <w:tcW w:w="1710" w:type="dxa"/>
            <w:shd w:val="clear" w:color="auto" w:fill="auto"/>
          </w:tcPr>
          <w:p w14:paraId="58CA9209" w14:textId="52AE4C4C" w:rsidR="00793EE0" w:rsidRDefault="00793EE0" w:rsidP="00793EE0">
            <w:pPr>
              <w:spacing w:line="276" w:lineRule="auto"/>
              <w:rPr>
                <w:rFonts w:asciiTheme="minorHAnsi" w:hAnsiTheme="minorHAnsi" w:cstheme="minorHAnsi"/>
              </w:rPr>
            </w:pPr>
            <w:r>
              <w:rPr>
                <w:rFonts w:asciiTheme="minorHAnsi" w:hAnsiTheme="minorHAnsi" w:cstheme="minorHAnsi"/>
              </w:rPr>
              <w:t xml:space="preserve">Slide </w:t>
            </w:r>
            <w:r w:rsidR="001A11B1">
              <w:rPr>
                <w:rFonts w:asciiTheme="minorHAnsi" w:hAnsiTheme="minorHAnsi" w:cstheme="minorHAnsi"/>
              </w:rPr>
              <w:t>29</w:t>
            </w:r>
          </w:p>
        </w:tc>
        <w:tc>
          <w:tcPr>
            <w:tcW w:w="8461" w:type="dxa"/>
            <w:shd w:val="clear" w:color="auto" w:fill="auto"/>
          </w:tcPr>
          <w:p w14:paraId="6E51481F" w14:textId="3B32B428" w:rsidR="00793EE0" w:rsidRDefault="00747AA8" w:rsidP="006768C2">
            <w:r>
              <w:rPr>
                <w:noProof/>
              </w:rPr>
              <w:drawing>
                <wp:inline distT="0" distB="0" distL="0" distR="0" wp14:anchorId="3C19F7A0" wp14:editId="06EA7E08">
                  <wp:extent cx="5106035" cy="2871846"/>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9377" cy="2879350"/>
                          </a:xfrm>
                          <a:prstGeom prst="rect">
                            <a:avLst/>
                          </a:prstGeom>
                          <a:noFill/>
                        </pic:spPr>
                      </pic:pic>
                    </a:graphicData>
                  </a:graphic>
                </wp:inline>
              </w:drawing>
            </w:r>
          </w:p>
        </w:tc>
      </w:tr>
      <w:tr w:rsidR="00793EE0" w:rsidRPr="00B309C1" w14:paraId="7FAA50F8" w14:textId="77777777" w:rsidTr="003764EF">
        <w:tc>
          <w:tcPr>
            <w:tcW w:w="1710" w:type="dxa"/>
            <w:shd w:val="clear" w:color="auto" w:fill="auto"/>
          </w:tcPr>
          <w:p w14:paraId="68AF83B8" w14:textId="347A3156" w:rsidR="00793EE0" w:rsidRDefault="00793EE0" w:rsidP="00793EE0">
            <w:pPr>
              <w:spacing w:line="276" w:lineRule="auto"/>
              <w:rPr>
                <w:rFonts w:asciiTheme="minorHAnsi" w:hAnsiTheme="minorHAnsi" w:cstheme="minorHAnsi"/>
              </w:rPr>
            </w:pPr>
            <w:r>
              <w:lastRenderedPageBreak/>
              <w:br w:type="page"/>
            </w:r>
          </w:p>
        </w:tc>
        <w:tc>
          <w:tcPr>
            <w:tcW w:w="8461" w:type="dxa"/>
            <w:shd w:val="clear" w:color="auto" w:fill="auto"/>
          </w:tcPr>
          <w:p w14:paraId="5B5F6406" w14:textId="77777777" w:rsidR="006768C2" w:rsidRP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0709DF6E" w14:textId="0A911772" w:rsidR="00793EE0" w:rsidRPr="00D2405A" w:rsidRDefault="00793EE0" w:rsidP="006768C2">
            <w:pPr>
              <w:ind w:left="-374" w:hanging="90"/>
            </w:pPr>
            <w:r w:rsidRPr="00004B86">
              <w:t xml:space="preserve">     </w:t>
            </w:r>
            <w:r w:rsidRPr="00D2405A">
              <w:t xml:space="preserve">Supervisors will want to check with investigators </w:t>
            </w:r>
            <w:r w:rsidR="006768C2">
              <w:t>about</w:t>
            </w:r>
            <w:r w:rsidR="006768C2">
              <w:br/>
              <w:t xml:space="preserve"> </w:t>
            </w:r>
            <w:r w:rsidR="009808CB">
              <w:t>r reporting</w:t>
            </w:r>
            <w:r w:rsidR="006768C2">
              <w:t>.  Are they:</w:t>
            </w:r>
          </w:p>
          <w:p w14:paraId="2040FF50" w14:textId="0B93904B" w:rsidR="00793EE0" w:rsidRDefault="00793EE0" w:rsidP="00793EE0">
            <w:pPr>
              <w:pStyle w:val="11SectionBullet"/>
            </w:pPr>
            <w:r>
              <w:t>Filing</w:t>
            </w:r>
            <w:r w:rsidRPr="00CD2585">
              <w:t xml:space="preserve"> reports as required by mandatory </w:t>
            </w:r>
            <w:r>
              <w:t>reporting laws and your agency’s</w:t>
            </w:r>
            <w:r w:rsidR="006768C2">
              <w:t xml:space="preserve"> policies and procedures?</w:t>
            </w:r>
          </w:p>
          <w:p w14:paraId="0E2A8E65" w14:textId="05F245CE" w:rsidR="00793EE0" w:rsidRDefault="00793EE0" w:rsidP="00793EE0">
            <w:pPr>
              <w:pStyle w:val="11SectionBullet"/>
            </w:pPr>
            <w:r>
              <w:t>Analyzing</w:t>
            </w:r>
            <w:r w:rsidRPr="00CD2585">
              <w:t xml:space="preserve"> </w:t>
            </w:r>
            <w:r>
              <w:t xml:space="preserve">the </w:t>
            </w:r>
            <w:r w:rsidRPr="00CD2585">
              <w:t>extent of victimization, and record</w:t>
            </w:r>
            <w:r>
              <w:t>ing</w:t>
            </w:r>
            <w:r w:rsidRPr="00CD2585">
              <w:t xml:space="preserve"> relevant information including the number of perpetrators, type of </w:t>
            </w:r>
            <w:r w:rsidR="006768C2">
              <w:t>fraud scheme</w:t>
            </w:r>
            <w:r w:rsidRPr="00CD2585">
              <w:t>, length of time that the client was interacting with perpetrator(s), when and how often co</w:t>
            </w:r>
            <w:r>
              <w:t>n</w:t>
            </w:r>
            <w:r w:rsidRPr="00CD2585">
              <w:t>tact was made</w:t>
            </w:r>
            <w:r w:rsidR="006768C2">
              <w:t>, and how much money was stolen?</w:t>
            </w:r>
            <w:r w:rsidRPr="00CD2585">
              <w:t xml:space="preserve"> </w:t>
            </w:r>
          </w:p>
          <w:p w14:paraId="46E02D0D" w14:textId="708C3810" w:rsidR="00793EE0" w:rsidRDefault="00793EE0" w:rsidP="00793EE0">
            <w:pPr>
              <w:pStyle w:val="11SectionBullet"/>
            </w:pPr>
            <w:r>
              <w:t xml:space="preserve">Helping the client keep a record of </w:t>
            </w:r>
            <w:r w:rsidRPr="00CD2585">
              <w:t xml:space="preserve">information about the incident </w:t>
            </w:r>
            <w:r>
              <w:t>t</w:t>
            </w:r>
            <w:r w:rsidR="006768C2">
              <w:t>o assist with further reporting?</w:t>
            </w:r>
            <w:r>
              <w:t xml:space="preserve"> </w:t>
            </w:r>
            <w:r w:rsidRPr="00CD2585">
              <w:t xml:space="preserve"> </w:t>
            </w:r>
          </w:p>
          <w:p w14:paraId="694BBC03" w14:textId="3D00AB88" w:rsidR="00793EE0" w:rsidRDefault="00793EE0" w:rsidP="00793EE0">
            <w:pPr>
              <w:pStyle w:val="11SectionBullet"/>
            </w:pPr>
            <w:r w:rsidRPr="00CD2585">
              <w:t>Assist</w:t>
            </w:r>
            <w:r>
              <w:t>ing</w:t>
            </w:r>
            <w:r w:rsidRPr="00CD2585">
              <w:t xml:space="preserve"> clients with reporting based upon how they would prefer to mov</w:t>
            </w:r>
            <w:r w:rsidR="006768C2">
              <w:t>e forward and address the crime?</w:t>
            </w:r>
            <w:r>
              <w:t xml:space="preserve"> </w:t>
            </w:r>
          </w:p>
          <w:p w14:paraId="49DF8DED" w14:textId="0F78D446" w:rsidR="00793EE0" w:rsidRDefault="00793EE0" w:rsidP="00793EE0">
            <w:pPr>
              <w:pStyle w:val="11SectionBullet"/>
              <w:numPr>
                <w:ilvl w:val="1"/>
                <w:numId w:val="2"/>
              </w:numPr>
            </w:pPr>
            <w:r>
              <w:t>Local law enforcement</w:t>
            </w:r>
          </w:p>
          <w:p w14:paraId="2C57F0E5" w14:textId="2D74DFD9" w:rsidR="00793EE0" w:rsidRDefault="00793EE0" w:rsidP="00793EE0">
            <w:pPr>
              <w:pStyle w:val="11SectionBullet"/>
              <w:numPr>
                <w:ilvl w:val="1"/>
                <w:numId w:val="2"/>
              </w:numPr>
            </w:pPr>
            <w:r>
              <w:t>The Elder Justice Coordinator</w:t>
            </w:r>
          </w:p>
          <w:p w14:paraId="2845E996" w14:textId="784B07EA" w:rsidR="00793EE0" w:rsidRPr="00CD2585" w:rsidRDefault="00793EE0" w:rsidP="00793EE0">
            <w:pPr>
              <w:pStyle w:val="11SectionBullet"/>
              <w:numPr>
                <w:ilvl w:val="1"/>
                <w:numId w:val="2"/>
              </w:numPr>
            </w:pPr>
            <w:r>
              <w:t>T</w:t>
            </w:r>
            <w:r w:rsidRPr="00CD2585">
              <w:t xml:space="preserve">he National Elder Fraud Hotline, sponsored by the US Dept. Justice is a great resource that should be provided by APS and other responders such as police to every older victim of a fraud crime.  It can assist victims, age 60 and older, with support, information, and even help with filing reports to the Internet Crime </w:t>
            </w:r>
            <w:r w:rsidRPr="00CD2585">
              <w:lastRenderedPageBreak/>
              <w:t xml:space="preserve">Complaint Center at </w:t>
            </w:r>
            <w:r w:rsidR="00181031">
              <w:t>IC</w:t>
            </w:r>
            <w:r w:rsidRPr="00CD2585">
              <w:t>3.gov and the Federal Trade Commission at www.Reportfraud.ftc.gov</w:t>
            </w:r>
          </w:p>
          <w:p w14:paraId="305D203B" w14:textId="671F2C5B" w:rsidR="00793EE0" w:rsidRPr="00CD2585" w:rsidRDefault="00793EE0" w:rsidP="00793EE0"/>
        </w:tc>
      </w:tr>
      <w:tr w:rsidR="00793EE0" w:rsidRPr="00B309C1" w14:paraId="790A19F3" w14:textId="77777777" w:rsidTr="003764EF">
        <w:tc>
          <w:tcPr>
            <w:tcW w:w="1710" w:type="dxa"/>
            <w:shd w:val="clear" w:color="auto" w:fill="auto"/>
          </w:tcPr>
          <w:p w14:paraId="01825368" w14:textId="7A8A19BE" w:rsidR="00793EE0" w:rsidRDefault="00793EE0" w:rsidP="00793EE0">
            <w:pPr>
              <w:spacing w:line="276" w:lineRule="auto"/>
              <w:rPr>
                <w:rFonts w:asciiTheme="minorHAnsi" w:hAnsiTheme="minorHAnsi" w:cstheme="minorHAnsi"/>
              </w:rPr>
            </w:pPr>
            <w:r>
              <w:rPr>
                <w:rFonts w:asciiTheme="minorHAnsi" w:hAnsiTheme="minorHAnsi" w:cstheme="minorHAnsi"/>
              </w:rPr>
              <w:t>Slide 3</w:t>
            </w:r>
            <w:r w:rsidR="001A11B1">
              <w:rPr>
                <w:rFonts w:asciiTheme="minorHAnsi" w:hAnsiTheme="minorHAnsi" w:cstheme="minorHAnsi"/>
              </w:rPr>
              <w:t>0</w:t>
            </w:r>
          </w:p>
        </w:tc>
        <w:tc>
          <w:tcPr>
            <w:tcW w:w="8461" w:type="dxa"/>
            <w:shd w:val="clear" w:color="auto" w:fill="auto"/>
          </w:tcPr>
          <w:p w14:paraId="7FC6647D" w14:textId="4D5EBA92" w:rsidR="00793EE0" w:rsidRDefault="0067049C" w:rsidP="00793EE0">
            <w:pPr>
              <w:rPr>
                <w:b/>
                <w:u w:val="single"/>
              </w:rPr>
            </w:pPr>
            <w:r>
              <w:rPr>
                <w:b/>
                <w:noProof/>
                <w:u w:val="single"/>
              </w:rPr>
              <w:drawing>
                <wp:inline distT="0" distB="0" distL="0" distR="0" wp14:anchorId="7B70B0BA" wp14:editId="5D646E4D">
                  <wp:extent cx="5229860" cy="2941490"/>
                  <wp:effectExtent l="0" t="0" r="889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3894" cy="2949383"/>
                          </a:xfrm>
                          <a:prstGeom prst="rect">
                            <a:avLst/>
                          </a:prstGeom>
                          <a:noFill/>
                        </pic:spPr>
                      </pic:pic>
                    </a:graphicData>
                  </a:graphic>
                </wp:inline>
              </w:drawing>
            </w:r>
          </w:p>
        </w:tc>
      </w:tr>
      <w:tr w:rsidR="00793EE0" w:rsidRPr="00B309C1" w14:paraId="11D0B6F5" w14:textId="77777777" w:rsidTr="003764EF">
        <w:tc>
          <w:tcPr>
            <w:tcW w:w="1710" w:type="dxa"/>
            <w:shd w:val="clear" w:color="auto" w:fill="auto"/>
          </w:tcPr>
          <w:p w14:paraId="3E0F8C1A" w14:textId="77777777" w:rsidR="00793EE0" w:rsidRDefault="00793EE0" w:rsidP="00793EE0">
            <w:pPr>
              <w:spacing w:line="276" w:lineRule="auto"/>
              <w:rPr>
                <w:rFonts w:asciiTheme="minorHAnsi" w:hAnsiTheme="minorHAnsi" w:cstheme="minorHAnsi"/>
              </w:rPr>
            </w:pPr>
          </w:p>
        </w:tc>
        <w:tc>
          <w:tcPr>
            <w:tcW w:w="8461" w:type="dxa"/>
            <w:shd w:val="clear" w:color="auto" w:fill="auto"/>
          </w:tcPr>
          <w:p w14:paraId="30129363" w14:textId="77777777" w:rsidR="006768C2" w:rsidRP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286932DF" w14:textId="1224B248" w:rsidR="00793EE0" w:rsidRPr="00D2405A" w:rsidRDefault="00285823" w:rsidP="00793EE0">
            <w:r>
              <w:t xml:space="preserve">To </w:t>
            </w:r>
            <w:r w:rsidRPr="006768C2">
              <w:rPr>
                <w:b/>
              </w:rPr>
              <w:t>assess the financial impact</w:t>
            </w:r>
            <w:r>
              <w:t xml:space="preserve"> on the client, i</w:t>
            </w:r>
            <w:r w:rsidR="00793EE0">
              <w:t>t may be helpful to review these steps</w:t>
            </w:r>
            <w:r w:rsidR="00793EE0" w:rsidRPr="00D2405A">
              <w:t xml:space="preserve"> with investigators</w:t>
            </w:r>
            <w:r w:rsidR="00793EE0">
              <w:t xml:space="preserve"> as they are working on the case</w:t>
            </w:r>
            <w:r w:rsidR="00793EE0" w:rsidRPr="00D2405A">
              <w:t>:</w:t>
            </w:r>
          </w:p>
          <w:p w14:paraId="2C8E5A58" w14:textId="6FB79BE9" w:rsidR="00793EE0" w:rsidRDefault="00793EE0" w:rsidP="00793EE0">
            <w:pPr>
              <w:pStyle w:val="11SectionBullet"/>
            </w:pPr>
            <w:r w:rsidRPr="00CD2585">
              <w:t xml:space="preserve">Gather information on the extent of the exploitation by checking bank accounts, credit card statements, </w:t>
            </w:r>
            <w:r>
              <w:t xml:space="preserve">and </w:t>
            </w:r>
            <w:r w:rsidRPr="00CD2585">
              <w:t>other finances.</w:t>
            </w:r>
          </w:p>
          <w:p w14:paraId="0079697A" w14:textId="64668309" w:rsidR="00793EE0" w:rsidRPr="00CD2585" w:rsidRDefault="00793EE0" w:rsidP="00793EE0">
            <w:pPr>
              <w:pStyle w:val="11SectionBullet"/>
            </w:pPr>
            <w:r>
              <w:t>If the client is unable to do so, r</w:t>
            </w:r>
            <w:r w:rsidRPr="00CD2585">
              <w:t xml:space="preserve">equest </w:t>
            </w:r>
            <w:r>
              <w:t xml:space="preserve">a </w:t>
            </w:r>
            <w:r w:rsidRPr="00CD2585">
              <w:t>credit report from Equifax, Experian, and TransUnion at annualcreditre</w:t>
            </w:r>
            <w:r>
              <w:t xml:space="preserve">port.com or call 1-877-322-8228.  This information helps to document the impact of </w:t>
            </w:r>
            <w:r>
              <w:lastRenderedPageBreak/>
              <w:t xml:space="preserve">exploitation on the client’s credit and may be needed for referral to a public fiduciary or to law enforcement.   </w:t>
            </w:r>
            <w:r w:rsidRPr="00CD2585">
              <w:t xml:space="preserve"> </w:t>
            </w:r>
          </w:p>
          <w:p w14:paraId="4576BCA3" w14:textId="2D27D69A" w:rsidR="00793EE0" w:rsidRPr="00CD2585" w:rsidRDefault="00793EE0" w:rsidP="00793EE0">
            <w:pPr>
              <w:pStyle w:val="11SectionBullet"/>
            </w:pPr>
            <w:bookmarkStart w:id="36" w:name="_Toc60649486"/>
            <w:r w:rsidRPr="00CD2585">
              <w:t>Consider other interventions like closing breached accounts</w:t>
            </w:r>
            <w:bookmarkEnd w:id="36"/>
            <w:r>
              <w:t xml:space="preserve"> if they have not already been closed.</w:t>
            </w:r>
          </w:p>
          <w:p w14:paraId="6069F68E" w14:textId="77777777" w:rsidR="00793EE0" w:rsidRDefault="00793EE0" w:rsidP="00793EE0">
            <w:pPr>
              <w:pStyle w:val="11SectionBullet"/>
              <w:rPr>
                <w:rFonts w:eastAsiaTheme="minorHAnsi"/>
              </w:rPr>
            </w:pPr>
            <w:r>
              <w:rPr>
                <w:rFonts w:eastAsiaTheme="minorHAnsi"/>
              </w:rPr>
              <w:t>If</w:t>
            </w:r>
            <w:r w:rsidRPr="009C1410">
              <w:rPr>
                <w:rFonts w:eastAsiaTheme="minorHAnsi"/>
              </w:rPr>
              <w:t xml:space="preserve"> losses </w:t>
            </w:r>
            <w:r>
              <w:rPr>
                <w:rFonts w:eastAsiaTheme="minorHAnsi"/>
              </w:rPr>
              <w:t xml:space="preserve">are great, </w:t>
            </w:r>
            <w:r w:rsidRPr="009C1410">
              <w:rPr>
                <w:rFonts w:eastAsiaTheme="minorHAnsi"/>
              </w:rPr>
              <w:t xml:space="preserve">victims should be referred to nonprofit consumer credit counseling programs and </w:t>
            </w:r>
            <w:r>
              <w:rPr>
                <w:rFonts w:eastAsiaTheme="minorHAnsi"/>
              </w:rPr>
              <w:t>may need to consider</w:t>
            </w:r>
            <w:r w:rsidRPr="009C1410">
              <w:rPr>
                <w:rFonts w:eastAsiaTheme="minorHAnsi"/>
              </w:rPr>
              <w:t xml:space="preserve"> filing for bankruptcy. </w:t>
            </w:r>
          </w:p>
          <w:p w14:paraId="035AF44C" w14:textId="075EF9B6" w:rsidR="00793EE0" w:rsidRDefault="00793EE0" w:rsidP="00793EE0">
            <w:pPr>
              <w:pStyle w:val="11SectionBullet"/>
              <w:numPr>
                <w:ilvl w:val="0"/>
                <w:numId w:val="0"/>
              </w:numPr>
              <w:ind w:left="616"/>
              <w:rPr>
                <w:rFonts w:eastAsiaTheme="minorHAnsi"/>
              </w:rPr>
            </w:pPr>
            <w:r w:rsidRPr="009C1410">
              <w:rPr>
                <w:rFonts w:eastAsiaTheme="minorHAnsi"/>
              </w:rPr>
              <w:t xml:space="preserve">A listing of those can be found on the US Dept. Justice site here. In addition, the US Bankruptcy Court has guidance for those victims who may be considering bankruptcy.  </w:t>
            </w:r>
          </w:p>
          <w:p w14:paraId="4C45B9DD" w14:textId="6133C269" w:rsidR="00793EE0" w:rsidRDefault="00793EE0" w:rsidP="00793EE0">
            <w:pPr>
              <w:pStyle w:val="11SectionBullet"/>
              <w:rPr>
                <w:rFonts w:eastAsiaTheme="minorHAnsi"/>
              </w:rPr>
            </w:pPr>
            <w:r w:rsidRPr="009C1410">
              <w:rPr>
                <w:rFonts w:eastAsiaTheme="minorHAnsi"/>
              </w:rPr>
              <w:t>Still others may need a referral to the IRS Taxpayer Advocate if their ability to pay taxes has been impacted due to the fraud, or their PII was used in a way to compromise their IRS filings.</w:t>
            </w:r>
          </w:p>
          <w:p w14:paraId="19B61C59" w14:textId="77777777" w:rsidR="00285823" w:rsidRPr="009C1410" w:rsidRDefault="00285823" w:rsidP="00285823">
            <w:pPr>
              <w:pStyle w:val="11SectionBullet"/>
              <w:numPr>
                <w:ilvl w:val="0"/>
                <w:numId w:val="0"/>
              </w:numPr>
              <w:ind w:left="540"/>
              <w:rPr>
                <w:rFonts w:eastAsiaTheme="minorHAnsi"/>
              </w:rPr>
            </w:pPr>
          </w:p>
          <w:p w14:paraId="757E8567" w14:textId="21F1DB93" w:rsidR="00793EE0" w:rsidRDefault="00285823" w:rsidP="00793EE0">
            <w:r>
              <w:t>Remember, information and l</w:t>
            </w:r>
            <w:r w:rsidR="00793EE0">
              <w:t xml:space="preserve">inks to all these resources </w:t>
            </w:r>
            <w:r>
              <w:t>are listed in your</w:t>
            </w:r>
            <w:r w:rsidR="00793EE0">
              <w:t xml:space="preserve"> </w:t>
            </w:r>
            <w:r w:rsidR="0057495A" w:rsidRPr="00AB28C3">
              <w:rPr>
                <w:b/>
                <w:i/>
              </w:rPr>
              <w:t>Resource</w:t>
            </w:r>
            <w:r w:rsidR="00793EE0" w:rsidRPr="00AB28C3">
              <w:rPr>
                <w:b/>
                <w:i/>
              </w:rPr>
              <w:t xml:space="preserve"> Guide</w:t>
            </w:r>
            <w:r w:rsidR="00793EE0">
              <w:t>.</w:t>
            </w:r>
          </w:p>
        </w:tc>
      </w:tr>
      <w:tr w:rsidR="00793EE0" w:rsidRPr="00B309C1" w14:paraId="41372C9D" w14:textId="77777777" w:rsidTr="003764EF">
        <w:tc>
          <w:tcPr>
            <w:tcW w:w="1710" w:type="dxa"/>
            <w:shd w:val="clear" w:color="auto" w:fill="auto"/>
          </w:tcPr>
          <w:p w14:paraId="0866E40C" w14:textId="2B503584" w:rsidR="00793EE0" w:rsidRDefault="00793EE0" w:rsidP="00793EE0">
            <w:pPr>
              <w:spacing w:line="276" w:lineRule="auto"/>
              <w:rPr>
                <w:rFonts w:asciiTheme="minorHAnsi" w:hAnsiTheme="minorHAnsi" w:cstheme="minorHAnsi"/>
              </w:rPr>
            </w:pPr>
            <w:r>
              <w:rPr>
                <w:rFonts w:asciiTheme="minorHAnsi" w:hAnsiTheme="minorHAnsi" w:cstheme="minorHAnsi"/>
              </w:rPr>
              <w:lastRenderedPageBreak/>
              <w:t>Slide 3</w:t>
            </w:r>
            <w:r w:rsidR="001A11B1">
              <w:rPr>
                <w:rFonts w:asciiTheme="minorHAnsi" w:hAnsiTheme="minorHAnsi" w:cstheme="minorHAnsi"/>
              </w:rPr>
              <w:t>1</w:t>
            </w:r>
          </w:p>
        </w:tc>
        <w:tc>
          <w:tcPr>
            <w:tcW w:w="8461" w:type="dxa"/>
            <w:shd w:val="clear" w:color="auto" w:fill="auto"/>
          </w:tcPr>
          <w:p w14:paraId="6E47528F" w14:textId="2F93003E" w:rsidR="00793EE0" w:rsidRPr="00F87AD5" w:rsidRDefault="0067049C" w:rsidP="00793EE0">
            <w:pPr>
              <w:rPr>
                <w:b/>
              </w:rPr>
            </w:pPr>
            <w:r>
              <w:rPr>
                <w:b/>
                <w:noProof/>
              </w:rPr>
              <w:drawing>
                <wp:inline distT="0" distB="0" distL="0" distR="0" wp14:anchorId="10C8B9B0" wp14:editId="6DDE2431">
                  <wp:extent cx="5201285" cy="2925418"/>
                  <wp:effectExtent l="0" t="0" r="0" b="88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3580" cy="2932333"/>
                          </a:xfrm>
                          <a:prstGeom prst="rect">
                            <a:avLst/>
                          </a:prstGeom>
                          <a:noFill/>
                        </pic:spPr>
                      </pic:pic>
                    </a:graphicData>
                  </a:graphic>
                </wp:inline>
              </w:drawing>
            </w:r>
          </w:p>
        </w:tc>
      </w:tr>
      <w:tr w:rsidR="00793EE0" w:rsidRPr="00B309C1" w14:paraId="5446E46C" w14:textId="77777777" w:rsidTr="003764EF">
        <w:tc>
          <w:tcPr>
            <w:tcW w:w="1710" w:type="dxa"/>
            <w:shd w:val="clear" w:color="auto" w:fill="auto"/>
          </w:tcPr>
          <w:p w14:paraId="3AE9FDBC" w14:textId="77777777" w:rsidR="00793EE0" w:rsidRDefault="00793EE0" w:rsidP="00793EE0">
            <w:pPr>
              <w:spacing w:line="276" w:lineRule="auto"/>
              <w:rPr>
                <w:rFonts w:asciiTheme="minorHAnsi" w:hAnsiTheme="minorHAnsi" w:cstheme="minorHAnsi"/>
              </w:rPr>
            </w:pPr>
          </w:p>
        </w:tc>
        <w:tc>
          <w:tcPr>
            <w:tcW w:w="8461" w:type="dxa"/>
            <w:shd w:val="clear" w:color="auto" w:fill="auto"/>
          </w:tcPr>
          <w:p w14:paraId="737CBEBE" w14:textId="77777777" w:rsidR="006768C2" w:rsidRP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05A95D8D" w14:textId="35833EE5" w:rsidR="00285823" w:rsidRPr="006768C2" w:rsidRDefault="006768C2" w:rsidP="00793EE0">
            <w:pPr>
              <w:rPr>
                <w:rFonts w:eastAsiaTheme="minorHAnsi"/>
              </w:rPr>
            </w:pPr>
            <w:r w:rsidRPr="006768C2">
              <w:rPr>
                <w:rFonts w:eastAsiaTheme="minorHAnsi"/>
              </w:rPr>
              <w:t>Assessing</w:t>
            </w:r>
            <w:r>
              <w:rPr>
                <w:rFonts w:eastAsiaTheme="minorHAnsi"/>
              </w:rPr>
              <w:t xml:space="preserve"> emotional impact is another important step.</w:t>
            </w:r>
          </w:p>
          <w:p w14:paraId="361C2478" w14:textId="4CC4F070" w:rsidR="00793EE0" w:rsidRPr="00BF62B2" w:rsidRDefault="00793EE0" w:rsidP="00793EE0">
            <w:pPr>
              <w:rPr>
                <w:rFonts w:eastAsiaTheme="minorHAnsi"/>
              </w:rPr>
            </w:pPr>
            <w:r w:rsidRPr="00BF62B2">
              <w:rPr>
                <w:rFonts w:eastAsiaTheme="minorHAnsi"/>
              </w:rPr>
              <w:t xml:space="preserve">Review with investigators </w:t>
            </w:r>
            <w:r w:rsidR="006768C2">
              <w:rPr>
                <w:rFonts w:eastAsiaTheme="minorHAnsi"/>
              </w:rPr>
              <w:t xml:space="preserve">these </w:t>
            </w:r>
            <w:r w:rsidRPr="00BF62B2">
              <w:rPr>
                <w:rFonts w:eastAsiaTheme="minorHAnsi"/>
              </w:rPr>
              <w:t>ways to support victims and make possible referr</w:t>
            </w:r>
            <w:r>
              <w:rPr>
                <w:rFonts w:eastAsiaTheme="minorHAnsi"/>
              </w:rPr>
              <w:t xml:space="preserve">als.  </w:t>
            </w:r>
          </w:p>
          <w:p w14:paraId="3C557F27" w14:textId="77777777" w:rsidR="00793EE0" w:rsidRDefault="00793EE0" w:rsidP="00793EE0">
            <w:pPr>
              <w:pStyle w:val="11SectionBullet"/>
              <w:rPr>
                <w:rFonts w:eastAsiaTheme="minorHAnsi"/>
              </w:rPr>
            </w:pPr>
            <w:r w:rsidRPr="00672CF8">
              <w:rPr>
                <w:rFonts w:eastAsiaTheme="minorHAnsi"/>
              </w:rPr>
              <w:t xml:space="preserve">Clearly explain options to the client – such as legal action, community/familial assistance - and proceed based upon their decisions. </w:t>
            </w:r>
          </w:p>
          <w:p w14:paraId="746A5C1F" w14:textId="6184BD0D" w:rsidR="00793EE0" w:rsidRPr="00672CF8" w:rsidRDefault="00793EE0" w:rsidP="00793EE0">
            <w:pPr>
              <w:pStyle w:val="11SectionBullet"/>
              <w:rPr>
                <w:rFonts w:eastAsiaTheme="minorHAnsi"/>
              </w:rPr>
            </w:pPr>
            <w:r w:rsidRPr="00672CF8">
              <w:rPr>
                <w:rFonts w:eastAsiaTheme="minorHAnsi"/>
              </w:rPr>
              <w:t>Discuss contacting family members fo</w:t>
            </w:r>
            <w:r>
              <w:rPr>
                <w:rFonts w:eastAsiaTheme="minorHAnsi"/>
              </w:rPr>
              <w:t xml:space="preserve">r support with the client as </w:t>
            </w:r>
            <w:r w:rsidRPr="00672CF8">
              <w:rPr>
                <w:rFonts w:eastAsiaTheme="minorHAnsi"/>
              </w:rPr>
              <w:t>they may be willing and able to provide assistance. Alternatively, work with a responsible person or agency to assist with managing the client’s assets.</w:t>
            </w:r>
          </w:p>
          <w:p w14:paraId="2F5CF72A" w14:textId="77777777" w:rsidR="00793EE0" w:rsidRPr="00F87AD5" w:rsidRDefault="00793EE0" w:rsidP="00793EE0">
            <w:pPr>
              <w:pStyle w:val="11SectionBullet"/>
            </w:pPr>
            <w:r w:rsidRPr="00F87AD5">
              <w:t xml:space="preserve">Determine what support systems are available to the victim and who they may be willing to safely rely </w:t>
            </w:r>
            <w:r w:rsidRPr="00F87AD5">
              <w:lastRenderedPageBreak/>
              <w:t xml:space="preserve">upon. Many victims experience shame and guilt and do not want family members contacted.  </w:t>
            </w:r>
          </w:p>
          <w:p w14:paraId="1C82E14C" w14:textId="77777777" w:rsidR="00793EE0" w:rsidRPr="00F87AD5" w:rsidRDefault="00793EE0" w:rsidP="00793EE0">
            <w:pPr>
              <w:pStyle w:val="11SectionBullet"/>
            </w:pPr>
            <w:r w:rsidRPr="00F87AD5">
              <w:t xml:space="preserve">Help them explore if they have a nonjudgmental friend or family member, they can contact for support. </w:t>
            </w:r>
          </w:p>
          <w:p w14:paraId="6409EEAF" w14:textId="77777777" w:rsidR="00793EE0" w:rsidRPr="00672CF8" w:rsidRDefault="00793EE0" w:rsidP="00793EE0">
            <w:pPr>
              <w:pStyle w:val="11SectionBullet"/>
              <w:rPr>
                <w:rFonts w:eastAsiaTheme="minorHAnsi"/>
                <w:u w:val="single"/>
              </w:rPr>
            </w:pPr>
            <w:r w:rsidRPr="00F87AD5">
              <w:t>Assess whether the client needs psychological or counseling support (if they are dealing with</w:t>
            </w:r>
            <w:r w:rsidRPr="00672CF8">
              <w:rPr>
                <w:rFonts w:eastAsiaTheme="minorHAnsi"/>
              </w:rPr>
              <w:t xml:space="preserve"> depression, anxiety, are suicidal, or experiencing other psychological issues). </w:t>
            </w:r>
          </w:p>
          <w:p w14:paraId="6C1693C0" w14:textId="77777777" w:rsidR="00793EE0" w:rsidRPr="00672CF8" w:rsidRDefault="00793EE0" w:rsidP="00793EE0">
            <w:pPr>
              <w:pStyle w:val="11SectionBullet"/>
              <w:rPr>
                <w:rFonts w:eastAsiaTheme="minorHAnsi"/>
                <w:u w:val="single"/>
              </w:rPr>
            </w:pPr>
            <w:r w:rsidRPr="00672CF8">
              <w:rPr>
                <w:rFonts w:eastAsiaTheme="minorHAnsi"/>
              </w:rPr>
              <w:t>Understand and address underlying issues, including loneliness, depression, guilt, capacity issues, and fear.</w:t>
            </w:r>
          </w:p>
          <w:p w14:paraId="392F2755" w14:textId="758B3F1F" w:rsidR="00793EE0" w:rsidRPr="00672CF8" w:rsidRDefault="00793EE0" w:rsidP="00793EE0">
            <w:pPr>
              <w:pStyle w:val="11SectionBullet"/>
              <w:numPr>
                <w:ilvl w:val="0"/>
                <w:numId w:val="0"/>
              </w:numPr>
              <w:ind w:left="540"/>
              <w:rPr>
                <w:rFonts w:eastAsiaTheme="minorHAnsi"/>
                <w:u w:val="single"/>
              </w:rPr>
            </w:pPr>
            <w:r w:rsidRPr="00672CF8">
              <w:rPr>
                <w:rFonts w:eastAsiaTheme="minorHAnsi"/>
              </w:rPr>
              <w:t>Therapy may be available in-person, by phone, or onlin</w:t>
            </w:r>
            <w:r w:rsidRPr="00672CF8">
              <w:rPr>
                <w:rFonts w:eastAsiaTheme="minorHAnsi"/>
                <w:color w:val="000000" w:themeColor="text1"/>
              </w:rPr>
              <w:t xml:space="preserve">e. Sometimes therapists may not be knowledgeable or have experience working with financial crime victims.  Forwarding them articles from the FTC or Better Business Bureau’s scam studies may help them to better understand and support this type of client.  </w:t>
            </w:r>
            <w:r>
              <w:rPr>
                <w:rFonts w:eastAsiaTheme="minorHAnsi"/>
                <w:color w:val="000000" w:themeColor="text1"/>
              </w:rPr>
              <w:t>(</w:t>
            </w:r>
            <w:hyperlink r:id="rId71" w:history="1">
              <w:r w:rsidRPr="00672CF8">
                <w:rPr>
                  <w:rFonts w:eastAsiaTheme="minorHAnsi"/>
                  <w:color w:val="000000" w:themeColor="text1"/>
                  <w:u w:val="single"/>
                </w:rPr>
                <w:t>www.bbb.org/scamstudies</w:t>
              </w:r>
            </w:hyperlink>
            <w:r>
              <w:rPr>
                <w:color w:val="000000" w:themeColor="text1"/>
                <w:u w:val="single"/>
              </w:rPr>
              <w:t>)</w:t>
            </w:r>
          </w:p>
          <w:p w14:paraId="6104C803" w14:textId="35EDEE32" w:rsidR="00793EE0" w:rsidRPr="00AB28C3" w:rsidRDefault="00793EE0" w:rsidP="00793EE0">
            <w:pPr>
              <w:pStyle w:val="11SectionBullet"/>
              <w:rPr>
                <w:rFonts w:eastAsiaTheme="minorHAnsi"/>
                <w:b/>
                <w:i/>
              </w:rPr>
            </w:pPr>
            <w:r w:rsidRPr="00672CF8">
              <w:rPr>
                <w:rFonts w:eastAsiaTheme="minorHAnsi"/>
              </w:rPr>
              <w:t>Support groups can also be helpful to address emotional impacts and may also be offered in-person or via online video conference.</w:t>
            </w:r>
            <w:r w:rsidRPr="00672CF8">
              <w:rPr>
                <w:rFonts w:eastAsiaTheme="minorHAnsi"/>
                <w:b/>
              </w:rPr>
              <w:t xml:space="preserve">  </w:t>
            </w:r>
            <w:r w:rsidRPr="00EE04F1">
              <w:rPr>
                <w:rFonts w:eastAsiaTheme="minorHAnsi"/>
              </w:rPr>
              <w:t>Since these vary from state to state, APS investigators will need to research what</w:t>
            </w:r>
            <w:r>
              <w:rPr>
                <w:rFonts w:eastAsiaTheme="minorHAnsi"/>
              </w:rPr>
              <w:t xml:space="preserve"> may be available in their area</w:t>
            </w:r>
            <w:r w:rsidRPr="00EE04F1">
              <w:rPr>
                <w:rFonts w:eastAsiaTheme="minorHAnsi"/>
              </w:rPr>
              <w:t>.</w:t>
            </w:r>
            <w:r>
              <w:rPr>
                <w:rFonts w:eastAsiaTheme="minorHAnsi"/>
                <w:b/>
              </w:rPr>
              <w:t xml:space="preserve">  </w:t>
            </w:r>
            <w:r>
              <w:t xml:space="preserve">The </w:t>
            </w:r>
            <w:r w:rsidRPr="00BF62B2">
              <w:rPr>
                <w:i/>
              </w:rPr>
              <w:t>Coalition for Elder Justice in California</w:t>
            </w:r>
            <w:r>
              <w:t xml:space="preserve"> has created a webinar to </w:t>
            </w:r>
            <w:r>
              <w:lastRenderedPageBreak/>
              <w:t xml:space="preserve">discuss the value of peer support for victims. </w:t>
            </w:r>
            <w:r w:rsidR="008E1446">
              <w:t xml:space="preserve">There is a link to a </w:t>
            </w:r>
            <w:r>
              <w:t xml:space="preserve">recording of this webinar </w:t>
            </w:r>
            <w:r w:rsidR="008E1446">
              <w:t xml:space="preserve">in your </w:t>
            </w:r>
            <w:r w:rsidR="00AB28C3" w:rsidRPr="00AB28C3">
              <w:rPr>
                <w:b/>
                <w:i/>
              </w:rPr>
              <w:t>Resource Guide</w:t>
            </w:r>
            <w:r w:rsidR="008E1446" w:rsidRPr="00AB28C3">
              <w:rPr>
                <w:b/>
                <w:i/>
              </w:rPr>
              <w:t xml:space="preserve">. </w:t>
            </w:r>
            <w:r w:rsidRPr="00AB28C3">
              <w:rPr>
                <w:b/>
                <w:i/>
              </w:rPr>
              <w:t xml:space="preserve">  </w:t>
            </w:r>
          </w:p>
          <w:p w14:paraId="0F79F6A8" w14:textId="77777777" w:rsidR="00793EE0" w:rsidRPr="00672CF8" w:rsidRDefault="00793EE0" w:rsidP="00793EE0">
            <w:pPr>
              <w:pStyle w:val="11SectionBullet"/>
              <w:rPr>
                <w:rFonts w:eastAsiaTheme="minorHAnsi"/>
              </w:rPr>
            </w:pPr>
            <w:r w:rsidRPr="00672CF8">
              <w:rPr>
                <w:rFonts w:eastAsiaTheme="minorHAnsi"/>
              </w:rPr>
              <w:t xml:space="preserve">Connect clients with other needed resources. Refer them to trusted partners and organizations for counseling, legal aid, and other types of assistance. </w:t>
            </w:r>
          </w:p>
          <w:p w14:paraId="54F83D28" w14:textId="77777777" w:rsidR="00793EE0" w:rsidRPr="00672CF8" w:rsidRDefault="00793EE0" w:rsidP="00793EE0">
            <w:pPr>
              <w:pStyle w:val="11SectionBullet"/>
              <w:rPr>
                <w:rFonts w:eastAsiaTheme="minorHAnsi"/>
              </w:rPr>
            </w:pPr>
            <w:r w:rsidRPr="00672CF8">
              <w:rPr>
                <w:rFonts w:eastAsiaTheme="minorHAnsi"/>
              </w:rPr>
              <w:t xml:space="preserve">Also consider </w:t>
            </w:r>
            <w:r w:rsidRPr="00285823">
              <w:rPr>
                <w:rFonts w:eastAsiaTheme="minorHAnsi"/>
                <w:i/>
              </w:rPr>
              <w:t>Victims of Crime Act</w:t>
            </w:r>
            <w:r w:rsidRPr="00672CF8">
              <w:rPr>
                <w:rFonts w:eastAsiaTheme="minorHAnsi"/>
              </w:rPr>
              <w:t xml:space="preserve"> assistance - some states provide crime victim compensation for financial crimes. Usually, to be eligible, the crime must be reported to law enforcement shortly after it has occurred.</w:t>
            </w:r>
          </w:p>
          <w:p w14:paraId="3DB7EE89" w14:textId="0FB4BB79" w:rsidR="00793EE0" w:rsidRPr="002972D2" w:rsidRDefault="00793EE0" w:rsidP="00793EE0">
            <w:pPr>
              <w:rPr>
                <w:rFonts w:asciiTheme="minorHAnsi" w:hAnsiTheme="minorHAnsi" w:cstheme="minorHAnsi"/>
                <w:b/>
                <w:bCs/>
                <w:szCs w:val="18"/>
                <w:u w:val="single"/>
              </w:rPr>
            </w:pPr>
          </w:p>
        </w:tc>
      </w:tr>
      <w:tr w:rsidR="00793EE0" w:rsidRPr="00B309C1" w14:paraId="654E3ABE" w14:textId="77777777" w:rsidTr="003764EF">
        <w:tc>
          <w:tcPr>
            <w:tcW w:w="1710" w:type="dxa"/>
            <w:shd w:val="clear" w:color="auto" w:fill="auto"/>
          </w:tcPr>
          <w:p w14:paraId="0E4902B1" w14:textId="43BF9AA8" w:rsidR="00793EE0" w:rsidRDefault="005E26D7" w:rsidP="00793EE0">
            <w:pPr>
              <w:spacing w:line="276" w:lineRule="auto"/>
              <w:rPr>
                <w:rFonts w:asciiTheme="minorHAnsi" w:hAnsiTheme="minorHAnsi" w:cstheme="minorHAnsi"/>
              </w:rPr>
            </w:pPr>
            <w:r>
              <w:rPr>
                <w:rFonts w:asciiTheme="minorHAnsi" w:hAnsiTheme="minorHAnsi" w:cstheme="minorHAnsi"/>
              </w:rPr>
              <w:lastRenderedPageBreak/>
              <w:t xml:space="preserve">Slide </w:t>
            </w:r>
            <w:r w:rsidR="001A11B1">
              <w:rPr>
                <w:rFonts w:asciiTheme="minorHAnsi" w:hAnsiTheme="minorHAnsi" w:cstheme="minorHAnsi"/>
              </w:rPr>
              <w:t>32</w:t>
            </w:r>
          </w:p>
        </w:tc>
        <w:tc>
          <w:tcPr>
            <w:tcW w:w="8461" w:type="dxa"/>
            <w:shd w:val="clear" w:color="auto" w:fill="auto"/>
          </w:tcPr>
          <w:p w14:paraId="21F8EAA3" w14:textId="2F90CDF6" w:rsidR="00793EE0" w:rsidRPr="00F026EE" w:rsidRDefault="0067049C" w:rsidP="00793EE0">
            <w:pPr>
              <w:rPr>
                <w:b/>
              </w:rPr>
            </w:pPr>
            <w:r>
              <w:rPr>
                <w:b/>
                <w:noProof/>
              </w:rPr>
              <w:drawing>
                <wp:inline distT="0" distB="0" distL="0" distR="0" wp14:anchorId="1940C186" wp14:editId="259D39E7">
                  <wp:extent cx="5277485" cy="2968276"/>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0817" cy="2975775"/>
                          </a:xfrm>
                          <a:prstGeom prst="rect">
                            <a:avLst/>
                          </a:prstGeom>
                          <a:noFill/>
                        </pic:spPr>
                      </pic:pic>
                    </a:graphicData>
                  </a:graphic>
                </wp:inline>
              </w:drawing>
            </w:r>
          </w:p>
        </w:tc>
      </w:tr>
    </w:tbl>
    <w:p w14:paraId="4CDD56B5" w14:textId="77777777" w:rsidR="00802636" w:rsidRDefault="00802636">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793EE0" w:rsidRPr="00B309C1" w14:paraId="5FB32A9F" w14:textId="77777777" w:rsidTr="003764EF">
        <w:tc>
          <w:tcPr>
            <w:tcW w:w="1710" w:type="dxa"/>
            <w:shd w:val="clear" w:color="auto" w:fill="auto"/>
          </w:tcPr>
          <w:p w14:paraId="167B0995" w14:textId="71FB32EB" w:rsidR="00793EE0" w:rsidRDefault="00793EE0" w:rsidP="00793EE0">
            <w:pPr>
              <w:spacing w:line="276" w:lineRule="auto"/>
              <w:rPr>
                <w:rFonts w:asciiTheme="minorHAnsi" w:hAnsiTheme="minorHAnsi" w:cstheme="minorHAnsi"/>
              </w:rPr>
            </w:pPr>
            <w:r>
              <w:lastRenderedPageBreak/>
              <w:br w:type="page"/>
            </w:r>
          </w:p>
        </w:tc>
        <w:tc>
          <w:tcPr>
            <w:tcW w:w="8461" w:type="dxa"/>
            <w:shd w:val="clear" w:color="auto" w:fill="auto"/>
          </w:tcPr>
          <w:p w14:paraId="785CBC96" w14:textId="77777777" w:rsid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5DEE325A" w14:textId="13BDEDE9" w:rsidR="00793EE0" w:rsidRDefault="00285823" w:rsidP="006768C2">
            <w:pPr>
              <w:spacing w:after="160"/>
            </w:pPr>
            <w:r>
              <w:t xml:space="preserve">Working with </w:t>
            </w:r>
            <w:r w:rsidRPr="006768C2">
              <w:rPr>
                <w:b/>
              </w:rPr>
              <w:t>repeat victims</w:t>
            </w:r>
            <w:r>
              <w:t xml:space="preserve"> of financial fraud crimes can be very challenging.  As they are working with clients, </w:t>
            </w:r>
            <w:r w:rsidR="00793EE0" w:rsidRPr="00BF62B2">
              <w:t>encourage investigators to be aware of the risks for re-victimization</w:t>
            </w:r>
            <w:r>
              <w:t xml:space="preserve"> and take steps to help prevent it. </w:t>
            </w:r>
            <w:bookmarkStart w:id="37" w:name="_Toc60649487"/>
            <w:r w:rsidR="00793EE0">
              <w:t xml:space="preserve">Individuals who have been previously victimized are more likely to be victimized again.  </w:t>
            </w:r>
          </w:p>
          <w:p w14:paraId="067E0F62" w14:textId="72F7F122" w:rsidR="00285823" w:rsidRPr="00285823" w:rsidRDefault="00285823" w:rsidP="00793EE0">
            <w:pPr>
              <w:rPr>
                <w:sz w:val="16"/>
                <w:szCs w:val="16"/>
              </w:rPr>
            </w:pPr>
          </w:p>
          <w:p w14:paraId="2CEA9F1D" w14:textId="0266E4A0" w:rsidR="00285823" w:rsidRDefault="00285823" w:rsidP="00793EE0">
            <w:r>
              <w:t xml:space="preserve">Here are some steps you can suggest to your investigators: </w:t>
            </w:r>
          </w:p>
          <w:p w14:paraId="42D563FA" w14:textId="3FBE2FB7" w:rsidR="00793EE0" w:rsidRPr="00F026EE" w:rsidRDefault="00793EE0" w:rsidP="00793EE0">
            <w:pPr>
              <w:pStyle w:val="11SectionBullet"/>
              <w:rPr>
                <w:rFonts w:ascii="Arial" w:hAnsi="Arial" w:cs="Arial"/>
                <w:bCs/>
                <w:color w:val="000000" w:themeColor="text1"/>
                <w:szCs w:val="28"/>
              </w:rPr>
            </w:pPr>
            <w:r w:rsidRPr="00CD2585">
              <w:t xml:space="preserve">Facilitate multidisciplinary team review to help </w:t>
            </w:r>
            <w:r>
              <w:t>protect</w:t>
            </w:r>
            <w:r w:rsidRPr="00CD2585">
              <w:t xml:space="preserve"> client’s money. Multidisciplinary teams in this field typically involve APS, law enforcement, victim advocates, long-term care ombudsmen, financial industry professionals, and others who work with vi</w:t>
            </w:r>
            <w:r>
              <w:t>ctims of financial exploitation and</w:t>
            </w:r>
            <w:r w:rsidRPr="00CD2585">
              <w:t xml:space="preserve"> they </w:t>
            </w:r>
            <w:r>
              <w:t xml:space="preserve">can </w:t>
            </w:r>
            <w:r w:rsidRPr="00CD2585">
              <w:t xml:space="preserve">provide a more holistic </w:t>
            </w:r>
            <w:r>
              <w:t xml:space="preserve">and coordinated </w:t>
            </w:r>
            <w:r w:rsidRPr="00CD2585">
              <w:t>response</w:t>
            </w:r>
            <w:r>
              <w:t>.</w:t>
            </w:r>
            <w:r w:rsidRPr="00CD2585">
              <w:t xml:space="preserve"> </w:t>
            </w:r>
          </w:p>
          <w:p w14:paraId="25C50A60" w14:textId="6CACA75C" w:rsidR="00793EE0" w:rsidRPr="00672CF8" w:rsidRDefault="00793EE0" w:rsidP="00793EE0">
            <w:pPr>
              <w:pStyle w:val="11SectionBullet"/>
            </w:pPr>
            <w:r w:rsidRPr="00CD2585">
              <w:rPr>
                <w:rFonts w:eastAsiaTheme="minorHAnsi"/>
              </w:rPr>
              <w:t xml:space="preserve">If </w:t>
            </w:r>
            <w:r>
              <w:rPr>
                <w:rFonts w:eastAsiaTheme="minorHAnsi"/>
              </w:rPr>
              <w:t>the victim is in denial, try to build rapport by</w:t>
            </w:r>
          </w:p>
          <w:p w14:paraId="7374E7FF" w14:textId="49601C8C" w:rsidR="00793EE0" w:rsidRPr="00E421D1" w:rsidRDefault="00793EE0" w:rsidP="00793EE0">
            <w:pPr>
              <w:pStyle w:val="11SectionBullet"/>
              <w:numPr>
                <w:ilvl w:val="1"/>
                <w:numId w:val="2"/>
              </w:numPr>
            </w:pPr>
            <w:r>
              <w:rPr>
                <w:rFonts w:eastAsiaTheme="minorHAnsi"/>
              </w:rPr>
              <w:t>starting where the victim is</w:t>
            </w:r>
          </w:p>
          <w:p w14:paraId="51164EC6" w14:textId="7E9512D3" w:rsidR="00793EE0" w:rsidRDefault="00793EE0" w:rsidP="00793EE0">
            <w:pPr>
              <w:pStyle w:val="11SectionBullet"/>
              <w:numPr>
                <w:ilvl w:val="1"/>
                <w:numId w:val="2"/>
              </w:numPr>
            </w:pPr>
            <w:r>
              <w:rPr>
                <w:rFonts w:eastAsiaTheme="minorHAnsi"/>
              </w:rPr>
              <w:t>recognizing that a one-time intervention</w:t>
            </w:r>
            <w:r w:rsidRPr="00CD2585">
              <w:rPr>
                <w:rFonts w:asciiTheme="minorHAnsi" w:hAnsiTheme="minorHAnsi" w:cstheme="minorHAnsi"/>
                <w:szCs w:val="18"/>
              </w:rPr>
              <w:t xml:space="preserve"> </w:t>
            </w:r>
            <w:r w:rsidR="00181031">
              <w:t xml:space="preserve">may not </w:t>
            </w:r>
            <w:r w:rsidRPr="00CD2585">
              <w:t>work</w:t>
            </w:r>
          </w:p>
          <w:p w14:paraId="0C8F12CB" w14:textId="77777777" w:rsidR="00793EE0" w:rsidRPr="00E421D1" w:rsidRDefault="00793EE0" w:rsidP="00793EE0">
            <w:pPr>
              <w:pStyle w:val="11SectionBullet"/>
              <w:numPr>
                <w:ilvl w:val="1"/>
                <w:numId w:val="2"/>
              </w:numPr>
              <w:rPr>
                <w:rFonts w:asciiTheme="minorHAnsi" w:hAnsiTheme="minorHAnsi" w:cstheme="minorHAnsi"/>
                <w:bCs/>
                <w:szCs w:val="18"/>
              </w:rPr>
            </w:pPr>
            <w:r>
              <w:t xml:space="preserve">helping victims/families find new, safer activities/relationships </w:t>
            </w:r>
          </w:p>
          <w:p w14:paraId="73DB2D80" w14:textId="31B8147A" w:rsidR="00793EE0" w:rsidRPr="00E421D1" w:rsidRDefault="00793EE0" w:rsidP="00793EE0">
            <w:pPr>
              <w:pStyle w:val="11SectionBullet"/>
            </w:pPr>
            <w:r>
              <w:lastRenderedPageBreak/>
              <w:t>P</w:t>
            </w:r>
            <w:r w:rsidRPr="00E421D1">
              <w:t>rovid</w:t>
            </w:r>
            <w:r>
              <w:t xml:space="preserve">e </w:t>
            </w:r>
            <w:r w:rsidRPr="00E421D1">
              <w:t xml:space="preserve">victims with information about </w:t>
            </w:r>
            <w:r>
              <w:t xml:space="preserve">using technology safely and </w:t>
            </w:r>
            <w:r w:rsidRPr="00E421D1">
              <w:t xml:space="preserve">staying safe on-line. </w:t>
            </w:r>
          </w:p>
          <w:p w14:paraId="7F123215" w14:textId="143C1A24" w:rsidR="008E1446" w:rsidRDefault="00793EE0" w:rsidP="002607E8">
            <w:pPr>
              <w:pStyle w:val="11SectionBullet"/>
            </w:pPr>
            <w:bookmarkStart w:id="38" w:name="_Toc60649488"/>
            <w:bookmarkEnd w:id="37"/>
            <w:r w:rsidRPr="00CD2585">
              <w:t xml:space="preserve">Assess </w:t>
            </w:r>
            <w:r>
              <w:t>clients’</w:t>
            </w:r>
            <w:r w:rsidRPr="00CD2585">
              <w:t xml:space="preserve"> technical abilities: can they save pertinent information (mail, voicemails, emails, other messages, and correspondence) and then block calls, report emails, and unfriend perpetrators? Then assist where they need support. </w:t>
            </w:r>
            <w:r w:rsidR="008E1446">
              <w:t>A website called Stay Safe Online has many user-friendly ideas.  A link to the s</w:t>
            </w:r>
            <w:r w:rsidR="00AB28C3">
              <w:t xml:space="preserve">ite is in your </w:t>
            </w:r>
            <w:r w:rsidR="00AB28C3" w:rsidRPr="00AB28C3">
              <w:rPr>
                <w:b/>
                <w:i/>
              </w:rPr>
              <w:t>Resource Guide</w:t>
            </w:r>
            <w:r w:rsidR="008E1446" w:rsidRPr="00AB28C3">
              <w:rPr>
                <w:b/>
                <w:i/>
              </w:rPr>
              <w:t>.</w:t>
            </w:r>
            <w:r w:rsidR="008E1446">
              <w:t xml:space="preserve"> </w:t>
            </w:r>
          </w:p>
          <w:p w14:paraId="59E775A0" w14:textId="0D4B91DD" w:rsidR="00793EE0" w:rsidRPr="00E421D1" w:rsidRDefault="008E1446" w:rsidP="002607E8">
            <w:pPr>
              <w:pStyle w:val="11SectionBullet"/>
            </w:pPr>
            <w:r>
              <w:t>Advi</w:t>
            </w:r>
            <w:r w:rsidR="00793EE0">
              <w:t>se clients to c</w:t>
            </w:r>
            <w:r w:rsidR="00793EE0" w:rsidRPr="00E421D1">
              <w:t>hange phone numbers, email addresses, passwords on accounts, protect profiles and privacy settings on social media accounts, and bank accounts where needed.</w:t>
            </w:r>
          </w:p>
          <w:p w14:paraId="3FEE0EA1" w14:textId="3038D050" w:rsidR="00793EE0" w:rsidRPr="00E421D1" w:rsidRDefault="00793EE0" w:rsidP="00793EE0">
            <w:pPr>
              <w:pStyle w:val="11SectionBullet"/>
              <w:rPr>
                <w:rFonts w:asciiTheme="minorHAnsi" w:hAnsiTheme="minorHAnsi" w:cstheme="minorHAnsi"/>
                <w:szCs w:val="18"/>
              </w:rPr>
            </w:pPr>
            <w:r w:rsidRPr="00E421D1">
              <w:rPr>
                <w:color w:val="000000" w:themeColor="text1"/>
              </w:rPr>
              <w:t>Place a free, one-year fraud alert at one of the t</w:t>
            </w:r>
            <w:r w:rsidRPr="00CD2585">
              <w:t>hree credit bureaus</w:t>
            </w:r>
            <w:r>
              <w:t>. S</w:t>
            </w:r>
            <w:r w:rsidRPr="00CD2585">
              <w:t xml:space="preserve">how clients how to get copies of credit reports. </w:t>
            </w:r>
            <w:bookmarkEnd w:id="38"/>
          </w:p>
          <w:p w14:paraId="092B5D9E" w14:textId="132B73A8" w:rsidR="00793EE0" w:rsidRPr="00CD2585" w:rsidRDefault="00793EE0" w:rsidP="00793EE0">
            <w:pPr>
              <w:pStyle w:val="11SectionBullet"/>
              <w:rPr>
                <w:rFonts w:asciiTheme="minorHAnsi" w:hAnsiTheme="minorHAnsi" w:cstheme="minorHAnsi"/>
                <w:bCs/>
                <w:szCs w:val="18"/>
                <w:u w:val="single"/>
              </w:rPr>
            </w:pPr>
            <w:bookmarkStart w:id="39" w:name="_Toc60649489"/>
            <w:r>
              <w:t xml:space="preserve">Tell them </w:t>
            </w:r>
            <w:r w:rsidRPr="00CD2585">
              <w:t>about the use of two-factor authentication, especially for finances.</w:t>
            </w:r>
            <w:bookmarkEnd w:id="39"/>
          </w:p>
        </w:tc>
      </w:tr>
      <w:tr w:rsidR="00793EE0" w:rsidRPr="00B309C1" w14:paraId="1AE455D9" w14:textId="77777777" w:rsidTr="003764EF">
        <w:tc>
          <w:tcPr>
            <w:tcW w:w="1710" w:type="dxa"/>
            <w:shd w:val="clear" w:color="auto" w:fill="auto"/>
          </w:tcPr>
          <w:p w14:paraId="11A1FC3B" w14:textId="6E6A83FE" w:rsidR="00793EE0" w:rsidRDefault="00793EE0" w:rsidP="00793EE0">
            <w:pPr>
              <w:spacing w:line="276" w:lineRule="auto"/>
              <w:rPr>
                <w:rFonts w:asciiTheme="minorHAnsi" w:hAnsiTheme="minorHAnsi" w:cstheme="minorHAnsi"/>
              </w:rPr>
            </w:pPr>
            <w:r>
              <w:rPr>
                <w:rFonts w:asciiTheme="minorHAnsi" w:hAnsiTheme="minorHAnsi" w:cstheme="minorHAnsi"/>
              </w:rPr>
              <w:lastRenderedPageBreak/>
              <w:t xml:space="preserve">Slide </w:t>
            </w:r>
            <w:r w:rsidR="001A11B1">
              <w:rPr>
                <w:rFonts w:asciiTheme="minorHAnsi" w:hAnsiTheme="minorHAnsi" w:cstheme="minorHAnsi"/>
              </w:rPr>
              <w:t>33</w:t>
            </w:r>
          </w:p>
        </w:tc>
        <w:tc>
          <w:tcPr>
            <w:tcW w:w="8461" w:type="dxa"/>
            <w:shd w:val="clear" w:color="auto" w:fill="auto"/>
          </w:tcPr>
          <w:p w14:paraId="0E562C0B" w14:textId="14A9FA9B" w:rsidR="00793EE0" w:rsidRPr="00F87AD5" w:rsidRDefault="0067049C" w:rsidP="00793EE0">
            <w:pPr>
              <w:rPr>
                <w:b/>
              </w:rPr>
            </w:pPr>
            <w:r>
              <w:rPr>
                <w:b/>
                <w:noProof/>
              </w:rPr>
              <w:drawing>
                <wp:inline distT="0" distB="0" distL="0" distR="0" wp14:anchorId="5AEB719F" wp14:editId="1BEFF620">
                  <wp:extent cx="5210810" cy="2930775"/>
                  <wp:effectExtent l="0" t="0" r="8890" b="317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4277" cy="2938350"/>
                          </a:xfrm>
                          <a:prstGeom prst="rect">
                            <a:avLst/>
                          </a:prstGeom>
                          <a:noFill/>
                        </pic:spPr>
                      </pic:pic>
                    </a:graphicData>
                  </a:graphic>
                </wp:inline>
              </w:drawing>
            </w:r>
          </w:p>
        </w:tc>
      </w:tr>
      <w:tr w:rsidR="00793EE0" w:rsidRPr="00B309C1" w14:paraId="7979497A" w14:textId="77777777" w:rsidTr="003764EF">
        <w:tc>
          <w:tcPr>
            <w:tcW w:w="1710" w:type="dxa"/>
            <w:shd w:val="clear" w:color="auto" w:fill="auto"/>
          </w:tcPr>
          <w:p w14:paraId="1E16A4DC" w14:textId="384BFB61" w:rsidR="00793EE0" w:rsidRDefault="00793EE0" w:rsidP="00793EE0">
            <w:pPr>
              <w:spacing w:line="276" w:lineRule="auto"/>
              <w:rPr>
                <w:rFonts w:asciiTheme="minorHAnsi" w:hAnsiTheme="minorHAnsi" w:cstheme="minorHAnsi"/>
              </w:rPr>
            </w:pPr>
            <w:r>
              <w:br w:type="page"/>
            </w:r>
          </w:p>
        </w:tc>
        <w:tc>
          <w:tcPr>
            <w:tcW w:w="8461" w:type="dxa"/>
            <w:shd w:val="clear" w:color="auto" w:fill="auto"/>
          </w:tcPr>
          <w:p w14:paraId="22341C12" w14:textId="77777777" w:rsidR="006768C2" w:rsidRPr="006768C2" w:rsidRDefault="006768C2" w:rsidP="006768C2">
            <w:pPr>
              <w:spacing w:after="160"/>
              <w:rPr>
                <w:rFonts w:eastAsiaTheme="minorHAnsi"/>
                <w:i/>
                <w:sz w:val="24"/>
                <w:szCs w:val="24"/>
                <w:u w:val="single"/>
              </w:rPr>
            </w:pPr>
            <w:r w:rsidRPr="006768C2">
              <w:rPr>
                <w:rFonts w:eastAsiaTheme="minorHAnsi"/>
                <w:i/>
                <w:sz w:val="24"/>
                <w:szCs w:val="24"/>
                <w:u w:val="single"/>
              </w:rPr>
              <w:t xml:space="preserve">Facilitator says: </w:t>
            </w:r>
          </w:p>
          <w:p w14:paraId="5333A18F" w14:textId="1926E8D8" w:rsidR="00793EE0" w:rsidRPr="00457654" w:rsidRDefault="006768C2" w:rsidP="00793EE0">
            <w:r>
              <w:t>Helping clients who are repeat victims</w:t>
            </w:r>
            <w:r w:rsidR="00793EE0" w:rsidRPr="00457654">
              <w:t xml:space="preserve"> </w:t>
            </w:r>
            <w:r>
              <w:t>can</w:t>
            </w:r>
            <w:r w:rsidR="00793EE0" w:rsidRPr="00457654">
              <w:t xml:space="preserve"> take time.</w:t>
            </w:r>
          </w:p>
          <w:p w14:paraId="4E128F10" w14:textId="50A745E6" w:rsidR="00793EE0" w:rsidRDefault="00DE5A6C" w:rsidP="00793EE0">
            <w:r>
              <w:t>As mentioned earlier, w</w:t>
            </w:r>
            <w:r w:rsidR="00793EE0" w:rsidRPr="00585E9B">
              <w:t xml:space="preserve">ith repeat and </w:t>
            </w:r>
            <w:r w:rsidR="00793EE0" w:rsidRPr="00585E9B">
              <w:rPr>
                <w:color w:val="000000" w:themeColor="text1"/>
              </w:rPr>
              <w:t>chronic</w:t>
            </w:r>
            <w:r w:rsidR="00793EE0" w:rsidRPr="00585E9B">
              <w:rPr>
                <w:color w:val="FF0000"/>
              </w:rPr>
              <w:t xml:space="preserve"> </w:t>
            </w:r>
            <w:r w:rsidR="00793EE0" w:rsidRPr="00585E9B">
              <w:rPr>
                <w:color w:val="000000" w:themeColor="text1"/>
              </w:rPr>
              <w:t>v</w:t>
            </w:r>
            <w:r w:rsidR="00793EE0">
              <w:t xml:space="preserve">ictims, one-time interventions </w:t>
            </w:r>
            <w:r w:rsidR="00793EE0" w:rsidRPr="00585E9B">
              <w:t>usually will not suffice.</w:t>
            </w:r>
            <w:r w:rsidR="00793EE0">
              <w:t xml:space="preserve"> Some victims may not believe </w:t>
            </w:r>
            <w:r w:rsidR="00793EE0" w:rsidRPr="00585E9B">
              <w:t xml:space="preserve">that they have </w:t>
            </w:r>
            <w:r w:rsidR="00793EE0">
              <w:t>been victimized by financial fraud or t</w:t>
            </w:r>
            <w:r w:rsidR="00793EE0" w:rsidRPr="00585E9B">
              <w:t xml:space="preserve">hey </w:t>
            </w:r>
            <w:r w:rsidR="00793EE0">
              <w:t>that they continue to be</w:t>
            </w:r>
            <w:r w:rsidR="00793EE0" w:rsidRPr="00585E9B">
              <w:t xml:space="preserve"> taken advantage of by </w:t>
            </w:r>
            <w:r w:rsidR="00793EE0">
              <w:t xml:space="preserve">a </w:t>
            </w:r>
            <w:r w:rsidR="00793EE0" w:rsidRPr="00585E9B">
              <w:t xml:space="preserve">perpetrator. </w:t>
            </w:r>
          </w:p>
          <w:p w14:paraId="6B17ED2E" w14:textId="77777777" w:rsidR="00793EE0" w:rsidRPr="00DE5A6C" w:rsidRDefault="00793EE0" w:rsidP="00793EE0">
            <w:pPr>
              <w:rPr>
                <w:sz w:val="16"/>
                <w:szCs w:val="16"/>
              </w:rPr>
            </w:pPr>
          </w:p>
          <w:p w14:paraId="720FF625" w14:textId="272CD6C3" w:rsidR="00793EE0" w:rsidRPr="00585E9B" w:rsidRDefault="00793EE0" w:rsidP="00793EE0">
            <w:pPr>
              <w:pStyle w:val="11SectionBullet"/>
              <w:rPr>
                <w:strike/>
              </w:rPr>
            </w:pPr>
            <w:r w:rsidRPr="00585E9B">
              <w:t xml:space="preserve">Try to get them to agree to stop sending money, at least for a period of time. This may upset </w:t>
            </w:r>
            <w:r>
              <w:t xml:space="preserve">perpetrators </w:t>
            </w:r>
            <w:r w:rsidRPr="00585E9B">
              <w:t xml:space="preserve">and cause negative reactions and threats - prepare clients for this and use this to show </w:t>
            </w:r>
            <w:r>
              <w:t>the perpetrators true intentions.</w:t>
            </w:r>
            <w:r w:rsidRPr="00585E9B">
              <w:t xml:space="preserve"> </w:t>
            </w:r>
          </w:p>
          <w:p w14:paraId="49DB784D" w14:textId="77777777" w:rsidR="00793EE0" w:rsidRDefault="00793EE0" w:rsidP="00793EE0">
            <w:pPr>
              <w:pStyle w:val="11SectionBullet"/>
            </w:pPr>
            <w:r w:rsidRPr="00585E9B">
              <w:t xml:space="preserve">Build rapport and trust with the client; this can be done in many ways. </w:t>
            </w:r>
          </w:p>
          <w:p w14:paraId="55349E31" w14:textId="77777777" w:rsidR="00793EE0" w:rsidRDefault="00793EE0" w:rsidP="00793EE0">
            <w:pPr>
              <w:pStyle w:val="11SectionBullet"/>
              <w:numPr>
                <w:ilvl w:val="1"/>
                <w:numId w:val="2"/>
              </w:numPr>
            </w:pPr>
            <w:r w:rsidRPr="00585E9B">
              <w:lastRenderedPageBreak/>
              <w:t xml:space="preserve">Always address their concerns first. </w:t>
            </w:r>
          </w:p>
          <w:p w14:paraId="006CF0BA" w14:textId="77777777" w:rsidR="00793EE0" w:rsidRDefault="00793EE0" w:rsidP="00793EE0">
            <w:pPr>
              <w:pStyle w:val="11SectionBullet"/>
              <w:numPr>
                <w:ilvl w:val="1"/>
                <w:numId w:val="2"/>
              </w:numPr>
            </w:pPr>
            <w:r w:rsidRPr="00585E9B">
              <w:t xml:space="preserve">When interviewing, use open-ended questions about crime, and structured questions when needed to keep the interview moving. </w:t>
            </w:r>
          </w:p>
          <w:p w14:paraId="036232B9" w14:textId="06362B1E" w:rsidR="00793EE0" w:rsidRPr="00E00C78" w:rsidRDefault="00793EE0" w:rsidP="00793EE0">
            <w:pPr>
              <w:pStyle w:val="11SectionBullet"/>
              <w:numPr>
                <w:ilvl w:val="1"/>
                <w:numId w:val="2"/>
              </w:numPr>
              <w:rPr>
                <w:rFonts w:asciiTheme="minorHAnsi" w:hAnsiTheme="minorHAnsi" w:cstheme="minorHAnsi"/>
                <w:bCs/>
                <w:szCs w:val="18"/>
              </w:rPr>
            </w:pPr>
            <w:r w:rsidRPr="00585E9B">
              <w:t>Avoid complex questions. If possible, do not interrupt when they are talking.</w:t>
            </w:r>
          </w:p>
          <w:p w14:paraId="741E0D5A" w14:textId="77777777" w:rsidR="00793EE0" w:rsidRDefault="00793EE0" w:rsidP="00793EE0">
            <w:pPr>
              <w:pStyle w:val="11SectionBullet"/>
            </w:pPr>
            <w:r w:rsidRPr="00585E9B">
              <w:t xml:space="preserve">It may be helpful to tell them about others who have had similar experiences to show that they are not alone. Consider their cultural background and impacts it may have on their interactions and experiences. </w:t>
            </w:r>
          </w:p>
          <w:p w14:paraId="39A592E5" w14:textId="74B7C929" w:rsidR="00793EE0" w:rsidRPr="00585E9B" w:rsidRDefault="00793EE0" w:rsidP="00793EE0">
            <w:pPr>
              <w:pStyle w:val="11SectionBullet"/>
            </w:pPr>
            <w:r w:rsidRPr="00585E9B">
              <w:t xml:space="preserve">After you’ve spoken with them, thank them </w:t>
            </w:r>
            <w:r>
              <w:t xml:space="preserve">for their input. </w:t>
            </w:r>
          </w:p>
          <w:p w14:paraId="65BF5DAB" w14:textId="322BEB29" w:rsidR="00793EE0" w:rsidRPr="00CD2585" w:rsidRDefault="00793EE0" w:rsidP="00793EE0">
            <w:pPr>
              <w:rPr>
                <w:rFonts w:asciiTheme="minorHAnsi" w:hAnsiTheme="minorHAnsi" w:cstheme="minorHAnsi"/>
                <w:bCs/>
                <w:szCs w:val="18"/>
                <w:u w:val="single"/>
              </w:rPr>
            </w:pPr>
            <w:r w:rsidRPr="00585E9B">
              <w:t xml:space="preserve">Support is critical for </w:t>
            </w:r>
            <w:r>
              <w:t>repeat victims</w:t>
            </w:r>
            <w:r w:rsidRPr="00585E9B">
              <w:t xml:space="preserve">, and may include family, friends, and/or support groups. If the client interacts with the perpetrator often, they will need something to replace this interaction. </w:t>
            </w:r>
            <w:r>
              <w:t xml:space="preserve">Encourage the investigator to </w:t>
            </w:r>
            <w:r w:rsidRPr="00585E9B">
              <w:t>identify other community services/agencies that can provide social engagement, support, and potentially intervention if the client continues to engage with perpetrator(s). Consider multidisciplinary team review, and report everywhere.</w:t>
            </w:r>
          </w:p>
        </w:tc>
      </w:tr>
      <w:tr w:rsidR="00793EE0" w:rsidRPr="00B309C1" w14:paraId="3D69FF0C" w14:textId="77777777" w:rsidTr="00522AA9">
        <w:tc>
          <w:tcPr>
            <w:tcW w:w="1710" w:type="dxa"/>
            <w:shd w:val="clear" w:color="auto" w:fill="D9D9D9" w:themeFill="background1" w:themeFillShade="D9"/>
          </w:tcPr>
          <w:p w14:paraId="4CCC6847" w14:textId="77777777" w:rsidR="00793EE0" w:rsidRDefault="00793EE0" w:rsidP="00793EE0">
            <w:pPr>
              <w:spacing w:line="276" w:lineRule="auto"/>
            </w:pPr>
          </w:p>
        </w:tc>
        <w:tc>
          <w:tcPr>
            <w:tcW w:w="8461" w:type="dxa"/>
            <w:shd w:val="clear" w:color="auto" w:fill="D9D9D9" w:themeFill="background1" w:themeFillShade="D9"/>
          </w:tcPr>
          <w:p w14:paraId="58C94BB3" w14:textId="14FB84A9" w:rsidR="00793EE0" w:rsidRPr="00F87AD5" w:rsidRDefault="00793EE0" w:rsidP="00793EE0">
            <w:pPr>
              <w:jc w:val="center"/>
              <w:rPr>
                <w:b/>
              </w:rPr>
            </w:pPr>
            <w:r>
              <w:rPr>
                <w:b/>
              </w:rPr>
              <w:t>10 Minute Break Suggested</w:t>
            </w:r>
          </w:p>
        </w:tc>
      </w:tr>
    </w:tbl>
    <w:p w14:paraId="6C69977D" w14:textId="77777777" w:rsidR="00285C70" w:rsidRDefault="00285C70">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285C70" w:rsidRPr="00B309C1" w14:paraId="4BF63DD4" w14:textId="77777777" w:rsidTr="003764EF">
        <w:tc>
          <w:tcPr>
            <w:tcW w:w="1710" w:type="dxa"/>
            <w:shd w:val="clear" w:color="auto" w:fill="auto"/>
          </w:tcPr>
          <w:p w14:paraId="2F8B8249" w14:textId="2A35C8EB" w:rsidR="00285C70" w:rsidRPr="00DF486C" w:rsidRDefault="00285C70" w:rsidP="00793EE0">
            <w:pPr>
              <w:spacing w:line="276" w:lineRule="auto"/>
              <w:rPr>
                <w:rFonts w:asciiTheme="minorHAnsi" w:hAnsiTheme="minorHAnsi" w:cstheme="minorHAnsi"/>
                <w:noProof/>
              </w:rPr>
            </w:pPr>
          </w:p>
        </w:tc>
        <w:tc>
          <w:tcPr>
            <w:tcW w:w="8461" w:type="dxa"/>
            <w:shd w:val="clear" w:color="auto" w:fill="auto"/>
          </w:tcPr>
          <w:p w14:paraId="1612027D" w14:textId="71F42676" w:rsidR="00285C70" w:rsidRPr="000B2795" w:rsidRDefault="00285C70" w:rsidP="00793EE0">
            <w:pPr>
              <w:rPr>
                <w:b/>
                <w:noProof/>
              </w:rPr>
            </w:pPr>
            <w:r>
              <w:rPr>
                <w:b/>
                <w:noProof/>
              </w:rPr>
              <w:t xml:space="preserve">Section </w:t>
            </w:r>
            <w:r w:rsidR="003343CC">
              <w:rPr>
                <w:b/>
                <w:noProof/>
              </w:rPr>
              <w:t>Five</w:t>
            </w:r>
            <w:r>
              <w:rPr>
                <w:b/>
                <w:noProof/>
              </w:rPr>
              <w:t xml:space="preserve"> – Case Scenarios</w:t>
            </w:r>
          </w:p>
        </w:tc>
      </w:tr>
      <w:tr w:rsidR="00793EE0" w:rsidRPr="00B309C1" w14:paraId="1217F829" w14:textId="77777777" w:rsidTr="003764EF">
        <w:tc>
          <w:tcPr>
            <w:tcW w:w="1710" w:type="dxa"/>
            <w:shd w:val="clear" w:color="auto" w:fill="auto"/>
          </w:tcPr>
          <w:p w14:paraId="151310FD" w14:textId="6394AE3F" w:rsidR="00793EE0" w:rsidRPr="00DF486C" w:rsidRDefault="00793EE0" w:rsidP="00793EE0">
            <w:pPr>
              <w:spacing w:line="276" w:lineRule="auto"/>
              <w:rPr>
                <w:rFonts w:asciiTheme="minorHAnsi" w:hAnsiTheme="minorHAnsi" w:cstheme="minorHAnsi"/>
              </w:rPr>
            </w:pPr>
            <w:r w:rsidRPr="00DF486C">
              <w:rPr>
                <w:rFonts w:asciiTheme="minorHAnsi" w:hAnsiTheme="minorHAnsi" w:cstheme="minorHAnsi"/>
                <w:noProof/>
              </w:rPr>
              <w:t xml:space="preserve">Slide </w:t>
            </w:r>
            <w:r w:rsidR="001A11B1">
              <w:rPr>
                <w:rFonts w:asciiTheme="minorHAnsi" w:hAnsiTheme="minorHAnsi" w:cstheme="minorHAnsi"/>
                <w:noProof/>
              </w:rPr>
              <w:t>34</w:t>
            </w:r>
          </w:p>
        </w:tc>
        <w:tc>
          <w:tcPr>
            <w:tcW w:w="8461" w:type="dxa"/>
            <w:shd w:val="clear" w:color="auto" w:fill="auto"/>
          </w:tcPr>
          <w:p w14:paraId="177F84D7" w14:textId="18FF30B0" w:rsidR="00793EE0" w:rsidRPr="00F87AD5" w:rsidRDefault="0067049C" w:rsidP="00793EE0">
            <w:pPr>
              <w:rPr>
                <w:b/>
              </w:rPr>
            </w:pPr>
            <w:r>
              <w:rPr>
                <w:b/>
                <w:noProof/>
              </w:rPr>
              <w:drawing>
                <wp:inline distT="0" distB="0" distL="0" distR="0" wp14:anchorId="74E62C0A" wp14:editId="2537389F">
                  <wp:extent cx="5248910" cy="2952204"/>
                  <wp:effectExtent l="0" t="0" r="8890" b="63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1571" cy="2959325"/>
                          </a:xfrm>
                          <a:prstGeom prst="rect">
                            <a:avLst/>
                          </a:prstGeom>
                          <a:noFill/>
                        </pic:spPr>
                      </pic:pic>
                    </a:graphicData>
                  </a:graphic>
                </wp:inline>
              </w:drawing>
            </w:r>
          </w:p>
        </w:tc>
      </w:tr>
      <w:tr w:rsidR="00793EE0" w:rsidRPr="00B309C1" w14:paraId="48BE1841" w14:textId="77777777" w:rsidTr="003764EF">
        <w:tc>
          <w:tcPr>
            <w:tcW w:w="1710" w:type="dxa"/>
            <w:shd w:val="clear" w:color="auto" w:fill="auto"/>
          </w:tcPr>
          <w:p w14:paraId="7C480783" w14:textId="3C0E1477" w:rsidR="00793EE0" w:rsidRDefault="00793EE0" w:rsidP="00793EE0">
            <w:pPr>
              <w:spacing w:line="276" w:lineRule="auto"/>
              <w:rPr>
                <w:rFonts w:asciiTheme="minorHAnsi" w:hAnsiTheme="minorHAnsi" w:cstheme="minorHAnsi"/>
              </w:rPr>
            </w:pPr>
            <w:r w:rsidRPr="00983D32">
              <w:rPr>
                <w:rFonts w:asciiTheme="minorHAnsi" w:hAnsiTheme="minorHAnsi" w:cstheme="minorHAnsi"/>
                <w:b/>
                <w:noProof/>
              </w:rPr>
              <w:drawing>
                <wp:inline distT="0" distB="0" distL="0" distR="0" wp14:anchorId="0333F22D" wp14:editId="7ADE4CC2">
                  <wp:extent cx="927100" cy="1084836"/>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GActivity_1.JPG"/>
                          <pic:cNvPicPr/>
                        </pic:nvPicPr>
                        <pic:blipFill>
                          <a:blip r:embed="rId27">
                            <a:extLst>
                              <a:ext uri="{28A0092B-C50C-407E-A947-70E740481C1C}">
                                <a14:useLocalDpi xmlns:a14="http://schemas.microsoft.com/office/drawing/2010/main" val="0"/>
                              </a:ext>
                            </a:extLst>
                          </a:blip>
                          <a:stretch>
                            <a:fillRect/>
                          </a:stretch>
                        </pic:blipFill>
                        <pic:spPr>
                          <a:xfrm>
                            <a:off x="0" y="0"/>
                            <a:ext cx="953131" cy="1115296"/>
                          </a:xfrm>
                          <a:prstGeom prst="rect">
                            <a:avLst/>
                          </a:prstGeom>
                        </pic:spPr>
                      </pic:pic>
                    </a:graphicData>
                  </a:graphic>
                </wp:inline>
              </w:drawing>
            </w:r>
          </w:p>
        </w:tc>
        <w:tc>
          <w:tcPr>
            <w:tcW w:w="8461" w:type="dxa"/>
            <w:shd w:val="clear" w:color="auto" w:fill="auto"/>
          </w:tcPr>
          <w:p w14:paraId="3C905427" w14:textId="73E10B5F" w:rsidR="006768C2" w:rsidRPr="006768C2" w:rsidRDefault="006768C2" w:rsidP="006768C2">
            <w:pPr>
              <w:rPr>
                <w:rFonts w:eastAsiaTheme="minorHAnsi"/>
                <w:i/>
                <w:sz w:val="24"/>
                <w:szCs w:val="24"/>
                <w:u w:val="single"/>
              </w:rPr>
            </w:pPr>
            <w:r w:rsidRPr="006768C2">
              <w:rPr>
                <w:rFonts w:eastAsiaTheme="minorHAnsi"/>
                <w:i/>
                <w:sz w:val="24"/>
                <w:szCs w:val="24"/>
                <w:u w:val="single"/>
              </w:rPr>
              <w:t xml:space="preserve"> Facilitator says: </w:t>
            </w:r>
          </w:p>
          <w:p w14:paraId="42BFD1A5" w14:textId="79D16A7F" w:rsidR="00793EE0" w:rsidRPr="00654D59" w:rsidRDefault="006768C2" w:rsidP="00793EE0">
            <w:r>
              <w:t>Welcom</w:t>
            </w:r>
            <w:r w:rsidR="00285C70">
              <w:t>e</w:t>
            </w:r>
            <w:r>
              <w:t xml:space="preserve"> back, everyone! N</w:t>
            </w:r>
            <w:r w:rsidR="00793EE0">
              <w:t xml:space="preserve">ow, in this final </w:t>
            </w:r>
            <w:r w:rsidR="001703A4">
              <w:t>segment, we</w:t>
            </w:r>
            <w:r w:rsidR="00793EE0">
              <w:t xml:space="preserve"> </w:t>
            </w:r>
            <w:r>
              <w:t xml:space="preserve">will put some of this information to work as we have you </w:t>
            </w:r>
            <w:r w:rsidR="00793EE0">
              <w:t xml:space="preserve">review </w:t>
            </w:r>
            <w:r w:rsidR="005D1AE0">
              <w:t>a few</w:t>
            </w:r>
            <w:r w:rsidR="00793EE0">
              <w:t xml:space="preserve"> case scenarios that might come to you either as reports from intake or requests for help from one of your investigators.  </w:t>
            </w:r>
          </w:p>
          <w:p w14:paraId="49888A49" w14:textId="77777777" w:rsidR="00793EE0" w:rsidRPr="005D1AE0" w:rsidRDefault="00793EE0" w:rsidP="00793EE0">
            <w:pPr>
              <w:rPr>
                <w:b/>
                <w:sz w:val="16"/>
                <w:szCs w:val="16"/>
              </w:rPr>
            </w:pPr>
          </w:p>
          <w:p w14:paraId="23CC51EA" w14:textId="43A6715F" w:rsidR="00793EE0" w:rsidRDefault="006F633E" w:rsidP="00793EE0">
            <w:pPr>
              <w:rPr>
                <w:bCs/>
              </w:rPr>
            </w:pPr>
            <w:r>
              <w:rPr>
                <w:bCs/>
              </w:rPr>
              <w:t>First,</w:t>
            </w:r>
            <w:r w:rsidR="00793EE0">
              <w:rPr>
                <w:bCs/>
              </w:rPr>
              <w:t xml:space="preserve"> we will break you into small groups with an assigned spokesperson</w:t>
            </w:r>
            <w:r w:rsidR="005D1AE0">
              <w:rPr>
                <w:bCs/>
              </w:rPr>
              <w:t xml:space="preserve">. </w:t>
            </w:r>
            <w:r w:rsidR="00793EE0">
              <w:rPr>
                <w:bCs/>
              </w:rPr>
              <w:t xml:space="preserve">The directions you see on the screen also appear on Page </w:t>
            </w:r>
            <w:r w:rsidR="0057495A">
              <w:rPr>
                <w:bCs/>
              </w:rPr>
              <w:t>18</w:t>
            </w:r>
            <w:r w:rsidR="00401C53">
              <w:rPr>
                <w:bCs/>
              </w:rPr>
              <w:t xml:space="preserve"> </w:t>
            </w:r>
            <w:r w:rsidR="00793EE0">
              <w:rPr>
                <w:bCs/>
              </w:rPr>
              <w:t>of your Participant Guide.</w:t>
            </w:r>
          </w:p>
          <w:p w14:paraId="444983D0" w14:textId="77777777" w:rsidR="00793EE0" w:rsidRPr="005D1AE0" w:rsidRDefault="00793EE0" w:rsidP="00793EE0">
            <w:pPr>
              <w:rPr>
                <w:bCs/>
                <w:sz w:val="16"/>
                <w:szCs w:val="16"/>
              </w:rPr>
            </w:pPr>
          </w:p>
          <w:p w14:paraId="24011274" w14:textId="63583063" w:rsidR="00793EE0" w:rsidRDefault="00793EE0" w:rsidP="00793EE0">
            <w:pPr>
              <w:rPr>
                <w:bCs/>
              </w:rPr>
            </w:pPr>
            <w:r>
              <w:rPr>
                <w:bCs/>
              </w:rPr>
              <w:t>Each small group will</w:t>
            </w:r>
            <w:r w:rsidRPr="00773AE5">
              <w:rPr>
                <w:bCs/>
              </w:rPr>
              <w:t xml:space="preserve"> </w:t>
            </w:r>
            <w:r>
              <w:rPr>
                <w:bCs/>
              </w:rPr>
              <w:t xml:space="preserve">review the first case scenario on Page </w:t>
            </w:r>
            <w:r w:rsidR="0057495A">
              <w:rPr>
                <w:bCs/>
              </w:rPr>
              <w:t>19</w:t>
            </w:r>
            <w:r>
              <w:rPr>
                <w:bCs/>
              </w:rPr>
              <w:t xml:space="preserve"> of your Participant Guide. </w:t>
            </w:r>
            <w:r w:rsidR="0010517E">
              <w:rPr>
                <w:bCs/>
              </w:rPr>
              <w:t>Then</w:t>
            </w:r>
            <w:r w:rsidR="006F633E">
              <w:rPr>
                <w:bCs/>
              </w:rPr>
              <w:t>,</w:t>
            </w:r>
            <w:r>
              <w:rPr>
                <w:bCs/>
              </w:rPr>
              <w:t xml:space="preserve"> discuss </w:t>
            </w:r>
            <w:r w:rsidR="0010517E">
              <w:rPr>
                <w:bCs/>
              </w:rPr>
              <w:t xml:space="preserve">possible answers for the two questions that follow: what you would consider in assigning </w:t>
            </w:r>
            <w:r w:rsidR="000B2795">
              <w:rPr>
                <w:bCs/>
              </w:rPr>
              <w:t xml:space="preserve">the case </w:t>
            </w:r>
            <w:r w:rsidR="0010517E">
              <w:rPr>
                <w:bCs/>
              </w:rPr>
              <w:t xml:space="preserve">and what questions </w:t>
            </w:r>
            <w:r w:rsidR="0010517E">
              <w:rPr>
                <w:bCs/>
              </w:rPr>
              <w:lastRenderedPageBreak/>
              <w:t>you could u</w:t>
            </w:r>
            <w:r w:rsidR="000B2795">
              <w:rPr>
                <w:bCs/>
              </w:rPr>
              <w:t xml:space="preserve">se in coaching and guiding </w:t>
            </w:r>
            <w:r>
              <w:rPr>
                <w:bCs/>
              </w:rPr>
              <w:t>the investigator during your 1:1 consultations as the investigation progresses.  You will have 1</w:t>
            </w:r>
            <w:r w:rsidR="007D3690">
              <w:rPr>
                <w:bCs/>
              </w:rPr>
              <w:t>5</w:t>
            </w:r>
            <w:r>
              <w:rPr>
                <w:bCs/>
              </w:rPr>
              <w:t xml:space="preserve"> minutes and then we will reconvene and compare responses.</w:t>
            </w:r>
          </w:p>
          <w:p w14:paraId="236506AC" w14:textId="77777777" w:rsidR="000B2795" w:rsidRPr="005D1AE0" w:rsidRDefault="000B2795" w:rsidP="00793EE0">
            <w:pPr>
              <w:rPr>
                <w:bCs/>
                <w:sz w:val="20"/>
              </w:rPr>
            </w:pPr>
          </w:p>
          <w:p w14:paraId="55ECFF86" w14:textId="5601C6FB" w:rsidR="000B2795" w:rsidRDefault="000B2795" w:rsidP="00793EE0">
            <w:pPr>
              <w:rPr>
                <w:bCs/>
              </w:rPr>
            </w:pPr>
            <w:r>
              <w:rPr>
                <w:bCs/>
              </w:rPr>
              <w:t xml:space="preserve">Then we’ll repeat this </w:t>
            </w:r>
            <w:r w:rsidR="00793EE0" w:rsidRPr="00773AE5">
              <w:rPr>
                <w:bCs/>
              </w:rPr>
              <w:t xml:space="preserve">process with the second scenario </w:t>
            </w:r>
            <w:r w:rsidR="00793EE0">
              <w:rPr>
                <w:bCs/>
              </w:rPr>
              <w:t xml:space="preserve">on Page </w:t>
            </w:r>
            <w:r w:rsidR="00401C53">
              <w:rPr>
                <w:bCs/>
              </w:rPr>
              <w:t>2</w:t>
            </w:r>
            <w:r w:rsidR="0057495A">
              <w:rPr>
                <w:bCs/>
              </w:rPr>
              <w:t>1</w:t>
            </w:r>
            <w:r w:rsidR="00793EE0">
              <w:rPr>
                <w:bCs/>
              </w:rPr>
              <w:t xml:space="preserve"> </w:t>
            </w:r>
            <w:r w:rsidR="00793EE0" w:rsidRPr="00773AE5">
              <w:rPr>
                <w:bCs/>
              </w:rPr>
              <w:t xml:space="preserve">– allowing </w:t>
            </w:r>
            <w:r w:rsidR="00793EE0">
              <w:rPr>
                <w:bCs/>
              </w:rPr>
              <w:t>1</w:t>
            </w:r>
            <w:r w:rsidR="007D3690">
              <w:rPr>
                <w:bCs/>
              </w:rPr>
              <w:t xml:space="preserve">5 </w:t>
            </w:r>
            <w:r w:rsidR="00793EE0" w:rsidRPr="00773AE5">
              <w:rPr>
                <w:bCs/>
              </w:rPr>
              <w:t xml:space="preserve">minutes of </w:t>
            </w:r>
            <w:r w:rsidR="00793EE0">
              <w:rPr>
                <w:bCs/>
              </w:rPr>
              <w:t xml:space="preserve">small </w:t>
            </w:r>
            <w:r w:rsidR="00793EE0" w:rsidRPr="00773AE5">
              <w:rPr>
                <w:bCs/>
              </w:rPr>
              <w:t xml:space="preserve">group activity and then </w:t>
            </w:r>
            <w:r w:rsidR="00793EE0">
              <w:rPr>
                <w:bCs/>
              </w:rPr>
              <w:t>10</w:t>
            </w:r>
            <w:r w:rsidR="00793EE0" w:rsidRPr="00773AE5">
              <w:rPr>
                <w:bCs/>
              </w:rPr>
              <w:t xml:space="preserve"> minutes to discuss responses. </w:t>
            </w:r>
          </w:p>
          <w:p w14:paraId="6818956D" w14:textId="77777777" w:rsidR="000B2795" w:rsidRPr="005D1AE0" w:rsidRDefault="000B2795" w:rsidP="00793EE0">
            <w:pPr>
              <w:rPr>
                <w:bCs/>
                <w:sz w:val="16"/>
                <w:szCs w:val="16"/>
              </w:rPr>
            </w:pPr>
          </w:p>
          <w:p w14:paraId="2A95D8B0" w14:textId="77777777" w:rsidR="005D1AE0" w:rsidRDefault="00793EE0" w:rsidP="00793EE0">
            <w:pPr>
              <w:rPr>
                <w:bCs/>
                <w:i/>
                <w:sz w:val="24"/>
                <w:szCs w:val="24"/>
              </w:rPr>
            </w:pPr>
            <w:r w:rsidRPr="005D1AE0">
              <w:rPr>
                <w:bCs/>
                <w:i/>
                <w:sz w:val="24"/>
                <w:szCs w:val="24"/>
                <w:u w:val="single"/>
              </w:rPr>
              <w:t>Producer</w:t>
            </w:r>
            <w:r w:rsidR="005D1AE0" w:rsidRPr="005D1AE0">
              <w:rPr>
                <w:bCs/>
                <w:i/>
                <w:sz w:val="24"/>
                <w:szCs w:val="24"/>
                <w:u w:val="single"/>
              </w:rPr>
              <w:t xml:space="preserve"> Notes</w:t>
            </w:r>
            <w:r w:rsidRPr="005D1AE0">
              <w:rPr>
                <w:bCs/>
                <w:i/>
                <w:sz w:val="24"/>
                <w:szCs w:val="24"/>
              </w:rPr>
              <w:t>:</w:t>
            </w:r>
          </w:p>
          <w:p w14:paraId="79128BF2" w14:textId="52F1BC10" w:rsidR="005D1AE0" w:rsidRPr="005D1AE0" w:rsidRDefault="009808CB" w:rsidP="001B4EF7">
            <w:pPr>
              <w:pStyle w:val="ListParagraph"/>
              <w:numPr>
                <w:ilvl w:val="0"/>
                <w:numId w:val="17"/>
              </w:numPr>
              <w:rPr>
                <w:bCs/>
                <w:i/>
                <w:sz w:val="24"/>
                <w:szCs w:val="24"/>
              </w:rPr>
            </w:pPr>
            <w:r w:rsidRPr="005D1AE0">
              <w:rPr>
                <w:bCs/>
                <w:i/>
                <w:sz w:val="24"/>
                <w:szCs w:val="24"/>
              </w:rPr>
              <w:t>Break participants</w:t>
            </w:r>
            <w:r w:rsidR="005D1AE0" w:rsidRPr="005D1AE0">
              <w:rPr>
                <w:bCs/>
                <w:i/>
                <w:sz w:val="24"/>
                <w:szCs w:val="24"/>
              </w:rPr>
              <w:t xml:space="preserve"> into small groups of 4 or 5.  </w:t>
            </w:r>
          </w:p>
          <w:p w14:paraId="61C24CA5" w14:textId="77777777" w:rsidR="005D1AE0" w:rsidRPr="005D1AE0" w:rsidRDefault="005D1AE0" w:rsidP="001B4EF7">
            <w:pPr>
              <w:pStyle w:val="ListParagraph"/>
              <w:numPr>
                <w:ilvl w:val="0"/>
                <w:numId w:val="17"/>
              </w:numPr>
              <w:rPr>
                <w:bCs/>
                <w:i/>
                <w:sz w:val="24"/>
                <w:szCs w:val="24"/>
              </w:rPr>
            </w:pPr>
            <w:r w:rsidRPr="005D1AE0">
              <w:rPr>
                <w:bCs/>
                <w:i/>
                <w:sz w:val="24"/>
                <w:szCs w:val="24"/>
              </w:rPr>
              <w:t xml:space="preserve">After 8 minutes in small groups, give a 2-minute warning. </w:t>
            </w:r>
          </w:p>
          <w:p w14:paraId="27241917" w14:textId="77777777" w:rsidR="005D1AE0" w:rsidRDefault="005D1AE0" w:rsidP="001B4EF7">
            <w:pPr>
              <w:pStyle w:val="ListParagraph"/>
              <w:numPr>
                <w:ilvl w:val="0"/>
                <w:numId w:val="17"/>
              </w:numPr>
              <w:rPr>
                <w:bCs/>
                <w:i/>
                <w:sz w:val="24"/>
                <w:szCs w:val="24"/>
              </w:rPr>
            </w:pPr>
            <w:r w:rsidRPr="005D1AE0">
              <w:rPr>
                <w:bCs/>
                <w:i/>
                <w:sz w:val="24"/>
                <w:szCs w:val="24"/>
              </w:rPr>
              <w:t xml:space="preserve">Reconvene and </w:t>
            </w:r>
            <w:r w:rsidR="00793EE0" w:rsidRPr="005D1AE0">
              <w:rPr>
                <w:bCs/>
                <w:i/>
                <w:sz w:val="24"/>
                <w:szCs w:val="24"/>
              </w:rPr>
              <w:t>ask one group to share their responses.  Then ask the others to contribute additional responses fro</w:t>
            </w:r>
            <w:r w:rsidRPr="005D1AE0">
              <w:rPr>
                <w:bCs/>
                <w:i/>
                <w:sz w:val="24"/>
                <w:szCs w:val="24"/>
              </w:rPr>
              <w:t xml:space="preserve">m their small group discussion.  </w:t>
            </w:r>
          </w:p>
          <w:p w14:paraId="2B641A76" w14:textId="285DF8B2" w:rsidR="00793EE0" w:rsidRPr="005D1AE0" w:rsidRDefault="005D1AE0" w:rsidP="001B4EF7">
            <w:pPr>
              <w:pStyle w:val="ListParagraph"/>
              <w:numPr>
                <w:ilvl w:val="0"/>
                <w:numId w:val="17"/>
              </w:numPr>
              <w:rPr>
                <w:bCs/>
                <w:i/>
                <w:sz w:val="24"/>
                <w:szCs w:val="24"/>
              </w:rPr>
            </w:pPr>
            <w:r w:rsidRPr="005D1AE0">
              <w:rPr>
                <w:bCs/>
                <w:i/>
                <w:sz w:val="24"/>
                <w:szCs w:val="24"/>
              </w:rPr>
              <w:t>After 10 minutes</w:t>
            </w:r>
            <w:r w:rsidR="0010517E">
              <w:rPr>
                <w:bCs/>
                <w:i/>
                <w:sz w:val="24"/>
                <w:szCs w:val="24"/>
              </w:rPr>
              <w:t xml:space="preserve"> of </w:t>
            </w:r>
            <w:r w:rsidR="009808CB">
              <w:rPr>
                <w:bCs/>
                <w:i/>
                <w:sz w:val="24"/>
                <w:szCs w:val="24"/>
              </w:rPr>
              <w:t>sharing</w:t>
            </w:r>
            <w:r w:rsidR="009808CB" w:rsidRPr="005D1AE0">
              <w:rPr>
                <w:bCs/>
                <w:i/>
                <w:sz w:val="24"/>
                <w:szCs w:val="24"/>
              </w:rPr>
              <w:t>, send</w:t>
            </w:r>
            <w:r w:rsidRPr="005D1AE0">
              <w:rPr>
                <w:bCs/>
                <w:i/>
                <w:sz w:val="24"/>
                <w:szCs w:val="24"/>
              </w:rPr>
              <w:t xml:space="preserve"> them back to break-out groups </w:t>
            </w:r>
            <w:r>
              <w:rPr>
                <w:bCs/>
                <w:i/>
                <w:sz w:val="24"/>
                <w:szCs w:val="24"/>
              </w:rPr>
              <w:t>and repeat the process using</w:t>
            </w:r>
            <w:r w:rsidRPr="005D1AE0">
              <w:rPr>
                <w:bCs/>
                <w:i/>
                <w:sz w:val="24"/>
                <w:szCs w:val="24"/>
              </w:rPr>
              <w:t xml:space="preserve"> Scenario 2.  </w:t>
            </w:r>
          </w:p>
          <w:p w14:paraId="65BE8746" w14:textId="77777777" w:rsidR="0010517E" w:rsidRDefault="0010517E" w:rsidP="00793EE0">
            <w:pPr>
              <w:rPr>
                <w:bCs/>
                <w:i/>
                <w:sz w:val="24"/>
                <w:szCs w:val="24"/>
                <w:u w:val="single"/>
              </w:rPr>
            </w:pPr>
          </w:p>
          <w:p w14:paraId="674AC4B1" w14:textId="56B98C9D" w:rsidR="002A0E7B" w:rsidRDefault="0010517E" w:rsidP="00793EE0">
            <w:pPr>
              <w:rPr>
                <w:bCs/>
                <w:i/>
                <w:sz w:val="24"/>
                <w:szCs w:val="24"/>
              </w:rPr>
            </w:pPr>
            <w:r>
              <w:rPr>
                <w:bCs/>
                <w:i/>
                <w:sz w:val="24"/>
                <w:szCs w:val="24"/>
                <w:u w:val="single"/>
              </w:rPr>
              <w:t xml:space="preserve">Facilitator Note:  </w:t>
            </w:r>
            <w:r w:rsidR="005D1AE0" w:rsidRPr="005D1AE0">
              <w:rPr>
                <w:bCs/>
                <w:i/>
                <w:sz w:val="24"/>
                <w:szCs w:val="24"/>
              </w:rPr>
              <w:t>There are</w:t>
            </w:r>
            <w:r w:rsidR="005D1AE0">
              <w:rPr>
                <w:b/>
                <w:bCs/>
                <w:i/>
                <w:sz w:val="24"/>
                <w:szCs w:val="24"/>
              </w:rPr>
              <w:t xml:space="preserve"> </w:t>
            </w:r>
            <w:r w:rsidR="00793EE0" w:rsidRPr="005D1AE0">
              <w:rPr>
                <w:bCs/>
                <w:i/>
                <w:sz w:val="24"/>
                <w:szCs w:val="24"/>
              </w:rPr>
              <w:t xml:space="preserve">possible responses </w:t>
            </w:r>
            <w:r>
              <w:rPr>
                <w:bCs/>
                <w:i/>
                <w:sz w:val="24"/>
                <w:szCs w:val="24"/>
              </w:rPr>
              <w:t xml:space="preserve">to the questions following </w:t>
            </w:r>
            <w:r w:rsidR="00793EE0" w:rsidRPr="005D1AE0">
              <w:rPr>
                <w:bCs/>
                <w:i/>
                <w:sz w:val="24"/>
                <w:szCs w:val="24"/>
              </w:rPr>
              <w:t>each scenario</w:t>
            </w:r>
            <w:r w:rsidR="00584853">
              <w:rPr>
                <w:bCs/>
                <w:i/>
                <w:sz w:val="24"/>
                <w:szCs w:val="24"/>
              </w:rPr>
              <w:t xml:space="preserve">.  You can </w:t>
            </w:r>
            <w:r w:rsidR="00793EE0" w:rsidRPr="005D1AE0">
              <w:rPr>
                <w:bCs/>
                <w:i/>
                <w:sz w:val="24"/>
                <w:szCs w:val="24"/>
              </w:rPr>
              <w:t>add</w:t>
            </w:r>
            <w:r w:rsidR="00584853">
              <w:rPr>
                <w:bCs/>
                <w:i/>
                <w:sz w:val="24"/>
                <w:szCs w:val="24"/>
              </w:rPr>
              <w:t xml:space="preserve"> them </w:t>
            </w:r>
            <w:r w:rsidR="00793EE0" w:rsidRPr="005D1AE0">
              <w:rPr>
                <w:bCs/>
                <w:i/>
                <w:sz w:val="24"/>
                <w:szCs w:val="24"/>
              </w:rPr>
              <w:t>to what each group reports.</w:t>
            </w:r>
            <w:r>
              <w:rPr>
                <w:bCs/>
                <w:i/>
                <w:sz w:val="24"/>
                <w:szCs w:val="24"/>
              </w:rPr>
              <w:t xml:space="preserve"> These responses are also in the Participant Guide. </w:t>
            </w:r>
            <w:r w:rsidR="00584853">
              <w:rPr>
                <w:bCs/>
                <w:i/>
                <w:sz w:val="24"/>
                <w:szCs w:val="24"/>
              </w:rPr>
              <w:t xml:space="preserve"> If time permits, there is a Scenario 3</w:t>
            </w:r>
            <w:r w:rsidR="003B7E50">
              <w:rPr>
                <w:bCs/>
                <w:i/>
                <w:sz w:val="24"/>
                <w:szCs w:val="24"/>
              </w:rPr>
              <w:t xml:space="preserve"> on Page </w:t>
            </w:r>
            <w:r w:rsidR="0057495A">
              <w:rPr>
                <w:bCs/>
                <w:i/>
                <w:sz w:val="24"/>
                <w:szCs w:val="24"/>
              </w:rPr>
              <w:t>23</w:t>
            </w:r>
            <w:r w:rsidR="00584853">
              <w:rPr>
                <w:bCs/>
                <w:i/>
                <w:sz w:val="24"/>
                <w:szCs w:val="24"/>
              </w:rPr>
              <w:t xml:space="preserve">.  </w:t>
            </w:r>
          </w:p>
          <w:p w14:paraId="462557B7" w14:textId="77777777" w:rsidR="002A0E7B" w:rsidRDefault="002A0E7B" w:rsidP="00793EE0">
            <w:pPr>
              <w:rPr>
                <w:bCs/>
                <w:i/>
                <w:sz w:val="24"/>
                <w:szCs w:val="24"/>
              </w:rPr>
            </w:pPr>
          </w:p>
          <w:p w14:paraId="0E446A8F" w14:textId="26D6F5D7" w:rsidR="00793EE0" w:rsidRPr="007C3D10" w:rsidRDefault="002A0E7B" w:rsidP="00793EE0">
            <w:pPr>
              <w:rPr>
                <w:b/>
                <w:bCs/>
                <w:i/>
                <w:sz w:val="24"/>
                <w:szCs w:val="24"/>
              </w:rPr>
            </w:pPr>
            <w:r>
              <w:rPr>
                <w:bCs/>
                <w:i/>
                <w:sz w:val="24"/>
                <w:szCs w:val="24"/>
              </w:rPr>
              <w:t xml:space="preserve">Let the participants know that there are sample responses to each of the scenarios beginning on Page </w:t>
            </w:r>
            <w:r w:rsidR="0057495A">
              <w:rPr>
                <w:bCs/>
                <w:i/>
                <w:sz w:val="24"/>
                <w:szCs w:val="24"/>
              </w:rPr>
              <w:t>25</w:t>
            </w:r>
            <w:r>
              <w:rPr>
                <w:bCs/>
                <w:i/>
                <w:sz w:val="24"/>
                <w:szCs w:val="24"/>
              </w:rPr>
              <w:t xml:space="preserve"> of the Participant Guide. </w:t>
            </w:r>
            <w:r w:rsidR="00793EE0" w:rsidRPr="007C3D10">
              <w:rPr>
                <w:b/>
                <w:bCs/>
                <w:i/>
                <w:sz w:val="24"/>
                <w:szCs w:val="24"/>
              </w:rPr>
              <w:t xml:space="preserve"> </w:t>
            </w:r>
          </w:p>
          <w:p w14:paraId="72552D77" w14:textId="67EB7347" w:rsidR="00793EE0" w:rsidRDefault="00793EE0" w:rsidP="00793EE0">
            <w:pPr>
              <w:rPr>
                <w:b/>
              </w:rPr>
            </w:pPr>
          </w:p>
        </w:tc>
      </w:tr>
    </w:tbl>
    <w:p w14:paraId="734202E0" w14:textId="77777777" w:rsidR="002607E8" w:rsidRDefault="002607E8">
      <w:r>
        <w:br w:type="page"/>
      </w:r>
    </w:p>
    <w:tbl>
      <w:tblPr>
        <w:tblStyle w:val="TableGrid"/>
        <w:tblW w:w="5439" w:type="pct"/>
        <w:tblInd w:w="-455" w:type="dxa"/>
        <w:tblLayout w:type="fixed"/>
        <w:tblLook w:val="04A0" w:firstRow="1" w:lastRow="0" w:firstColumn="1" w:lastColumn="0" w:noHBand="0" w:noVBand="1"/>
      </w:tblPr>
      <w:tblGrid>
        <w:gridCol w:w="1710"/>
        <w:gridCol w:w="8461"/>
      </w:tblGrid>
      <w:tr w:rsidR="00BE316B" w:rsidRPr="00B309C1" w14:paraId="28157E2B" w14:textId="77777777" w:rsidTr="003764EF">
        <w:tc>
          <w:tcPr>
            <w:tcW w:w="1710" w:type="dxa"/>
            <w:shd w:val="clear" w:color="auto" w:fill="auto"/>
          </w:tcPr>
          <w:p w14:paraId="61DE1752" w14:textId="070C05AA" w:rsidR="00BE316B" w:rsidRDefault="007C3D10" w:rsidP="00BE316B">
            <w:pPr>
              <w:spacing w:line="276" w:lineRule="auto"/>
              <w:rPr>
                <w:rFonts w:asciiTheme="minorHAnsi" w:hAnsiTheme="minorHAnsi" w:cstheme="minorHAnsi"/>
              </w:rPr>
            </w:pPr>
            <w:r>
              <w:lastRenderedPageBreak/>
              <w:br w:type="page"/>
            </w:r>
          </w:p>
        </w:tc>
        <w:tc>
          <w:tcPr>
            <w:tcW w:w="8461" w:type="dxa"/>
            <w:shd w:val="clear" w:color="auto" w:fill="auto"/>
          </w:tcPr>
          <w:p w14:paraId="1FB95187" w14:textId="6C7A2F0F" w:rsidR="00BE316B" w:rsidRPr="00F50A10" w:rsidRDefault="00BE316B" w:rsidP="00BE316B">
            <w:pPr>
              <w:rPr>
                <w:b/>
                <w:i/>
                <w:u w:val="single"/>
              </w:rPr>
            </w:pPr>
            <w:r w:rsidRPr="00F50A10">
              <w:rPr>
                <w:b/>
                <w:i/>
                <w:u w:val="single"/>
              </w:rPr>
              <w:t xml:space="preserve">Case Scenario 1 </w:t>
            </w:r>
            <w:r w:rsidR="0083313F" w:rsidRPr="00F50A10">
              <w:rPr>
                <w:b/>
                <w:i/>
                <w:u w:val="single"/>
              </w:rPr>
              <w:t>- Louise</w:t>
            </w:r>
          </w:p>
          <w:p w14:paraId="39EF1EE3" w14:textId="6FB8CE53" w:rsidR="00D21406" w:rsidRDefault="00D21406" w:rsidP="00BE316B">
            <w:r>
              <w:t xml:space="preserve">You receive </w:t>
            </w:r>
            <w:r w:rsidR="000B5245">
              <w:t>a</w:t>
            </w:r>
            <w:r>
              <w:t xml:space="preserve"> report from intake </w:t>
            </w:r>
            <w:r w:rsidR="0083313F">
              <w:t xml:space="preserve">about an alleged financial fraud crime against </w:t>
            </w:r>
            <w:r w:rsidR="001703A4">
              <w:t>a</w:t>
            </w:r>
            <w:r w:rsidR="00E10D91">
              <w:t xml:space="preserve"> 75-</w:t>
            </w:r>
            <w:r w:rsidR="0083313F">
              <w:t>year</w:t>
            </w:r>
            <w:r w:rsidR="00E10D91">
              <w:t>-</w:t>
            </w:r>
            <w:r w:rsidR="0083313F">
              <w:t>old woman living alone</w:t>
            </w:r>
            <w:r w:rsidR="00E57291">
              <w:t xml:space="preserve"> in senior housing</w:t>
            </w:r>
            <w:r w:rsidR="000B5245">
              <w:t xml:space="preserve"> and described as confused and despondent</w:t>
            </w:r>
            <w:r w:rsidR="00E57291">
              <w:t xml:space="preserve">. </w:t>
            </w:r>
            <w:r w:rsidR="0083313F">
              <w:t xml:space="preserve"> </w:t>
            </w:r>
          </w:p>
          <w:p w14:paraId="45527508" w14:textId="77777777" w:rsidR="007C3D10" w:rsidRPr="00E10D91" w:rsidRDefault="007C3D10" w:rsidP="00BE316B">
            <w:pPr>
              <w:rPr>
                <w:sz w:val="16"/>
                <w:szCs w:val="16"/>
              </w:rPr>
            </w:pPr>
          </w:p>
          <w:p w14:paraId="43F7B1FC" w14:textId="4C5136F0" w:rsidR="0083313F" w:rsidRDefault="0083313F" w:rsidP="00BE316B">
            <w:r>
              <w:t>The report</w:t>
            </w:r>
            <w:r w:rsidR="000B5245">
              <w:t>ing source</w:t>
            </w:r>
            <w:r>
              <w:t xml:space="preserve"> is </w:t>
            </w:r>
            <w:r w:rsidR="000B5245">
              <w:t xml:space="preserve">a </w:t>
            </w:r>
            <w:r>
              <w:t xml:space="preserve">neighbor who became concerned when the alleged victim disclosed that she had </w:t>
            </w:r>
            <w:r w:rsidR="000B5245">
              <w:t>wired</w:t>
            </w:r>
            <w:r>
              <w:t xml:space="preserve"> </w:t>
            </w:r>
            <w:r w:rsidR="00E57291">
              <w:t xml:space="preserve">most of her savings ($10,000) </w:t>
            </w:r>
            <w:r>
              <w:t xml:space="preserve">to someone </w:t>
            </w:r>
            <w:r w:rsidR="000B5245">
              <w:t xml:space="preserve">who called claiming to be her grandson. The caller said </w:t>
            </w:r>
            <w:r>
              <w:t xml:space="preserve">that </w:t>
            </w:r>
            <w:r w:rsidR="000B5245">
              <w:t>he</w:t>
            </w:r>
            <w:r>
              <w:t xml:space="preserve"> was in legal trouble and needed an immediate cash payment to avoid being jailed. </w:t>
            </w:r>
          </w:p>
          <w:p w14:paraId="1DF0DF04" w14:textId="36EEFCD1" w:rsidR="0083313F" w:rsidRDefault="0083313F" w:rsidP="00BE316B"/>
          <w:p w14:paraId="52939B44" w14:textId="77777777" w:rsidR="00E10D91" w:rsidRDefault="00E10D91" w:rsidP="00BE316B">
            <w:pPr>
              <w:rPr>
                <w:i/>
                <w:szCs w:val="28"/>
                <w:u w:val="single"/>
              </w:rPr>
            </w:pPr>
          </w:p>
          <w:p w14:paraId="6AAAA569" w14:textId="77777777" w:rsidR="00E10D91" w:rsidRDefault="00E10D91" w:rsidP="00BE316B">
            <w:pPr>
              <w:rPr>
                <w:i/>
                <w:szCs w:val="28"/>
                <w:u w:val="single"/>
              </w:rPr>
            </w:pPr>
          </w:p>
          <w:p w14:paraId="3D7FB268" w14:textId="20800774" w:rsidR="00E57291" w:rsidRPr="002A3C1D" w:rsidRDefault="00E57291" w:rsidP="00BE316B">
            <w:pPr>
              <w:rPr>
                <w:i/>
                <w:sz w:val="24"/>
                <w:szCs w:val="24"/>
              </w:rPr>
            </w:pPr>
            <w:r w:rsidRPr="002A3C1D">
              <w:rPr>
                <w:i/>
                <w:szCs w:val="28"/>
                <w:u w:val="single"/>
              </w:rPr>
              <w:t>Reporter Statement</w:t>
            </w:r>
            <w:r w:rsidRPr="002A3C1D">
              <w:rPr>
                <w:i/>
                <w:szCs w:val="28"/>
              </w:rPr>
              <w:t>:</w:t>
            </w:r>
          </w:p>
          <w:p w14:paraId="3C4CE809" w14:textId="06E62DD3" w:rsidR="000B5245" w:rsidRDefault="00BE316B" w:rsidP="00BE316B">
            <w:r w:rsidRPr="00DF6C0F">
              <w:t xml:space="preserve">Because of the coronavirus pandemic, Louise hasn’t been able to see her grandchildren in a long time. </w:t>
            </w:r>
            <w:r w:rsidR="002A3C1D">
              <w:t>Last week</w:t>
            </w:r>
            <w:r w:rsidRPr="00DF6C0F">
              <w:t>, she received a call from an unknown number. The caller sa</w:t>
            </w:r>
            <w:r w:rsidR="002A3C1D">
              <w:t>id that he was her grandson</w:t>
            </w:r>
            <w:r w:rsidR="00E10D91">
              <w:t>,</w:t>
            </w:r>
            <w:r w:rsidR="002A3C1D">
              <w:t xml:space="preserve"> Robbie</w:t>
            </w:r>
            <w:r w:rsidR="00E10D91">
              <w:t>,</w:t>
            </w:r>
            <w:r w:rsidR="002A3C1D">
              <w:t xml:space="preserve"> and that </w:t>
            </w:r>
            <w:r w:rsidRPr="00DF6C0F">
              <w:t xml:space="preserve">he </w:t>
            </w:r>
            <w:r w:rsidR="002A3C1D">
              <w:t xml:space="preserve">was </w:t>
            </w:r>
            <w:r w:rsidRPr="00DF6C0F">
              <w:t xml:space="preserve">in trouble. He </w:t>
            </w:r>
            <w:r w:rsidR="002A3C1D">
              <w:t xml:space="preserve">told Louise </w:t>
            </w:r>
            <w:r w:rsidR="000B5245">
              <w:t xml:space="preserve">he </w:t>
            </w:r>
            <w:r w:rsidR="002A3C1D">
              <w:t>was in</w:t>
            </w:r>
            <w:r w:rsidRPr="00DF6C0F">
              <w:t xml:space="preserve"> South America on vacation and was arrested after going out to a bar. He said that he </w:t>
            </w:r>
            <w:r w:rsidR="000B5245">
              <w:t>was facing</w:t>
            </w:r>
            <w:r w:rsidRPr="00DF6C0F">
              <w:t xml:space="preserve"> jail and criminal punishment</w:t>
            </w:r>
            <w:r w:rsidR="000B5245">
              <w:t xml:space="preserve"> unless he could come up with the $10,000 </w:t>
            </w:r>
            <w:r w:rsidR="00E10D91">
              <w:t>fee</w:t>
            </w:r>
            <w:r w:rsidR="000B5245">
              <w:t xml:space="preserve"> to be able to r</w:t>
            </w:r>
            <w:r w:rsidRPr="00DF6C0F">
              <w:t xml:space="preserve">eturn home. </w:t>
            </w:r>
          </w:p>
          <w:p w14:paraId="70C5ED9B" w14:textId="77777777" w:rsidR="00C861FF" w:rsidRDefault="00BE316B" w:rsidP="00BE316B">
            <w:r w:rsidRPr="00DF6C0F">
              <w:lastRenderedPageBreak/>
              <w:t xml:space="preserve">Louise </w:t>
            </w:r>
            <w:r w:rsidR="008834AC">
              <w:t>was</w:t>
            </w:r>
            <w:r w:rsidRPr="00DF6C0F">
              <w:t xml:space="preserve"> very anxious about Robbie, but also a bit skeptical. She ask</w:t>
            </w:r>
            <w:r w:rsidR="008834AC">
              <w:t>ed</w:t>
            </w:r>
            <w:r w:rsidRPr="00DF6C0F">
              <w:t xml:space="preserve"> the caller a few questions, and based upon his responses, </w:t>
            </w:r>
            <w:r w:rsidR="00C861FF">
              <w:t xml:space="preserve">she </w:t>
            </w:r>
            <w:r w:rsidRPr="00DF6C0F">
              <w:t>believe</w:t>
            </w:r>
            <w:r w:rsidR="008834AC">
              <w:t>d</w:t>
            </w:r>
            <w:r w:rsidRPr="00DF6C0F">
              <w:t xml:space="preserve"> </w:t>
            </w:r>
            <w:r w:rsidR="008834AC">
              <w:t xml:space="preserve">him. </w:t>
            </w:r>
            <w:r w:rsidR="00C861FF">
              <w:t xml:space="preserve">When </w:t>
            </w:r>
            <w:r w:rsidR="008834AC">
              <w:t>Louise</w:t>
            </w:r>
            <w:r w:rsidRPr="00DF6C0F">
              <w:t xml:space="preserve"> ask</w:t>
            </w:r>
            <w:r w:rsidR="008834AC">
              <w:t>ed</w:t>
            </w:r>
            <w:r w:rsidR="00C861FF">
              <w:t xml:space="preserve"> where to send the money, t</w:t>
            </w:r>
            <w:r w:rsidR="008834AC">
              <w:t xml:space="preserve">he caller </w:t>
            </w:r>
            <w:r w:rsidR="00C861FF">
              <w:t>pleaded with</w:t>
            </w:r>
            <w:r w:rsidRPr="00DF6C0F">
              <w:t xml:space="preserve"> her to make a wire transfer</w:t>
            </w:r>
            <w:r w:rsidR="008834AC">
              <w:t>,</w:t>
            </w:r>
            <w:r w:rsidRPr="00DF6C0F">
              <w:t xml:space="preserve"> g</w:t>
            </w:r>
            <w:r w:rsidR="008834AC">
              <w:t>ave</w:t>
            </w:r>
            <w:r w:rsidRPr="00DF6C0F">
              <w:t xml:space="preserve"> an account number</w:t>
            </w:r>
            <w:r w:rsidR="008834AC">
              <w:t xml:space="preserve">, and </w:t>
            </w:r>
            <w:r w:rsidR="00C861FF">
              <w:t>said</w:t>
            </w:r>
            <w:r w:rsidR="008834AC">
              <w:t xml:space="preserve"> that time was running out</w:t>
            </w:r>
            <w:r w:rsidRPr="00DF6C0F">
              <w:t xml:space="preserve">. </w:t>
            </w:r>
            <w:r w:rsidR="008834AC">
              <w:t xml:space="preserve">  </w:t>
            </w:r>
          </w:p>
          <w:p w14:paraId="20318DB1" w14:textId="3490474D" w:rsidR="00E57291" w:rsidRPr="00773AE5" w:rsidRDefault="00BE316B" w:rsidP="00C861FF">
            <w:pPr>
              <w:rPr>
                <w:rFonts w:asciiTheme="majorHAnsi" w:hAnsiTheme="majorHAnsi" w:cstheme="majorHAnsi"/>
                <w:szCs w:val="28"/>
              </w:rPr>
            </w:pPr>
            <w:r w:rsidRPr="00DF6C0F">
              <w:t>A few hours after Louise wire</w:t>
            </w:r>
            <w:r w:rsidR="008834AC">
              <w:t>d</w:t>
            </w:r>
            <w:r w:rsidRPr="00DF6C0F">
              <w:t xml:space="preserve"> the money, she g</w:t>
            </w:r>
            <w:r w:rsidR="008834AC">
              <w:t>ot</w:t>
            </w:r>
            <w:r w:rsidRPr="00DF6C0F">
              <w:t xml:space="preserve"> a call from Robbie. She </w:t>
            </w:r>
            <w:r w:rsidR="008834AC">
              <w:t>was</w:t>
            </w:r>
            <w:r w:rsidRPr="00DF6C0F">
              <w:t xml:space="preserve"> </w:t>
            </w:r>
            <w:r w:rsidR="008834AC">
              <w:t xml:space="preserve">relieved </w:t>
            </w:r>
            <w:r w:rsidR="00C861FF">
              <w:t>to know that he was</w:t>
            </w:r>
            <w:r w:rsidRPr="00DF6C0F">
              <w:t xml:space="preserve"> </w:t>
            </w:r>
            <w:r w:rsidR="00C861FF">
              <w:t xml:space="preserve">safe </w:t>
            </w:r>
            <w:r w:rsidRPr="00DF6C0F">
              <w:t>and ask</w:t>
            </w:r>
            <w:r w:rsidR="00C861FF">
              <w:t>ed</w:t>
            </w:r>
            <w:r w:rsidRPr="00DF6C0F">
              <w:t xml:space="preserve"> him what happened. </w:t>
            </w:r>
            <w:r w:rsidR="008834AC">
              <w:t>Robbie</w:t>
            </w:r>
            <w:r w:rsidRPr="00DF6C0F">
              <w:t xml:space="preserve"> </w:t>
            </w:r>
            <w:r w:rsidR="008834AC">
              <w:t>told</w:t>
            </w:r>
            <w:r w:rsidRPr="00DF6C0F">
              <w:t xml:space="preserve"> </w:t>
            </w:r>
            <w:r w:rsidR="00C861FF">
              <w:t xml:space="preserve">her that he was not the caller and that she had probably been “scammed.” </w:t>
            </w:r>
            <w:r w:rsidR="00E57291">
              <w:t xml:space="preserve"> </w:t>
            </w:r>
            <w:r w:rsidR="00C861FF">
              <w:t xml:space="preserve">Now, Louise is </w:t>
            </w:r>
            <w:r w:rsidR="008834AC">
              <w:t xml:space="preserve">embarrassed, fearful and </w:t>
            </w:r>
            <w:r w:rsidR="00C861FF">
              <w:t xml:space="preserve">very </w:t>
            </w:r>
            <w:r w:rsidR="008834AC">
              <w:t>despondent about her loss</w:t>
            </w:r>
            <w:r w:rsidR="00C861FF">
              <w:t xml:space="preserve">. She doesn’t know what to do. </w:t>
            </w:r>
          </w:p>
        </w:tc>
      </w:tr>
      <w:tr w:rsidR="00BE316B" w:rsidRPr="00B309C1" w14:paraId="0AEDDB86" w14:textId="77777777" w:rsidTr="003764EF">
        <w:tc>
          <w:tcPr>
            <w:tcW w:w="1710" w:type="dxa"/>
            <w:shd w:val="clear" w:color="auto" w:fill="auto"/>
          </w:tcPr>
          <w:p w14:paraId="6053D8B2"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64DBD65A" w14:textId="77777777" w:rsidR="007C3D10" w:rsidRDefault="007C3D10" w:rsidP="00BE316B">
            <w:pPr>
              <w:rPr>
                <w:rFonts w:ascii="Arial" w:hAnsi="Arial" w:cs="Arial"/>
                <w:b/>
                <w:bCs/>
                <w:iCs/>
                <w:szCs w:val="28"/>
              </w:rPr>
            </w:pPr>
          </w:p>
          <w:p w14:paraId="6359F23D" w14:textId="1F349609" w:rsidR="00440A5C" w:rsidRDefault="007C3D10" w:rsidP="00BE316B">
            <w:pPr>
              <w:rPr>
                <w:rFonts w:ascii="Arial" w:hAnsi="Arial" w:cs="Arial"/>
                <w:b/>
                <w:bCs/>
                <w:iCs/>
                <w:szCs w:val="28"/>
              </w:rPr>
            </w:pPr>
            <w:r>
              <w:rPr>
                <w:rFonts w:ascii="Arial" w:hAnsi="Arial" w:cs="Arial"/>
                <w:b/>
                <w:bCs/>
                <w:iCs/>
                <w:szCs w:val="28"/>
              </w:rPr>
              <w:t xml:space="preserve">Small Group Questions for </w:t>
            </w:r>
            <w:r w:rsidR="00440A5C">
              <w:rPr>
                <w:rFonts w:ascii="Arial" w:hAnsi="Arial" w:cs="Arial"/>
                <w:b/>
                <w:bCs/>
                <w:iCs/>
                <w:szCs w:val="28"/>
              </w:rPr>
              <w:t>Case Scenario #</w:t>
            </w:r>
            <w:r w:rsidR="009808CB">
              <w:rPr>
                <w:rFonts w:ascii="Arial" w:hAnsi="Arial" w:cs="Arial"/>
                <w:b/>
                <w:bCs/>
                <w:iCs/>
                <w:szCs w:val="28"/>
              </w:rPr>
              <w:t>1 -</w:t>
            </w:r>
            <w:r w:rsidR="00C861FF">
              <w:rPr>
                <w:rFonts w:ascii="Arial" w:hAnsi="Arial" w:cs="Arial"/>
                <w:b/>
                <w:bCs/>
                <w:iCs/>
                <w:szCs w:val="28"/>
              </w:rPr>
              <w:t xml:space="preserve"> Louise</w:t>
            </w:r>
            <w:r w:rsidR="00C861FF">
              <w:rPr>
                <w:rFonts w:ascii="Arial" w:hAnsi="Arial" w:cs="Arial"/>
                <w:b/>
                <w:bCs/>
                <w:iCs/>
                <w:szCs w:val="28"/>
              </w:rPr>
              <w:br/>
            </w:r>
          </w:p>
          <w:p w14:paraId="3F7A408F" w14:textId="17DCF3C4" w:rsidR="00440A5C" w:rsidRPr="008834AC" w:rsidRDefault="008834AC" w:rsidP="00BE316B">
            <w:pPr>
              <w:rPr>
                <w:rFonts w:ascii="Arial" w:hAnsi="Arial" w:cs="Arial"/>
                <w:b/>
                <w:bCs/>
                <w:iCs/>
                <w:szCs w:val="28"/>
              </w:rPr>
            </w:pPr>
            <w:r w:rsidRPr="008834AC">
              <w:rPr>
                <w:rFonts w:ascii="Arial" w:hAnsi="Arial" w:cs="Arial"/>
                <w:b/>
                <w:bCs/>
                <w:iCs/>
                <w:szCs w:val="28"/>
              </w:rPr>
              <w:t xml:space="preserve">Question #1 </w:t>
            </w:r>
          </w:p>
          <w:p w14:paraId="308CF088" w14:textId="3E748A03" w:rsidR="008834AC" w:rsidRDefault="008834AC" w:rsidP="007C3D10">
            <w:r w:rsidRPr="00440A5C">
              <w:t xml:space="preserve">What considerations would you make </w:t>
            </w:r>
            <w:r w:rsidR="00C861FF">
              <w:t>before</w:t>
            </w:r>
            <w:r w:rsidRPr="00440A5C">
              <w:t xml:space="preserve"> assigning this case to </w:t>
            </w:r>
            <w:r w:rsidR="00440A5C" w:rsidRPr="00440A5C">
              <w:t>one of your</w:t>
            </w:r>
            <w:r w:rsidRPr="00440A5C">
              <w:t xml:space="preserve"> investigator</w:t>
            </w:r>
            <w:r w:rsidR="00440A5C" w:rsidRPr="00440A5C">
              <w:t>s</w:t>
            </w:r>
            <w:r w:rsidRPr="00440A5C">
              <w:t>?</w:t>
            </w:r>
          </w:p>
          <w:p w14:paraId="2B62032D" w14:textId="20273FAB" w:rsidR="00440A5C" w:rsidRPr="000B2795" w:rsidRDefault="00440A5C" w:rsidP="000B2795">
            <w:pPr>
              <w:ind w:left="346" w:hanging="360"/>
              <w:rPr>
                <w:rFonts w:ascii="Arial" w:hAnsi="Arial" w:cs="Arial"/>
                <w:bCs/>
                <w:i/>
                <w:iCs/>
                <w:szCs w:val="28"/>
                <w:u w:val="single"/>
              </w:rPr>
            </w:pPr>
            <w:r w:rsidRPr="000B2795">
              <w:rPr>
                <w:rFonts w:ascii="Arial" w:hAnsi="Arial" w:cs="Arial"/>
                <w:bCs/>
                <w:i/>
                <w:iCs/>
                <w:szCs w:val="28"/>
                <w:u w:val="single"/>
              </w:rPr>
              <w:t xml:space="preserve">Possible </w:t>
            </w:r>
            <w:r w:rsidR="001703A4" w:rsidRPr="000B2795">
              <w:rPr>
                <w:rFonts w:ascii="Arial" w:hAnsi="Arial" w:cs="Arial"/>
                <w:bCs/>
                <w:i/>
                <w:iCs/>
                <w:szCs w:val="28"/>
                <w:u w:val="single"/>
              </w:rPr>
              <w:t>Reponses</w:t>
            </w:r>
            <w:r w:rsidR="000B2795">
              <w:rPr>
                <w:rFonts w:ascii="Arial" w:hAnsi="Arial" w:cs="Arial"/>
                <w:bCs/>
                <w:i/>
                <w:iCs/>
                <w:szCs w:val="28"/>
                <w:u w:val="single"/>
              </w:rPr>
              <w:t>:</w:t>
            </w:r>
          </w:p>
          <w:p w14:paraId="19F34CD9" w14:textId="77777777" w:rsidR="00440A5C" w:rsidRDefault="00440A5C" w:rsidP="007C3D10">
            <w:pPr>
              <w:pStyle w:val="11SectionBullet"/>
            </w:pPr>
            <w:r>
              <w:t xml:space="preserve">What is the investigator’s level of experience with exploitation cases? </w:t>
            </w:r>
          </w:p>
          <w:p w14:paraId="314B5FCB" w14:textId="18FD2532" w:rsidR="00440A5C" w:rsidRDefault="00440A5C" w:rsidP="007C3D10">
            <w:pPr>
              <w:pStyle w:val="11SectionBullet"/>
            </w:pPr>
            <w:r>
              <w:lastRenderedPageBreak/>
              <w:t>Is this an opportunity to assign the case to an experienced investigator and have a less experienced investigator shadow?</w:t>
            </w:r>
          </w:p>
          <w:p w14:paraId="541D7FFA" w14:textId="5EB1A11F" w:rsidR="00440A5C" w:rsidRDefault="00440A5C" w:rsidP="007C3D10">
            <w:pPr>
              <w:pStyle w:val="11SectionBullet"/>
            </w:pPr>
            <w:r w:rsidRPr="00440A5C">
              <w:t xml:space="preserve">Do you have MDT partners who could </w:t>
            </w:r>
            <w:r w:rsidR="00C861FF">
              <w:t>provide input into this</w:t>
            </w:r>
            <w:r w:rsidRPr="00440A5C">
              <w:t xml:space="preserve"> investigat</w:t>
            </w:r>
            <w:r w:rsidR="00C861FF">
              <w:t>ion</w:t>
            </w:r>
            <w:r w:rsidRPr="00440A5C">
              <w:t>?</w:t>
            </w:r>
          </w:p>
          <w:p w14:paraId="019FF368" w14:textId="40AD9E97" w:rsidR="00440A5C" w:rsidRPr="00440A5C" w:rsidRDefault="00440A5C" w:rsidP="007C3D10">
            <w:pPr>
              <w:pStyle w:val="11SectionBullet"/>
            </w:pPr>
            <w:r>
              <w:t>Others?</w:t>
            </w:r>
          </w:p>
          <w:p w14:paraId="53BEAE09" w14:textId="77777777" w:rsidR="00440A5C" w:rsidRDefault="00440A5C" w:rsidP="00BE316B">
            <w:pPr>
              <w:rPr>
                <w:rFonts w:ascii="Arial" w:hAnsi="Arial" w:cs="Arial"/>
                <w:bCs/>
                <w:iCs/>
                <w:szCs w:val="28"/>
              </w:rPr>
            </w:pPr>
          </w:p>
          <w:p w14:paraId="62FE370A" w14:textId="0BD4A2F9" w:rsidR="00440A5C" w:rsidRDefault="00440A5C" w:rsidP="00BE316B">
            <w:pPr>
              <w:rPr>
                <w:rFonts w:ascii="Arial" w:hAnsi="Arial" w:cs="Arial"/>
                <w:b/>
                <w:bCs/>
                <w:iCs/>
                <w:szCs w:val="28"/>
              </w:rPr>
            </w:pPr>
            <w:r w:rsidRPr="00440A5C">
              <w:rPr>
                <w:rFonts w:ascii="Arial" w:hAnsi="Arial" w:cs="Arial"/>
                <w:b/>
                <w:bCs/>
                <w:iCs/>
                <w:szCs w:val="28"/>
              </w:rPr>
              <w:t>Question #2</w:t>
            </w:r>
          </w:p>
          <w:p w14:paraId="777CF05D" w14:textId="51E776F6" w:rsidR="00440A5C" w:rsidRPr="00971780" w:rsidRDefault="00440A5C" w:rsidP="007C3D10">
            <w:r w:rsidRPr="00971780">
              <w:t xml:space="preserve">What </w:t>
            </w:r>
            <w:r w:rsidR="00E10D91">
              <w:t>questions could you use in coaching and guiding the investigator during the investigation</w:t>
            </w:r>
            <w:r w:rsidR="00584853">
              <w:t>?</w:t>
            </w:r>
            <w:r w:rsidR="00A20611">
              <w:t xml:space="preserve"> </w:t>
            </w:r>
          </w:p>
          <w:p w14:paraId="3B783B48" w14:textId="32EB3E44" w:rsidR="00971780" w:rsidRPr="00584853" w:rsidRDefault="00971780" w:rsidP="00BE316B">
            <w:pPr>
              <w:rPr>
                <w:rFonts w:ascii="Arial" w:hAnsi="Arial" w:cs="Arial"/>
                <w:bCs/>
                <w:i/>
                <w:iCs/>
                <w:szCs w:val="28"/>
                <w:u w:val="single"/>
              </w:rPr>
            </w:pPr>
            <w:r w:rsidRPr="00584853">
              <w:rPr>
                <w:rFonts w:ascii="Arial" w:hAnsi="Arial" w:cs="Arial"/>
                <w:bCs/>
                <w:i/>
                <w:iCs/>
                <w:szCs w:val="28"/>
                <w:u w:val="single"/>
              </w:rPr>
              <w:t xml:space="preserve">Possible </w:t>
            </w:r>
            <w:r w:rsidR="00A20611" w:rsidRPr="00584853">
              <w:rPr>
                <w:rFonts w:ascii="Arial" w:hAnsi="Arial" w:cs="Arial"/>
                <w:bCs/>
                <w:i/>
                <w:iCs/>
                <w:szCs w:val="28"/>
                <w:u w:val="single"/>
              </w:rPr>
              <w:t>Responses:</w:t>
            </w:r>
          </w:p>
          <w:p w14:paraId="76F06FB3" w14:textId="140CCE46" w:rsidR="00A20611" w:rsidRPr="00E10D91" w:rsidRDefault="00A20611" w:rsidP="00BE316B">
            <w:pPr>
              <w:rPr>
                <w:rFonts w:cs="Arial"/>
                <w:bCs/>
                <w:iCs/>
                <w:szCs w:val="28"/>
              </w:rPr>
            </w:pPr>
            <w:r w:rsidRPr="00E10D91">
              <w:rPr>
                <w:rFonts w:cs="Arial"/>
                <w:bCs/>
                <w:iCs/>
                <w:szCs w:val="28"/>
              </w:rPr>
              <w:t>Has the investigator:</w:t>
            </w:r>
          </w:p>
          <w:p w14:paraId="45151A7C" w14:textId="21935CD7" w:rsidR="00BE316B" w:rsidRPr="007A282E" w:rsidRDefault="00A20611" w:rsidP="00BE316B">
            <w:pPr>
              <w:pStyle w:val="11SectionBullet"/>
              <w:rPr>
                <w:rFonts w:eastAsiaTheme="minorHAnsi"/>
              </w:rPr>
            </w:pPr>
            <w:r>
              <w:rPr>
                <w:rFonts w:eastAsiaTheme="minorHAnsi"/>
              </w:rPr>
              <w:t xml:space="preserve">Spoken </w:t>
            </w:r>
            <w:r w:rsidR="00971780">
              <w:rPr>
                <w:rFonts w:eastAsiaTheme="minorHAnsi"/>
              </w:rPr>
              <w:t>directly with the alleged victim</w:t>
            </w:r>
            <w:r>
              <w:rPr>
                <w:rFonts w:eastAsiaTheme="minorHAnsi"/>
              </w:rPr>
              <w:t>?</w:t>
            </w:r>
          </w:p>
          <w:p w14:paraId="256CE38D" w14:textId="57EB773C" w:rsidR="00BE316B" w:rsidRPr="007A282E" w:rsidRDefault="00A20611" w:rsidP="000B5245">
            <w:pPr>
              <w:pStyle w:val="11SectionBullet"/>
              <w:rPr>
                <w:rFonts w:eastAsiaTheme="minorHAnsi"/>
              </w:rPr>
            </w:pPr>
            <w:r>
              <w:rPr>
                <w:rFonts w:eastAsiaTheme="minorHAnsi"/>
              </w:rPr>
              <w:t>Found ou</w:t>
            </w:r>
            <w:r w:rsidR="00BE316B" w:rsidRPr="007A282E">
              <w:rPr>
                <w:rFonts w:eastAsiaTheme="minorHAnsi"/>
              </w:rPr>
              <w:t xml:space="preserve">t where Louise wired the money from and </w:t>
            </w:r>
            <w:r w:rsidR="002C1D95">
              <w:rPr>
                <w:rFonts w:eastAsiaTheme="minorHAnsi"/>
              </w:rPr>
              <w:t xml:space="preserve">help her contact the company to let them know that this was </w:t>
            </w:r>
            <w:r w:rsidR="00BE316B" w:rsidRPr="007A282E">
              <w:rPr>
                <w:rFonts w:eastAsiaTheme="minorHAnsi"/>
              </w:rPr>
              <w:t>a fraudulent transaction</w:t>
            </w:r>
            <w:r>
              <w:rPr>
                <w:rFonts w:eastAsiaTheme="minorHAnsi"/>
              </w:rPr>
              <w:t>?</w:t>
            </w:r>
            <w:r w:rsidR="002C1D95">
              <w:rPr>
                <w:rFonts w:eastAsiaTheme="minorHAnsi"/>
              </w:rPr>
              <w:t xml:space="preserve">  Ask</w:t>
            </w:r>
            <w:r>
              <w:rPr>
                <w:rFonts w:eastAsiaTheme="minorHAnsi"/>
              </w:rPr>
              <w:t>ed</w:t>
            </w:r>
            <w:r w:rsidR="002C1D95">
              <w:rPr>
                <w:rFonts w:eastAsiaTheme="minorHAnsi"/>
              </w:rPr>
              <w:t xml:space="preserve"> about </w:t>
            </w:r>
            <w:r w:rsidR="00BE316B" w:rsidRPr="007A282E">
              <w:rPr>
                <w:rFonts w:eastAsiaTheme="minorHAnsi"/>
              </w:rPr>
              <w:t>the possi</w:t>
            </w:r>
            <w:r>
              <w:rPr>
                <w:rFonts w:eastAsiaTheme="minorHAnsi"/>
              </w:rPr>
              <w:t>bility of recovering the assets?</w:t>
            </w:r>
            <w:r w:rsidR="00BE316B" w:rsidRPr="007A282E">
              <w:rPr>
                <w:rFonts w:eastAsiaTheme="minorHAnsi"/>
              </w:rPr>
              <w:t xml:space="preserve"> </w:t>
            </w:r>
            <w:r>
              <w:rPr>
                <w:rFonts w:eastAsiaTheme="minorHAnsi"/>
              </w:rPr>
              <w:t>(</w:t>
            </w:r>
            <w:r w:rsidR="00BE316B" w:rsidRPr="007A282E">
              <w:rPr>
                <w:rFonts w:eastAsiaTheme="minorHAnsi"/>
              </w:rPr>
              <w:t>If only a short period of time has passed, the company may be able to help.</w:t>
            </w:r>
            <w:r>
              <w:rPr>
                <w:rFonts w:eastAsiaTheme="minorHAnsi"/>
              </w:rPr>
              <w:t>)</w:t>
            </w:r>
          </w:p>
          <w:p w14:paraId="5D625523" w14:textId="7E23B983" w:rsidR="00BE316B" w:rsidRPr="007A282E" w:rsidRDefault="00BE316B" w:rsidP="00BE316B">
            <w:pPr>
              <w:pStyle w:val="11SectionBullet"/>
              <w:rPr>
                <w:rFonts w:eastAsiaTheme="minorHAnsi"/>
              </w:rPr>
            </w:pPr>
            <w:r w:rsidRPr="007A282E">
              <w:rPr>
                <w:rFonts w:eastAsiaTheme="minorHAnsi"/>
              </w:rPr>
              <w:t>Ask</w:t>
            </w:r>
            <w:r w:rsidR="00A20611">
              <w:rPr>
                <w:rFonts w:eastAsiaTheme="minorHAnsi"/>
              </w:rPr>
              <w:t>ed</w:t>
            </w:r>
            <w:r w:rsidRPr="007A282E">
              <w:rPr>
                <w:rFonts w:eastAsiaTheme="minorHAnsi"/>
              </w:rPr>
              <w:t xml:space="preserve"> Louise if she provided the caller with any other information</w:t>
            </w:r>
            <w:r w:rsidR="00E10D91">
              <w:rPr>
                <w:rFonts w:eastAsiaTheme="minorHAnsi"/>
              </w:rPr>
              <w:t>?</w:t>
            </w:r>
            <w:r w:rsidRPr="007A282E">
              <w:rPr>
                <w:rFonts w:eastAsiaTheme="minorHAnsi"/>
              </w:rPr>
              <w:t xml:space="preserve"> (</w:t>
            </w:r>
            <w:r w:rsidR="006F633E" w:rsidRPr="007A282E">
              <w:rPr>
                <w:rFonts w:eastAsiaTheme="minorHAnsi"/>
              </w:rPr>
              <w:t>Specifically</w:t>
            </w:r>
            <w:r w:rsidRPr="007A282E">
              <w:rPr>
                <w:rFonts w:eastAsiaTheme="minorHAnsi"/>
              </w:rPr>
              <w:t xml:space="preserve">, any other personal identifying information). </w:t>
            </w:r>
          </w:p>
          <w:p w14:paraId="28C9F2E9" w14:textId="5757B8B4" w:rsidR="002C1D95" w:rsidRPr="0010683D" w:rsidRDefault="00BE316B" w:rsidP="001B4EF7">
            <w:pPr>
              <w:pStyle w:val="11SectionBullet"/>
              <w:numPr>
                <w:ilvl w:val="0"/>
                <w:numId w:val="14"/>
              </w:numPr>
              <w:rPr>
                <w:rFonts w:eastAsiaTheme="minorHAnsi"/>
              </w:rPr>
            </w:pPr>
            <w:r w:rsidRPr="0010683D">
              <w:rPr>
                <w:rFonts w:eastAsiaTheme="minorHAnsi"/>
              </w:rPr>
              <w:lastRenderedPageBreak/>
              <w:t>Help</w:t>
            </w:r>
            <w:r w:rsidR="00A20611">
              <w:rPr>
                <w:rFonts w:eastAsiaTheme="minorHAnsi"/>
              </w:rPr>
              <w:t>ed</w:t>
            </w:r>
            <w:r w:rsidRPr="0010683D">
              <w:rPr>
                <w:rFonts w:eastAsiaTheme="minorHAnsi"/>
              </w:rPr>
              <w:t xml:space="preserve"> her record detailed information about the incident, including the account number where she sent the payment.</w:t>
            </w:r>
          </w:p>
          <w:p w14:paraId="6ADC40AF" w14:textId="6D8B218F" w:rsidR="0010683D" w:rsidRDefault="0010683D" w:rsidP="001B4EF7">
            <w:pPr>
              <w:pStyle w:val="11SectionBullet"/>
              <w:numPr>
                <w:ilvl w:val="0"/>
                <w:numId w:val="14"/>
              </w:numPr>
              <w:rPr>
                <w:rFonts w:eastAsiaTheme="minorHAnsi"/>
              </w:rPr>
            </w:pPr>
            <w:r>
              <w:rPr>
                <w:rFonts w:eastAsiaTheme="minorHAnsi"/>
              </w:rPr>
              <w:t>Talk</w:t>
            </w:r>
            <w:r w:rsidR="00A20611">
              <w:rPr>
                <w:rFonts w:eastAsiaTheme="minorHAnsi"/>
              </w:rPr>
              <w:t>ed</w:t>
            </w:r>
            <w:r>
              <w:rPr>
                <w:rFonts w:eastAsiaTheme="minorHAnsi"/>
              </w:rPr>
              <w:t xml:space="preserve"> with her about the benefits of reporting and offer</w:t>
            </w:r>
            <w:r w:rsidR="00A20611">
              <w:rPr>
                <w:rFonts w:eastAsiaTheme="minorHAnsi"/>
              </w:rPr>
              <w:t>ed</w:t>
            </w:r>
            <w:r>
              <w:rPr>
                <w:rFonts w:eastAsiaTheme="minorHAnsi"/>
              </w:rPr>
              <w:t xml:space="preserve"> assistance in reporting if she is willing. </w:t>
            </w:r>
          </w:p>
          <w:p w14:paraId="5939E905" w14:textId="2B097867" w:rsidR="002C1D95" w:rsidRDefault="0010683D" w:rsidP="001B4EF7">
            <w:pPr>
              <w:pStyle w:val="11SectionBullet"/>
              <w:numPr>
                <w:ilvl w:val="1"/>
                <w:numId w:val="14"/>
              </w:numPr>
              <w:rPr>
                <w:rFonts w:eastAsiaTheme="minorHAnsi"/>
              </w:rPr>
            </w:pPr>
            <w:r>
              <w:rPr>
                <w:rFonts w:eastAsiaTheme="minorHAnsi"/>
              </w:rPr>
              <w:t xml:space="preserve">Contact the </w:t>
            </w:r>
            <w:hyperlink r:id="rId75" w:history="1">
              <w:r w:rsidR="002C1D95" w:rsidRPr="0010683D">
                <w:rPr>
                  <w:rFonts w:eastAsiaTheme="minorHAnsi"/>
                  <w:u w:val="single"/>
                </w:rPr>
                <w:t>National Elder Fraud Hotline</w:t>
              </w:r>
            </w:hyperlink>
            <w:r w:rsidR="002C1D95" w:rsidRPr="0010683D">
              <w:rPr>
                <w:rFonts w:eastAsiaTheme="minorHAnsi"/>
              </w:rPr>
              <w:t xml:space="preserve"> information for victim assistance and support.</w:t>
            </w:r>
          </w:p>
          <w:p w14:paraId="640E3A18" w14:textId="77777777" w:rsidR="0010683D" w:rsidRDefault="0010683D" w:rsidP="0010683D">
            <w:pPr>
              <w:pStyle w:val="11SectionBullet"/>
              <w:numPr>
                <w:ilvl w:val="1"/>
                <w:numId w:val="2"/>
              </w:numPr>
              <w:spacing w:after="160"/>
              <w:rPr>
                <w:rFonts w:eastAsiaTheme="minorHAnsi"/>
                <w:color w:val="000000" w:themeColor="text1"/>
              </w:rPr>
            </w:pPr>
            <w:r>
              <w:rPr>
                <w:rFonts w:eastAsiaTheme="minorHAnsi"/>
                <w:color w:val="000000" w:themeColor="text1"/>
              </w:rPr>
              <w:t xml:space="preserve">Report to </w:t>
            </w:r>
            <w:r w:rsidR="002C1D95" w:rsidRPr="002C1D95">
              <w:rPr>
                <w:rFonts w:eastAsiaTheme="minorHAnsi"/>
                <w:color w:val="000000" w:themeColor="text1"/>
              </w:rPr>
              <w:t>IC3 and the FTC.</w:t>
            </w:r>
          </w:p>
          <w:p w14:paraId="372DE1CC" w14:textId="0C03E459" w:rsidR="002C1D95" w:rsidRDefault="0010683D" w:rsidP="0010683D">
            <w:pPr>
              <w:pStyle w:val="11SectionBullet"/>
              <w:numPr>
                <w:ilvl w:val="1"/>
                <w:numId w:val="2"/>
              </w:numPr>
              <w:spacing w:after="160"/>
              <w:rPr>
                <w:rFonts w:eastAsiaTheme="minorHAnsi"/>
                <w:color w:val="000000" w:themeColor="text1"/>
              </w:rPr>
            </w:pPr>
            <w:r>
              <w:rPr>
                <w:rFonts w:eastAsiaTheme="minorHAnsi"/>
                <w:color w:val="000000" w:themeColor="text1"/>
              </w:rPr>
              <w:t>R</w:t>
            </w:r>
            <w:r w:rsidR="002C1D95" w:rsidRPr="002C1D95">
              <w:rPr>
                <w:rFonts w:eastAsiaTheme="minorHAnsi"/>
                <w:color w:val="000000" w:themeColor="text1"/>
              </w:rPr>
              <w:t>eport to local law enforcement, Attorney General consumer protection division, the Better Business Bureau, etc.</w:t>
            </w:r>
          </w:p>
          <w:p w14:paraId="393E1096" w14:textId="4FFD89D2" w:rsidR="0010683D" w:rsidRPr="0010683D" w:rsidRDefault="0010683D" w:rsidP="000B5245">
            <w:pPr>
              <w:pStyle w:val="11SectionBullet"/>
              <w:rPr>
                <w:rFonts w:eastAsiaTheme="minorHAnsi"/>
              </w:rPr>
            </w:pPr>
            <w:r w:rsidRPr="0010683D">
              <w:rPr>
                <w:rFonts w:eastAsiaTheme="minorHAnsi"/>
              </w:rPr>
              <w:t xml:space="preserve">Ask Louise about </w:t>
            </w:r>
            <w:r>
              <w:rPr>
                <w:rFonts w:eastAsiaTheme="minorHAnsi"/>
              </w:rPr>
              <w:t xml:space="preserve">any supportive </w:t>
            </w:r>
            <w:r w:rsidRPr="0010683D">
              <w:rPr>
                <w:rFonts w:eastAsiaTheme="minorHAnsi"/>
              </w:rPr>
              <w:t>relation</w:t>
            </w:r>
            <w:r>
              <w:rPr>
                <w:rFonts w:eastAsiaTheme="minorHAnsi"/>
              </w:rPr>
              <w:t xml:space="preserve">ship(s) with family and friends and encourage </w:t>
            </w:r>
            <w:r w:rsidR="00F50A10">
              <w:rPr>
                <w:rFonts w:eastAsiaTheme="minorHAnsi"/>
              </w:rPr>
              <w:t>her t</w:t>
            </w:r>
            <w:r w:rsidR="00E10D91">
              <w:rPr>
                <w:rFonts w:eastAsiaTheme="minorHAnsi"/>
              </w:rPr>
              <w:t>o reach out to them for support?</w:t>
            </w:r>
            <w:r w:rsidR="00F50A10">
              <w:rPr>
                <w:rFonts w:eastAsiaTheme="minorHAnsi"/>
              </w:rPr>
              <w:t xml:space="preserve"> </w:t>
            </w:r>
            <w:r w:rsidRPr="0010683D">
              <w:rPr>
                <w:rFonts w:eastAsiaTheme="minorHAnsi"/>
              </w:rPr>
              <w:t xml:space="preserve"> </w:t>
            </w:r>
            <w:r w:rsidR="00F50A10">
              <w:rPr>
                <w:rFonts w:eastAsiaTheme="minorHAnsi"/>
              </w:rPr>
              <w:t>Consider a re</w:t>
            </w:r>
            <w:r w:rsidR="00E10D91">
              <w:rPr>
                <w:rFonts w:eastAsiaTheme="minorHAnsi"/>
              </w:rPr>
              <w:t>ferral for counseling if needed?</w:t>
            </w:r>
            <w:r w:rsidR="00F50A10">
              <w:rPr>
                <w:rFonts w:eastAsiaTheme="minorHAnsi"/>
              </w:rPr>
              <w:t xml:space="preserve"> </w:t>
            </w:r>
          </w:p>
          <w:p w14:paraId="1D0F1B44" w14:textId="6A91AD34" w:rsidR="0010683D" w:rsidRPr="0010683D" w:rsidRDefault="0010683D" w:rsidP="0010683D">
            <w:pPr>
              <w:pStyle w:val="11SectionBullet"/>
              <w:rPr>
                <w:rFonts w:eastAsiaTheme="minorHAnsi"/>
              </w:rPr>
            </w:pPr>
            <w:r w:rsidRPr="0010683D">
              <w:rPr>
                <w:rFonts w:eastAsiaTheme="minorHAnsi"/>
              </w:rPr>
              <w:t>Ask</w:t>
            </w:r>
            <w:r w:rsidR="00A20611">
              <w:rPr>
                <w:rFonts w:eastAsiaTheme="minorHAnsi"/>
              </w:rPr>
              <w:t>ed</w:t>
            </w:r>
            <w:r w:rsidRPr="0010683D">
              <w:rPr>
                <w:rFonts w:eastAsiaTheme="minorHAnsi"/>
              </w:rPr>
              <w:t xml:space="preserve"> if she would like any a</w:t>
            </w:r>
            <w:r w:rsidR="00E10D91">
              <w:rPr>
                <w:rFonts w:eastAsiaTheme="minorHAnsi"/>
              </w:rPr>
              <w:t>ssistance with money management?</w:t>
            </w:r>
          </w:p>
          <w:p w14:paraId="6795D232" w14:textId="14DE33C7" w:rsidR="0010683D" w:rsidRPr="0010683D" w:rsidRDefault="0010683D" w:rsidP="0010683D">
            <w:pPr>
              <w:pStyle w:val="11SectionBullet"/>
              <w:rPr>
                <w:rFonts w:eastAsiaTheme="minorHAnsi"/>
              </w:rPr>
            </w:pPr>
            <w:r w:rsidRPr="0010683D">
              <w:rPr>
                <w:rFonts w:eastAsiaTheme="minorHAnsi"/>
              </w:rPr>
              <w:t>Ensure</w:t>
            </w:r>
            <w:r w:rsidR="00A20611">
              <w:rPr>
                <w:rFonts w:eastAsiaTheme="minorHAnsi"/>
              </w:rPr>
              <w:t>d</w:t>
            </w:r>
            <w:r w:rsidRPr="0010683D">
              <w:rPr>
                <w:rFonts w:eastAsiaTheme="minorHAnsi"/>
              </w:rPr>
              <w:t xml:space="preserve"> that the financial loss wi</w:t>
            </w:r>
            <w:r>
              <w:rPr>
                <w:rFonts w:eastAsiaTheme="minorHAnsi"/>
              </w:rPr>
              <w:t>ll not preclude her from pay</w:t>
            </w:r>
            <w:r w:rsidR="00A20611">
              <w:rPr>
                <w:rFonts w:eastAsiaTheme="minorHAnsi"/>
              </w:rPr>
              <w:t xml:space="preserve">ing for rent, utilities, food and, if so, </w:t>
            </w:r>
            <w:r>
              <w:rPr>
                <w:rFonts w:eastAsiaTheme="minorHAnsi"/>
              </w:rPr>
              <w:t>help</w:t>
            </w:r>
            <w:r w:rsidR="00A20611">
              <w:rPr>
                <w:rFonts w:eastAsiaTheme="minorHAnsi"/>
              </w:rPr>
              <w:t>ed</w:t>
            </w:r>
            <w:r>
              <w:rPr>
                <w:rFonts w:eastAsiaTheme="minorHAnsi"/>
              </w:rPr>
              <w:t xml:space="preserve"> her </w:t>
            </w:r>
            <w:r w:rsidRPr="0010683D">
              <w:rPr>
                <w:rFonts w:eastAsiaTheme="minorHAnsi"/>
              </w:rPr>
              <w:t>contact credi</w:t>
            </w:r>
            <w:r w:rsidR="00E10D91">
              <w:rPr>
                <w:rFonts w:eastAsiaTheme="minorHAnsi"/>
              </w:rPr>
              <w:t>tors to discuss payment options?</w:t>
            </w:r>
          </w:p>
          <w:p w14:paraId="799DA36F" w14:textId="429EC1E1" w:rsidR="002C1D95" w:rsidRDefault="001703A4" w:rsidP="00502522">
            <w:pPr>
              <w:pStyle w:val="11SectionBullet"/>
              <w:numPr>
                <w:ilvl w:val="0"/>
                <w:numId w:val="0"/>
              </w:numPr>
              <w:ind w:left="540"/>
              <w:rPr>
                <w:rFonts w:eastAsiaTheme="minorHAnsi"/>
              </w:rPr>
            </w:pPr>
            <w:r>
              <w:rPr>
                <w:rFonts w:eastAsiaTheme="minorHAnsi"/>
              </w:rPr>
              <w:t>Encouraged</w:t>
            </w:r>
            <w:r w:rsidR="00F50A10">
              <w:rPr>
                <w:rFonts w:eastAsiaTheme="minorHAnsi"/>
              </w:rPr>
              <w:t xml:space="preserve"> her to reach out </w:t>
            </w:r>
            <w:r w:rsidR="00E10D91">
              <w:rPr>
                <w:rFonts w:eastAsiaTheme="minorHAnsi"/>
              </w:rPr>
              <w:t>to you directly if she needs to?</w:t>
            </w:r>
            <w:r w:rsidR="00F50A10">
              <w:rPr>
                <w:rFonts w:eastAsiaTheme="minorHAnsi"/>
              </w:rPr>
              <w:t xml:space="preserve"> </w:t>
            </w:r>
          </w:p>
          <w:p w14:paraId="7A1A41A3" w14:textId="6DEE9B4E" w:rsidR="00BE316B" w:rsidRPr="007A282E" w:rsidRDefault="00F50A10" w:rsidP="00BE316B">
            <w:pPr>
              <w:pStyle w:val="11SectionBullet"/>
              <w:rPr>
                <w:rFonts w:eastAsiaTheme="minorHAnsi"/>
              </w:rPr>
            </w:pPr>
            <w:r>
              <w:rPr>
                <w:rFonts w:eastAsiaTheme="minorHAnsi"/>
              </w:rPr>
              <w:t>Has</w:t>
            </w:r>
            <w:r w:rsidR="00BE316B" w:rsidRPr="007A282E">
              <w:rPr>
                <w:rFonts w:eastAsiaTheme="minorHAnsi"/>
              </w:rPr>
              <w:t xml:space="preserve"> Louise experienced</w:t>
            </w:r>
            <w:r>
              <w:rPr>
                <w:rFonts w:eastAsiaTheme="minorHAnsi"/>
              </w:rPr>
              <w:t xml:space="preserve"> anything like this in the past? </w:t>
            </w:r>
          </w:p>
          <w:p w14:paraId="4447AA38" w14:textId="77777777" w:rsidR="00F50A10" w:rsidRDefault="00F50A10" w:rsidP="00BE316B">
            <w:pPr>
              <w:pStyle w:val="11SectionBullet"/>
              <w:rPr>
                <w:rFonts w:eastAsiaTheme="minorHAnsi"/>
              </w:rPr>
            </w:pPr>
            <w:r>
              <w:rPr>
                <w:rFonts w:eastAsiaTheme="minorHAnsi"/>
              </w:rPr>
              <w:lastRenderedPageBreak/>
              <w:t>How will you help prevent her from becoming a repeat victim?</w:t>
            </w:r>
          </w:p>
          <w:p w14:paraId="5C5507A5" w14:textId="5662E05B" w:rsidR="00BE316B" w:rsidRDefault="00F50A10" w:rsidP="00F50A10">
            <w:pPr>
              <w:pStyle w:val="11SectionBullet"/>
              <w:numPr>
                <w:ilvl w:val="1"/>
                <w:numId w:val="2"/>
              </w:numPr>
              <w:rPr>
                <w:rFonts w:eastAsiaTheme="minorHAnsi"/>
              </w:rPr>
            </w:pPr>
            <w:r>
              <w:rPr>
                <w:rFonts w:eastAsiaTheme="minorHAnsi"/>
              </w:rPr>
              <w:t>Spending more time on the case to build rapport and connections to supports.</w:t>
            </w:r>
          </w:p>
          <w:p w14:paraId="2A45E118" w14:textId="7FE6F4C2" w:rsidR="00F50A10" w:rsidRDefault="00F50A10" w:rsidP="00F50A10">
            <w:pPr>
              <w:pStyle w:val="11SectionBullet"/>
              <w:numPr>
                <w:ilvl w:val="1"/>
                <w:numId w:val="2"/>
              </w:numPr>
              <w:rPr>
                <w:rFonts w:eastAsiaTheme="minorHAnsi"/>
              </w:rPr>
            </w:pPr>
            <w:r>
              <w:rPr>
                <w:rFonts w:eastAsiaTheme="minorHAnsi"/>
              </w:rPr>
              <w:t xml:space="preserve">Exploring coping strategies to deal with loneliness and isolation. </w:t>
            </w:r>
          </w:p>
          <w:p w14:paraId="6535BD0B" w14:textId="17F28A0A" w:rsidR="00BE316B" w:rsidRDefault="00F50A10" w:rsidP="000B5245">
            <w:pPr>
              <w:pStyle w:val="11SectionBullet"/>
              <w:numPr>
                <w:ilvl w:val="1"/>
                <w:numId w:val="2"/>
              </w:numPr>
              <w:rPr>
                <w:rFonts w:eastAsiaTheme="minorHAnsi"/>
              </w:rPr>
            </w:pPr>
            <w:r>
              <w:rPr>
                <w:rFonts w:eastAsiaTheme="minorHAnsi"/>
              </w:rPr>
              <w:t xml:space="preserve">Refer for ongoing counseling if she could benefit from talking with someone </w:t>
            </w:r>
            <w:r w:rsidR="00BE316B" w:rsidRPr="007A282E">
              <w:rPr>
                <w:rFonts w:eastAsiaTheme="minorHAnsi"/>
              </w:rPr>
              <w:t>regularly.</w:t>
            </w:r>
          </w:p>
          <w:p w14:paraId="48270281" w14:textId="11B17155" w:rsidR="00C861FF" w:rsidRDefault="00C30A87" w:rsidP="00F50A10">
            <w:pPr>
              <w:pStyle w:val="11SectionBullet"/>
              <w:rPr>
                <w:rFonts w:eastAsiaTheme="minorHAnsi"/>
              </w:rPr>
            </w:pPr>
            <w:r>
              <w:rPr>
                <w:rFonts w:eastAsiaTheme="minorHAnsi"/>
              </w:rPr>
              <w:t xml:space="preserve">Are there other community supports that Louise could connect with that might benefit her?  </w:t>
            </w:r>
          </w:p>
          <w:p w14:paraId="4EA651BC" w14:textId="25C315C6" w:rsidR="00F50A10" w:rsidRPr="007A282E" w:rsidRDefault="00F50A10" w:rsidP="00F50A10">
            <w:pPr>
              <w:pStyle w:val="11SectionBullet"/>
              <w:rPr>
                <w:rFonts w:eastAsiaTheme="minorHAnsi"/>
              </w:rPr>
            </w:pPr>
            <w:r>
              <w:rPr>
                <w:rFonts w:eastAsiaTheme="minorHAnsi"/>
              </w:rPr>
              <w:t>Others?</w:t>
            </w:r>
          </w:p>
          <w:p w14:paraId="0BAD1AE8" w14:textId="46BB9DB3" w:rsidR="00BE316B" w:rsidRDefault="00BE316B" w:rsidP="00BE316B">
            <w:pPr>
              <w:rPr>
                <w:rFonts w:ascii="Arial" w:hAnsi="Arial" w:cs="Arial"/>
                <w:bCs/>
                <w:i/>
                <w:iCs/>
                <w:color w:val="0070C0"/>
                <w:szCs w:val="28"/>
              </w:rPr>
            </w:pPr>
          </w:p>
        </w:tc>
      </w:tr>
    </w:tbl>
    <w:p w14:paraId="47ABC917" w14:textId="77777777" w:rsidR="00515E19" w:rsidRDefault="00515E19">
      <w:r>
        <w:lastRenderedPageBreak/>
        <w:br w:type="page"/>
      </w:r>
    </w:p>
    <w:tbl>
      <w:tblPr>
        <w:tblStyle w:val="TableGrid"/>
        <w:tblW w:w="5439" w:type="pct"/>
        <w:tblInd w:w="-455" w:type="dxa"/>
        <w:tblLayout w:type="fixed"/>
        <w:tblLook w:val="04A0" w:firstRow="1" w:lastRow="0" w:firstColumn="1" w:lastColumn="0" w:noHBand="0" w:noVBand="1"/>
      </w:tblPr>
      <w:tblGrid>
        <w:gridCol w:w="1710"/>
        <w:gridCol w:w="8461"/>
      </w:tblGrid>
      <w:tr w:rsidR="00BE316B" w:rsidRPr="00B309C1" w14:paraId="263F68BC" w14:textId="77777777" w:rsidTr="003764EF">
        <w:tc>
          <w:tcPr>
            <w:tcW w:w="1710" w:type="dxa"/>
            <w:shd w:val="clear" w:color="auto" w:fill="auto"/>
          </w:tcPr>
          <w:p w14:paraId="74C20D8D"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72CA338B" w14:textId="61C13163" w:rsidR="00BE316B" w:rsidRPr="00584853" w:rsidRDefault="00BE316B" w:rsidP="00BE316B">
            <w:pPr>
              <w:rPr>
                <w:b/>
                <w:i/>
              </w:rPr>
            </w:pPr>
            <w:r w:rsidRPr="00584853">
              <w:rPr>
                <w:b/>
                <w:i/>
              </w:rPr>
              <w:t xml:space="preserve">Case Scenario </w:t>
            </w:r>
            <w:r w:rsidR="007120AB" w:rsidRPr="00584853">
              <w:rPr>
                <w:b/>
                <w:i/>
              </w:rPr>
              <w:t>2</w:t>
            </w:r>
            <w:r w:rsidR="0016335F" w:rsidRPr="00584853">
              <w:rPr>
                <w:b/>
                <w:i/>
              </w:rPr>
              <w:t xml:space="preserve"> - Doris</w:t>
            </w:r>
          </w:p>
          <w:p w14:paraId="5CB241CA" w14:textId="103D8E27" w:rsidR="00E21084" w:rsidRDefault="00E83228" w:rsidP="0016335F">
            <w:r>
              <w:t xml:space="preserve">One of your investigators asks for your help with a case of </w:t>
            </w:r>
            <w:r w:rsidR="00846CF9">
              <w:t xml:space="preserve">an </w:t>
            </w:r>
            <w:r w:rsidR="0016335F">
              <w:t xml:space="preserve">alleged financial fraud crime against an </w:t>
            </w:r>
            <w:r>
              <w:t>84-year-</w:t>
            </w:r>
            <w:r w:rsidR="0016335F">
              <w:t>old woman</w:t>
            </w:r>
            <w:r>
              <w:t xml:space="preserve"> that the investigator is working on.  The client </w:t>
            </w:r>
            <w:r w:rsidR="004D6AE1">
              <w:t>has</w:t>
            </w:r>
            <w:r w:rsidR="0016335F">
              <w:t xml:space="preserve"> severe arthritis that keeps her housebound.  </w:t>
            </w:r>
            <w:r w:rsidR="00E21084">
              <w:t>S</w:t>
            </w:r>
            <w:r w:rsidR="0016335F">
              <w:t xml:space="preserve">ince the death of her husband, she </w:t>
            </w:r>
            <w:r w:rsidR="00E21084">
              <w:t>been anxious about managing by herself in the</w:t>
            </w:r>
            <w:r w:rsidR="0016335F">
              <w:t xml:space="preserve"> apartment. </w:t>
            </w:r>
          </w:p>
          <w:p w14:paraId="7A42E2BD" w14:textId="77777777" w:rsidR="00E21084" w:rsidRPr="00846CF9" w:rsidRDefault="00E21084" w:rsidP="0016335F">
            <w:pPr>
              <w:rPr>
                <w:sz w:val="16"/>
                <w:szCs w:val="16"/>
              </w:rPr>
            </w:pPr>
          </w:p>
          <w:p w14:paraId="62CAF30B" w14:textId="7705BC0C" w:rsidR="00345C0D" w:rsidRDefault="0016335F" w:rsidP="00345C0D">
            <w:r>
              <w:t>The alleged perpetrator is her nephew</w:t>
            </w:r>
            <w:r w:rsidR="00E21084">
              <w:t xml:space="preserve">, </w:t>
            </w:r>
            <w:r w:rsidR="001703A4">
              <w:t>Matthew, who</w:t>
            </w:r>
            <w:r>
              <w:t xml:space="preserve"> </w:t>
            </w:r>
            <w:r w:rsidR="00E21084">
              <w:t xml:space="preserve">stepped in to manage Doris’ finances.  </w:t>
            </w:r>
            <w:r w:rsidR="00345C0D">
              <w:t xml:space="preserve">He has convinced her that the tasks of money-management are too much for her to cope with.  Doris has given him her checkbook and her credit cards.  Recently, Doris received a call from a credit card company to verify some major purchases made from one of her accounts.  Then, a check to the home care agency bounced.  </w:t>
            </w:r>
          </w:p>
          <w:p w14:paraId="27907961" w14:textId="77777777" w:rsidR="00345C0D" w:rsidRPr="00345C0D" w:rsidRDefault="00345C0D" w:rsidP="00345C0D">
            <w:pPr>
              <w:rPr>
                <w:sz w:val="16"/>
                <w:szCs w:val="16"/>
              </w:rPr>
            </w:pPr>
          </w:p>
          <w:p w14:paraId="4F840E13" w14:textId="77777777" w:rsidR="00345C0D" w:rsidRDefault="00345C0D" w:rsidP="00345C0D">
            <w:r>
              <w:t xml:space="preserve">The reporting source is a home health agency who employs a health aide assigned to visit Doris.  The aide reported to her agency when Doris disclosed that she was worried her nephew was stealing her money and that she was afraid of him.  The aide visits several times a week to assist her with personal care, errands and housekeeping.  Doris allows the aide to use her debit card to purchase groceries. </w:t>
            </w:r>
          </w:p>
          <w:p w14:paraId="6B9C94CF" w14:textId="77777777" w:rsidR="00345C0D" w:rsidRDefault="0016335F" w:rsidP="00BE316B">
            <w:r>
              <w:lastRenderedPageBreak/>
              <w:t xml:space="preserve">  </w:t>
            </w:r>
          </w:p>
          <w:p w14:paraId="538EBEED" w14:textId="0D62E93B" w:rsidR="00BE316B" w:rsidRDefault="00E83228" w:rsidP="00345C0D">
            <w:r>
              <w:t>The APS investigator is reviewing Doris’ bank and credit card statem</w:t>
            </w:r>
            <w:r w:rsidR="005951E6">
              <w:t xml:space="preserve">ents but needs assistance in determining </w:t>
            </w:r>
            <w:r>
              <w:t xml:space="preserve">what expenses were </w:t>
            </w:r>
            <w:r w:rsidR="005951E6">
              <w:t xml:space="preserve">for </w:t>
            </w:r>
            <w:r>
              <w:t>the alleged victim</w:t>
            </w:r>
            <w:r w:rsidR="005951E6">
              <w:t>’</w:t>
            </w:r>
            <w:r>
              <w:t xml:space="preserve">s </w:t>
            </w:r>
            <w:r w:rsidR="005951E6">
              <w:t xml:space="preserve">benefit </w:t>
            </w:r>
            <w:r>
              <w:t xml:space="preserve">and which were </w:t>
            </w:r>
            <w:r w:rsidR="005951E6">
              <w:t xml:space="preserve">for </w:t>
            </w:r>
            <w:r>
              <w:t>the alleged perpetrator</w:t>
            </w:r>
            <w:r w:rsidR="005951E6">
              <w:t>’</w:t>
            </w:r>
            <w:r>
              <w:t xml:space="preserve">s </w:t>
            </w:r>
            <w:r w:rsidR="005951E6">
              <w:t xml:space="preserve">benefit. </w:t>
            </w:r>
          </w:p>
        </w:tc>
      </w:tr>
      <w:tr w:rsidR="00BE316B" w:rsidRPr="00B309C1" w14:paraId="1F71546B" w14:textId="77777777" w:rsidTr="003764EF">
        <w:tc>
          <w:tcPr>
            <w:tcW w:w="1710" w:type="dxa"/>
            <w:shd w:val="clear" w:color="auto" w:fill="auto"/>
          </w:tcPr>
          <w:p w14:paraId="2890A666" w14:textId="77777777" w:rsidR="00BE316B" w:rsidRDefault="00BE316B" w:rsidP="00BE316B">
            <w:pPr>
              <w:spacing w:line="276" w:lineRule="auto"/>
              <w:rPr>
                <w:rFonts w:asciiTheme="minorHAnsi" w:hAnsiTheme="minorHAnsi" w:cstheme="minorHAnsi"/>
              </w:rPr>
            </w:pPr>
          </w:p>
        </w:tc>
        <w:tc>
          <w:tcPr>
            <w:tcW w:w="8461" w:type="dxa"/>
            <w:shd w:val="clear" w:color="auto" w:fill="auto"/>
          </w:tcPr>
          <w:p w14:paraId="3C5430C8" w14:textId="77777777" w:rsidR="00E83228" w:rsidRDefault="00E83228" w:rsidP="00BE316B">
            <w:pPr>
              <w:rPr>
                <w:rFonts w:ascii="Arial" w:hAnsi="Arial" w:cs="Arial"/>
                <w:bCs/>
                <w:i/>
                <w:iCs/>
                <w:color w:val="0070C0"/>
                <w:szCs w:val="28"/>
              </w:rPr>
            </w:pPr>
          </w:p>
          <w:p w14:paraId="22FB2438" w14:textId="2980E144" w:rsidR="001A1661" w:rsidRDefault="001A1661" w:rsidP="00E83228">
            <w:pPr>
              <w:spacing w:after="160"/>
              <w:rPr>
                <w:rFonts w:ascii="Arial" w:eastAsiaTheme="minorHAnsi" w:hAnsi="Arial" w:cs="Arial"/>
                <w:b/>
                <w:bCs/>
                <w:iCs/>
                <w:szCs w:val="28"/>
              </w:rPr>
            </w:pPr>
            <w:r>
              <w:rPr>
                <w:rFonts w:ascii="Arial" w:eastAsiaTheme="minorHAnsi" w:hAnsi="Arial" w:cs="Arial"/>
                <w:b/>
                <w:bCs/>
                <w:iCs/>
                <w:szCs w:val="28"/>
              </w:rPr>
              <w:t xml:space="preserve">Questions for Case Scenario # </w:t>
            </w:r>
            <w:r w:rsidR="007120AB">
              <w:rPr>
                <w:rFonts w:ascii="Arial" w:eastAsiaTheme="minorHAnsi" w:hAnsi="Arial" w:cs="Arial"/>
                <w:b/>
                <w:bCs/>
                <w:iCs/>
                <w:szCs w:val="28"/>
              </w:rPr>
              <w:t>2</w:t>
            </w:r>
          </w:p>
          <w:p w14:paraId="0BD68A11" w14:textId="376118A4" w:rsidR="00E83228" w:rsidRPr="00E83228" w:rsidRDefault="00E83228" w:rsidP="00E83228">
            <w:pPr>
              <w:spacing w:after="160"/>
              <w:rPr>
                <w:rFonts w:ascii="Arial" w:eastAsiaTheme="minorHAnsi" w:hAnsi="Arial" w:cs="Arial"/>
                <w:b/>
                <w:bCs/>
                <w:iCs/>
                <w:szCs w:val="28"/>
              </w:rPr>
            </w:pPr>
            <w:r w:rsidRPr="00E83228">
              <w:rPr>
                <w:rFonts w:ascii="Arial" w:eastAsiaTheme="minorHAnsi" w:hAnsi="Arial" w:cs="Arial"/>
                <w:b/>
                <w:bCs/>
                <w:iCs/>
                <w:szCs w:val="28"/>
              </w:rPr>
              <w:t xml:space="preserve">Question #1 </w:t>
            </w:r>
          </w:p>
          <w:p w14:paraId="407B77AE" w14:textId="2F17ED50" w:rsidR="00E83228" w:rsidRPr="00E83228" w:rsidRDefault="005951E6" w:rsidP="005951E6">
            <w:pPr>
              <w:rPr>
                <w:rFonts w:eastAsiaTheme="minorHAnsi"/>
              </w:rPr>
            </w:pPr>
            <w:r>
              <w:rPr>
                <w:rFonts w:eastAsiaTheme="minorHAnsi"/>
              </w:rPr>
              <w:t>How would you guide your investigator in determining which expenses were for Doris’ benefit and which were for Matthew’s benefit</w:t>
            </w:r>
            <w:r w:rsidR="00E83228" w:rsidRPr="00E83228">
              <w:rPr>
                <w:rFonts w:eastAsiaTheme="minorHAnsi"/>
              </w:rPr>
              <w:t>?</w:t>
            </w:r>
          </w:p>
          <w:p w14:paraId="5BAB2F51" w14:textId="1AAA11DE" w:rsidR="00E83228" w:rsidRPr="00584853" w:rsidRDefault="00E83228" w:rsidP="00584853">
            <w:pPr>
              <w:spacing w:after="160"/>
              <w:ind w:left="76" w:firstLine="180"/>
              <w:rPr>
                <w:rFonts w:ascii="Arial" w:eastAsiaTheme="minorHAnsi" w:hAnsi="Arial" w:cs="Arial"/>
                <w:bCs/>
                <w:i/>
                <w:iCs/>
                <w:szCs w:val="28"/>
                <w:u w:val="single"/>
              </w:rPr>
            </w:pPr>
            <w:r w:rsidRPr="00584853">
              <w:rPr>
                <w:rFonts w:ascii="Arial" w:eastAsiaTheme="minorHAnsi" w:hAnsi="Arial" w:cs="Arial"/>
                <w:bCs/>
                <w:i/>
                <w:iCs/>
                <w:szCs w:val="28"/>
                <w:u w:val="single"/>
              </w:rPr>
              <w:t xml:space="preserve">Possible </w:t>
            </w:r>
            <w:r w:rsidR="001703A4" w:rsidRPr="00584853">
              <w:rPr>
                <w:rFonts w:ascii="Arial" w:eastAsiaTheme="minorHAnsi" w:hAnsi="Arial" w:cs="Arial"/>
                <w:bCs/>
                <w:i/>
                <w:iCs/>
                <w:szCs w:val="28"/>
                <w:u w:val="single"/>
              </w:rPr>
              <w:t>Reponses</w:t>
            </w:r>
            <w:r w:rsidR="00345C0D" w:rsidRPr="00584853">
              <w:rPr>
                <w:rFonts w:ascii="Arial" w:eastAsiaTheme="minorHAnsi" w:hAnsi="Arial" w:cs="Arial"/>
                <w:bCs/>
                <w:i/>
                <w:iCs/>
                <w:szCs w:val="28"/>
                <w:u w:val="single"/>
              </w:rPr>
              <w:t>:</w:t>
            </w:r>
          </w:p>
          <w:p w14:paraId="51431FD9" w14:textId="191B8E47" w:rsidR="00E83228" w:rsidRPr="00E83228" w:rsidRDefault="005951E6" w:rsidP="001B4EF7">
            <w:pPr>
              <w:numPr>
                <w:ilvl w:val="0"/>
                <w:numId w:val="13"/>
              </w:numPr>
              <w:spacing w:after="160"/>
              <w:contextualSpacing/>
              <w:rPr>
                <w:rFonts w:ascii="Arial" w:eastAsiaTheme="minorHAnsi" w:hAnsi="Arial" w:cs="Arial"/>
                <w:bCs/>
                <w:iCs/>
                <w:sz w:val="24"/>
                <w:szCs w:val="24"/>
              </w:rPr>
            </w:pPr>
            <w:r>
              <w:rPr>
                <w:rFonts w:ascii="Arial" w:eastAsiaTheme="minorHAnsi" w:hAnsi="Arial" w:cs="Arial"/>
                <w:bCs/>
                <w:iCs/>
                <w:szCs w:val="28"/>
              </w:rPr>
              <w:t xml:space="preserve">Review the bank statement for expenses that don’t fit with Doris’ situation and everyday needs.  </w:t>
            </w:r>
            <w:r w:rsidRPr="00CF5A4F">
              <w:rPr>
                <w:rFonts w:ascii="Arial" w:eastAsiaTheme="minorHAnsi" w:hAnsi="Arial" w:cs="Arial"/>
                <w:bCs/>
                <w:iCs/>
                <w:sz w:val="24"/>
                <w:szCs w:val="24"/>
              </w:rPr>
              <w:t xml:space="preserve">(For </w:t>
            </w:r>
            <w:r w:rsidR="001703A4" w:rsidRPr="00CF5A4F">
              <w:rPr>
                <w:rFonts w:ascii="Arial" w:eastAsiaTheme="minorHAnsi" w:hAnsi="Arial" w:cs="Arial"/>
                <w:bCs/>
                <w:iCs/>
                <w:sz w:val="24"/>
                <w:szCs w:val="24"/>
              </w:rPr>
              <w:t>example, frequent</w:t>
            </w:r>
            <w:r w:rsidRPr="00CF5A4F">
              <w:rPr>
                <w:rFonts w:ascii="Arial" w:eastAsiaTheme="minorHAnsi" w:hAnsi="Arial" w:cs="Arial"/>
                <w:bCs/>
                <w:iCs/>
                <w:sz w:val="24"/>
                <w:szCs w:val="24"/>
              </w:rPr>
              <w:t xml:space="preserve"> visits to restaurants, repairs for a car she doesn’t own</w:t>
            </w:r>
            <w:r w:rsidR="00CF5A4F" w:rsidRPr="00CF5A4F">
              <w:rPr>
                <w:rFonts w:ascii="Arial" w:eastAsiaTheme="minorHAnsi" w:hAnsi="Arial" w:cs="Arial"/>
                <w:bCs/>
                <w:iCs/>
                <w:sz w:val="24"/>
                <w:szCs w:val="24"/>
              </w:rPr>
              <w:t>, veterinary bills for a pet she doesn’t have.</w:t>
            </w:r>
            <w:r w:rsidRPr="00CF5A4F">
              <w:rPr>
                <w:rFonts w:ascii="Arial" w:eastAsiaTheme="minorHAnsi" w:hAnsi="Arial" w:cs="Arial"/>
                <w:bCs/>
                <w:iCs/>
                <w:sz w:val="24"/>
                <w:szCs w:val="24"/>
              </w:rPr>
              <w:t>)</w:t>
            </w:r>
          </w:p>
          <w:p w14:paraId="1729B77A" w14:textId="634118C6" w:rsidR="00E83228" w:rsidRPr="00345C0D" w:rsidRDefault="000B2FB5" w:rsidP="001B4EF7">
            <w:pPr>
              <w:numPr>
                <w:ilvl w:val="0"/>
                <w:numId w:val="13"/>
              </w:numPr>
              <w:spacing w:after="160"/>
              <w:contextualSpacing/>
              <w:rPr>
                <w:rFonts w:ascii="Arial" w:eastAsiaTheme="minorHAnsi" w:hAnsi="Arial" w:cs="Arial"/>
                <w:bCs/>
                <w:iCs/>
                <w:sz w:val="24"/>
                <w:szCs w:val="24"/>
              </w:rPr>
            </w:pPr>
            <w:r>
              <w:rPr>
                <w:rFonts w:ascii="Arial" w:eastAsiaTheme="minorHAnsi" w:hAnsi="Arial" w:cs="Arial"/>
                <w:bCs/>
                <w:iCs/>
                <w:szCs w:val="28"/>
              </w:rPr>
              <w:t xml:space="preserve">Review </w:t>
            </w:r>
            <w:r w:rsidR="00CF5A4F">
              <w:rPr>
                <w:rFonts w:ascii="Arial" w:eastAsiaTheme="minorHAnsi" w:hAnsi="Arial" w:cs="Arial"/>
                <w:bCs/>
                <w:iCs/>
                <w:szCs w:val="28"/>
              </w:rPr>
              <w:t>credit card statement</w:t>
            </w:r>
            <w:r>
              <w:rPr>
                <w:rFonts w:ascii="Arial" w:eastAsiaTheme="minorHAnsi" w:hAnsi="Arial" w:cs="Arial"/>
                <w:bCs/>
                <w:iCs/>
                <w:szCs w:val="28"/>
              </w:rPr>
              <w:t>s</w:t>
            </w:r>
            <w:r w:rsidR="00CF5A4F">
              <w:rPr>
                <w:rFonts w:ascii="Arial" w:eastAsiaTheme="minorHAnsi" w:hAnsi="Arial" w:cs="Arial"/>
                <w:bCs/>
                <w:iCs/>
                <w:szCs w:val="28"/>
              </w:rPr>
              <w:t xml:space="preserve"> for purchases that also don’t seem to fit.  </w:t>
            </w:r>
            <w:r w:rsidR="00CF5A4F" w:rsidRPr="00345C0D">
              <w:rPr>
                <w:rFonts w:ascii="Arial" w:eastAsiaTheme="minorHAnsi" w:hAnsi="Arial" w:cs="Arial"/>
                <w:bCs/>
                <w:iCs/>
                <w:sz w:val="24"/>
                <w:szCs w:val="24"/>
              </w:rPr>
              <w:t>(</w:t>
            </w:r>
            <w:r w:rsidR="00345C0D">
              <w:rPr>
                <w:rFonts w:ascii="Arial" w:eastAsiaTheme="minorHAnsi" w:hAnsi="Arial" w:cs="Arial"/>
                <w:bCs/>
                <w:iCs/>
                <w:sz w:val="24"/>
                <w:szCs w:val="24"/>
              </w:rPr>
              <w:t xml:space="preserve">For example: </w:t>
            </w:r>
            <w:r w:rsidRPr="00345C0D">
              <w:rPr>
                <w:rFonts w:ascii="Arial" w:eastAsiaTheme="minorHAnsi" w:hAnsi="Arial" w:cs="Arial"/>
                <w:bCs/>
                <w:iCs/>
                <w:sz w:val="24"/>
                <w:szCs w:val="24"/>
              </w:rPr>
              <w:t>purchases of cryptocurrencies or large numbers of gift cards</w:t>
            </w:r>
            <w:r w:rsidR="00CF5A4F" w:rsidRPr="00345C0D">
              <w:rPr>
                <w:rFonts w:ascii="Arial" w:eastAsiaTheme="minorHAnsi" w:hAnsi="Arial" w:cs="Arial"/>
                <w:bCs/>
                <w:iCs/>
                <w:sz w:val="24"/>
                <w:szCs w:val="24"/>
              </w:rPr>
              <w:t xml:space="preserve">) </w:t>
            </w:r>
          </w:p>
          <w:p w14:paraId="7DB2507E" w14:textId="240C035E" w:rsidR="00E83228" w:rsidRPr="00E83228" w:rsidRDefault="00E83228" w:rsidP="00E83228">
            <w:pPr>
              <w:spacing w:after="160"/>
              <w:rPr>
                <w:rFonts w:ascii="Arial" w:eastAsiaTheme="minorHAnsi" w:hAnsi="Arial" w:cs="Arial"/>
                <w:b/>
                <w:bCs/>
                <w:iCs/>
                <w:szCs w:val="28"/>
              </w:rPr>
            </w:pPr>
            <w:r w:rsidRPr="00E83228">
              <w:rPr>
                <w:rFonts w:ascii="Arial" w:eastAsiaTheme="minorHAnsi" w:hAnsi="Arial" w:cs="Arial"/>
                <w:b/>
                <w:bCs/>
                <w:iCs/>
                <w:szCs w:val="28"/>
              </w:rPr>
              <w:t>Question #2</w:t>
            </w:r>
          </w:p>
          <w:p w14:paraId="3CC6FF04" w14:textId="1FAD1AC1" w:rsidR="00E83228" w:rsidRPr="00E83228" w:rsidRDefault="00CF5A4F" w:rsidP="00E83228">
            <w:pPr>
              <w:spacing w:after="160"/>
              <w:rPr>
                <w:rFonts w:eastAsiaTheme="minorHAnsi" w:cs="Arial"/>
                <w:bCs/>
                <w:iCs/>
                <w:szCs w:val="28"/>
              </w:rPr>
            </w:pPr>
            <w:r>
              <w:rPr>
                <w:rFonts w:eastAsiaTheme="minorHAnsi" w:cs="Arial"/>
                <w:bCs/>
                <w:iCs/>
                <w:szCs w:val="28"/>
              </w:rPr>
              <w:t xml:space="preserve">How would you </w:t>
            </w:r>
            <w:r w:rsidR="000B2FB5">
              <w:rPr>
                <w:rFonts w:eastAsiaTheme="minorHAnsi" w:cs="Arial"/>
                <w:bCs/>
                <w:iCs/>
                <w:szCs w:val="28"/>
              </w:rPr>
              <w:t xml:space="preserve">help </w:t>
            </w:r>
            <w:r>
              <w:rPr>
                <w:rFonts w:eastAsiaTheme="minorHAnsi" w:cs="Arial"/>
                <w:bCs/>
                <w:iCs/>
                <w:szCs w:val="28"/>
              </w:rPr>
              <w:t>guide the i</w:t>
            </w:r>
            <w:r w:rsidR="00E83228" w:rsidRPr="00E83228">
              <w:rPr>
                <w:rFonts w:eastAsiaTheme="minorHAnsi" w:cs="Arial"/>
                <w:bCs/>
                <w:iCs/>
                <w:szCs w:val="28"/>
              </w:rPr>
              <w:t>nvestigator</w:t>
            </w:r>
            <w:r>
              <w:rPr>
                <w:rFonts w:eastAsiaTheme="minorHAnsi" w:cs="Arial"/>
                <w:bCs/>
                <w:iCs/>
                <w:szCs w:val="28"/>
              </w:rPr>
              <w:t xml:space="preserve">’s next steps based on the information </w:t>
            </w:r>
            <w:r w:rsidR="000B2FB5">
              <w:rPr>
                <w:rFonts w:eastAsiaTheme="minorHAnsi" w:cs="Arial"/>
                <w:bCs/>
                <w:iCs/>
                <w:szCs w:val="28"/>
              </w:rPr>
              <w:t xml:space="preserve">from the </w:t>
            </w:r>
            <w:r>
              <w:rPr>
                <w:rFonts w:eastAsiaTheme="minorHAnsi" w:cs="Arial"/>
                <w:bCs/>
                <w:iCs/>
                <w:szCs w:val="28"/>
              </w:rPr>
              <w:t xml:space="preserve">review of Doris’ accounts? </w:t>
            </w:r>
          </w:p>
          <w:p w14:paraId="4E12F502" w14:textId="4B8CF76D" w:rsidR="00E83228" w:rsidRPr="00584853" w:rsidRDefault="00E83228" w:rsidP="00E83228">
            <w:pPr>
              <w:spacing w:after="160"/>
              <w:rPr>
                <w:rFonts w:ascii="Arial" w:eastAsiaTheme="minorHAnsi" w:hAnsi="Arial" w:cs="Arial"/>
                <w:bCs/>
                <w:i/>
                <w:iCs/>
                <w:szCs w:val="28"/>
                <w:u w:val="single"/>
              </w:rPr>
            </w:pPr>
            <w:r w:rsidRPr="00584853">
              <w:rPr>
                <w:rFonts w:ascii="Arial" w:eastAsiaTheme="minorHAnsi" w:hAnsi="Arial" w:cs="Arial"/>
                <w:bCs/>
                <w:i/>
                <w:iCs/>
                <w:szCs w:val="28"/>
                <w:u w:val="single"/>
              </w:rPr>
              <w:lastRenderedPageBreak/>
              <w:t>Possible Responses:</w:t>
            </w:r>
          </w:p>
          <w:p w14:paraId="484E32A8" w14:textId="77777777" w:rsidR="00E83228" w:rsidRPr="00E83228" w:rsidRDefault="00E83228" w:rsidP="00E83228">
            <w:pPr>
              <w:spacing w:after="160"/>
              <w:rPr>
                <w:rFonts w:ascii="Arial" w:eastAsiaTheme="minorHAnsi" w:hAnsi="Arial" w:cs="Arial"/>
                <w:bCs/>
                <w:iCs/>
                <w:szCs w:val="28"/>
              </w:rPr>
            </w:pPr>
            <w:r w:rsidRPr="00E83228">
              <w:rPr>
                <w:rFonts w:ascii="Arial" w:eastAsiaTheme="minorHAnsi" w:hAnsi="Arial" w:cs="Arial"/>
                <w:bCs/>
                <w:iCs/>
                <w:szCs w:val="28"/>
              </w:rPr>
              <w:t>Has the investigator:</w:t>
            </w:r>
          </w:p>
          <w:p w14:paraId="7AFA2434" w14:textId="6FD2366A" w:rsidR="00E83228" w:rsidRDefault="00CF5A4F" w:rsidP="002E43F4">
            <w:pPr>
              <w:pStyle w:val="11SectionBullet"/>
              <w:rPr>
                <w:rFonts w:eastAsiaTheme="minorHAnsi"/>
              </w:rPr>
            </w:pPr>
            <w:r>
              <w:rPr>
                <w:rFonts w:eastAsiaTheme="minorHAnsi"/>
              </w:rPr>
              <w:t xml:space="preserve">Reviewed this information </w:t>
            </w:r>
            <w:r w:rsidR="00E83228" w:rsidRPr="00E83228">
              <w:rPr>
                <w:rFonts w:eastAsiaTheme="minorHAnsi"/>
              </w:rPr>
              <w:t xml:space="preserve">with </w:t>
            </w:r>
            <w:r>
              <w:rPr>
                <w:rFonts w:eastAsiaTheme="minorHAnsi"/>
              </w:rPr>
              <w:t>Doris</w:t>
            </w:r>
            <w:r w:rsidR="00E83228" w:rsidRPr="00E83228">
              <w:rPr>
                <w:rFonts w:eastAsiaTheme="minorHAnsi"/>
              </w:rPr>
              <w:t>?</w:t>
            </w:r>
          </w:p>
          <w:p w14:paraId="6E7E7BD6" w14:textId="0B6FB710" w:rsidR="00CF5A4F" w:rsidRDefault="00CF5A4F" w:rsidP="002E43F4">
            <w:pPr>
              <w:pStyle w:val="11SectionBullet"/>
              <w:rPr>
                <w:rFonts w:eastAsiaTheme="minorHAnsi"/>
              </w:rPr>
            </w:pPr>
            <w:r>
              <w:rPr>
                <w:rFonts w:eastAsiaTheme="minorHAnsi"/>
              </w:rPr>
              <w:t xml:space="preserve">Determined the financial impact of the </w:t>
            </w:r>
            <w:r w:rsidR="000B2FB5">
              <w:rPr>
                <w:rFonts w:eastAsiaTheme="minorHAnsi"/>
              </w:rPr>
              <w:t xml:space="preserve">exploitation her? </w:t>
            </w:r>
          </w:p>
          <w:p w14:paraId="2FF6E1E9" w14:textId="25E93FA9" w:rsidR="00CF5A4F" w:rsidRDefault="00CF5A4F" w:rsidP="002E43F4">
            <w:pPr>
              <w:pStyle w:val="11SectionBullet"/>
              <w:rPr>
                <w:rFonts w:eastAsiaTheme="minorHAnsi"/>
              </w:rPr>
            </w:pPr>
            <w:r>
              <w:rPr>
                <w:rFonts w:eastAsiaTheme="minorHAnsi"/>
              </w:rPr>
              <w:t>Discussed possible reporting options?</w:t>
            </w:r>
          </w:p>
          <w:p w14:paraId="694984B2" w14:textId="77777777" w:rsidR="002E43F4" w:rsidRPr="002E43F4" w:rsidRDefault="000B2FB5" w:rsidP="0006231E">
            <w:pPr>
              <w:pStyle w:val="11SectionBullet"/>
              <w:rPr>
                <w:rFonts w:ascii="Arial" w:hAnsi="Arial" w:cs="Arial"/>
                <w:bCs/>
                <w:i/>
                <w:iCs/>
                <w:szCs w:val="28"/>
              </w:rPr>
            </w:pPr>
            <w:r>
              <w:rPr>
                <w:rFonts w:eastAsiaTheme="minorHAnsi"/>
              </w:rPr>
              <w:t xml:space="preserve">Explored finding a different helper </w:t>
            </w:r>
            <w:r w:rsidR="002E43F4">
              <w:rPr>
                <w:rFonts w:eastAsiaTheme="minorHAnsi"/>
              </w:rPr>
              <w:t>to assist with money management</w:t>
            </w:r>
            <w:r>
              <w:rPr>
                <w:rFonts w:eastAsiaTheme="minorHAnsi"/>
              </w:rPr>
              <w:t>?</w:t>
            </w:r>
          </w:p>
          <w:p w14:paraId="5B04D0CD" w14:textId="570EAE82" w:rsidR="00E83228" w:rsidRPr="002E43F4" w:rsidRDefault="000B2FB5" w:rsidP="0006231E">
            <w:pPr>
              <w:pStyle w:val="11SectionBullet"/>
              <w:rPr>
                <w:rFonts w:ascii="Arial" w:hAnsi="Arial" w:cs="Arial"/>
                <w:bCs/>
                <w:i/>
                <w:iCs/>
                <w:szCs w:val="28"/>
              </w:rPr>
            </w:pPr>
            <w:r>
              <w:rPr>
                <w:rFonts w:eastAsiaTheme="minorHAnsi"/>
              </w:rPr>
              <w:t xml:space="preserve">Interviewed the nephew?  </w:t>
            </w:r>
            <w:r w:rsidRPr="002E43F4">
              <w:rPr>
                <w:rFonts w:eastAsiaTheme="minorHAnsi"/>
                <w:sz w:val="24"/>
                <w:szCs w:val="24"/>
              </w:rPr>
              <w:t xml:space="preserve">(Could he be </w:t>
            </w:r>
            <w:r w:rsidR="002E43F4" w:rsidRPr="002E43F4">
              <w:rPr>
                <w:rFonts w:eastAsiaTheme="minorHAnsi"/>
                <w:sz w:val="24"/>
                <w:szCs w:val="24"/>
              </w:rPr>
              <w:t xml:space="preserve">using Doris’s assets because he has become </w:t>
            </w:r>
            <w:r w:rsidRPr="002E43F4">
              <w:rPr>
                <w:rFonts w:eastAsiaTheme="minorHAnsi"/>
                <w:sz w:val="24"/>
                <w:szCs w:val="24"/>
              </w:rPr>
              <w:t xml:space="preserve">involved in a transnational financial fraud scheme?) </w:t>
            </w:r>
          </w:p>
          <w:p w14:paraId="546CCB2B" w14:textId="2748CEE7" w:rsidR="00BE316B" w:rsidRPr="005258D6" w:rsidRDefault="002E43F4" w:rsidP="00BE316B">
            <w:pPr>
              <w:pStyle w:val="11SectionBullet"/>
            </w:pPr>
            <w:r>
              <w:t>Make reports as appropriate</w:t>
            </w:r>
            <w:r w:rsidR="00BE316B" w:rsidRPr="005258D6">
              <w:t>: to local law enforcement, Attorney General consumer protection division, the Internet Crime Complaint Center (IC3), t</w:t>
            </w:r>
            <w:r>
              <w:t>he Better Business Bureau.</w:t>
            </w:r>
          </w:p>
          <w:p w14:paraId="6CBB00A4" w14:textId="40858484" w:rsidR="00BE316B" w:rsidRPr="005258D6" w:rsidRDefault="00BE316B" w:rsidP="00BE316B">
            <w:pPr>
              <w:pStyle w:val="11SectionBullet"/>
            </w:pPr>
            <w:r w:rsidRPr="005258D6">
              <w:t>Talk with D</w:t>
            </w:r>
            <w:r w:rsidR="003041B2">
              <w:t xml:space="preserve">oris about how she’s been </w:t>
            </w:r>
            <w:r w:rsidRPr="005258D6">
              <w:t xml:space="preserve">coping with </w:t>
            </w:r>
            <w:r w:rsidR="002E43F4">
              <w:t xml:space="preserve">anxiety and </w:t>
            </w:r>
            <w:r w:rsidRPr="005258D6">
              <w:t>loneliness.</w:t>
            </w:r>
          </w:p>
          <w:p w14:paraId="5D14937B" w14:textId="77777777" w:rsidR="00BE316B" w:rsidRPr="005258D6" w:rsidRDefault="00BE316B" w:rsidP="00BE316B">
            <w:pPr>
              <w:pStyle w:val="11SectionBullet"/>
              <w:numPr>
                <w:ilvl w:val="1"/>
                <w:numId w:val="2"/>
              </w:numPr>
            </w:pPr>
            <w:r w:rsidRPr="005258D6">
              <w:t>Connect her with therapists, counselors, and/or support groups for victims of romance scams.</w:t>
            </w:r>
          </w:p>
          <w:p w14:paraId="796AB1EB" w14:textId="77777777" w:rsidR="00BE316B" w:rsidRPr="005258D6" w:rsidRDefault="00BE316B" w:rsidP="00BE316B">
            <w:pPr>
              <w:pStyle w:val="11SectionBullet"/>
              <w:numPr>
                <w:ilvl w:val="1"/>
                <w:numId w:val="2"/>
              </w:numPr>
            </w:pPr>
            <w:r w:rsidRPr="005258D6">
              <w:t>Identify other organizations that may provide social engagement and support for Doris so that she doesn’t begin speaking to Matthew again</w:t>
            </w:r>
          </w:p>
          <w:p w14:paraId="504C6FFE" w14:textId="4C624732" w:rsidR="00BE316B" w:rsidRDefault="00BE316B" w:rsidP="002E43F4">
            <w:pPr>
              <w:pStyle w:val="11SectionBullet"/>
              <w:numPr>
                <w:ilvl w:val="0"/>
                <w:numId w:val="0"/>
              </w:numPr>
              <w:ind w:left="2160"/>
              <w:rPr>
                <w:rFonts w:ascii="Arial" w:hAnsi="Arial" w:cs="Arial"/>
                <w:bCs/>
                <w:sz w:val="24"/>
                <w:szCs w:val="24"/>
              </w:rPr>
            </w:pPr>
          </w:p>
        </w:tc>
      </w:tr>
      <w:tr w:rsidR="007120AB" w:rsidRPr="00B309C1" w14:paraId="04C7707B" w14:textId="77777777" w:rsidTr="003764EF">
        <w:tc>
          <w:tcPr>
            <w:tcW w:w="1710" w:type="dxa"/>
            <w:shd w:val="clear" w:color="auto" w:fill="auto"/>
          </w:tcPr>
          <w:p w14:paraId="4C6D3021" w14:textId="77777777" w:rsidR="007120AB" w:rsidRDefault="007120AB" w:rsidP="007120AB">
            <w:pPr>
              <w:spacing w:line="276" w:lineRule="auto"/>
              <w:rPr>
                <w:rFonts w:asciiTheme="minorHAnsi" w:hAnsiTheme="minorHAnsi" w:cstheme="minorHAnsi"/>
              </w:rPr>
            </w:pPr>
          </w:p>
        </w:tc>
        <w:tc>
          <w:tcPr>
            <w:tcW w:w="8461" w:type="dxa"/>
            <w:shd w:val="clear" w:color="auto" w:fill="auto"/>
          </w:tcPr>
          <w:p w14:paraId="2E2F43BB" w14:textId="691235C4" w:rsidR="007120AB" w:rsidRDefault="007120AB" w:rsidP="007120AB">
            <w:pPr>
              <w:rPr>
                <w:rFonts w:ascii="Arial" w:hAnsi="Arial" w:cs="Arial"/>
                <w:b/>
                <w:bCs/>
                <w:i/>
                <w:iCs/>
                <w:szCs w:val="28"/>
                <w:u w:val="single"/>
              </w:rPr>
            </w:pPr>
            <w:r w:rsidRPr="00F50A10">
              <w:rPr>
                <w:rFonts w:ascii="Arial" w:hAnsi="Arial" w:cs="Arial"/>
                <w:b/>
                <w:bCs/>
                <w:i/>
                <w:iCs/>
                <w:szCs w:val="28"/>
                <w:u w:val="single"/>
              </w:rPr>
              <w:t xml:space="preserve">Case Scenario </w:t>
            </w:r>
            <w:r>
              <w:rPr>
                <w:rFonts w:ascii="Arial" w:hAnsi="Arial" w:cs="Arial"/>
                <w:b/>
                <w:bCs/>
                <w:i/>
                <w:iCs/>
                <w:szCs w:val="28"/>
                <w:u w:val="single"/>
              </w:rPr>
              <w:t>3</w:t>
            </w:r>
            <w:r w:rsidRPr="00F50A10">
              <w:rPr>
                <w:rFonts w:ascii="Arial" w:hAnsi="Arial" w:cs="Arial"/>
                <w:b/>
                <w:bCs/>
                <w:i/>
                <w:iCs/>
                <w:szCs w:val="28"/>
                <w:u w:val="single"/>
              </w:rPr>
              <w:t xml:space="preserve"> </w:t>
            </w:r>
            <w:r>
              <w:rPr>
                <w:rFonts w:ascii="Arial" w:hAnsi="Arial" w:cs="Arial"/>
                <w:b/>
                <w:bCs/>
                <w:i/>
                <w:iCs/>
                <w:szCs w:val="28"/>
                <w:u w:val="single"/>
              </w:rPr>
              <w:t>–</w:t>
            </w:r>
            <w:r w:rsidRPr="00F50A10">
              <w:rPr>
                <w:rFonts w:ascii="Arial" w:hAnsi="Arial" w:cs="Arial"/>
                <w:b/>
                <w:bCs/>
                <w:i/>
                <w:iCs/>
                <w:szCs w:val="28"/>
                <w:u w:val="single"/>
              </w:rPr>
              <w:t xml:space="preserve"> Gary</w:t>
            </w:r>
          </w:p>
          <w:p w14:paraId="66463905" w14:textId="77777777" w:rsidR="007120AB" w:rsidRDefault="007120AB" w:rsidP="007120AB">
            <w:r w:rsidRPr="006A0560">
              <w:t>You receiv</w:t>
            </w:r>
            <w:r>
              <w:t xml:space="preserve">e a report from intake about an alleged financial fraud crime against a 68-year-old man with mild physical and cognitive impairments due to a stroke.  He lives in an assisted living facility where the alleged crime is reported to have happened within the last 24 hrs.  The reporting source is a staff member at the facility who Gary reached out to about his on-line contact with a stranger who subsequently withdrew $4,000 from his bank account.  </w:t>
            </w:r>
          </w:p>
          <w:p w14:paraId="2F0657B9" w14:textId="77777777" w:rsidR="007120AB" w:rsidRDefault="007120AB" w:rsidP="007120AB">
            <w:pPr>
              <w:rPr>
                <w:sz w:val="24"/>
                <w:szCs w:val="24"/>
              </w:rPr>
            </w:pPr>
          </w:p>
          <w:p w14:paraId="2160250F" w14:textId="77777777" w:rsidR="007120AB" w:rsidRPr="009D22E5" w:rsidRDefault="007120AB" w:rsidP="007120AB">
            <w:pPr>
              <w:rPr>
                <w:szCs w:val="28"/>
                <w:u w:val="single"/>
              </w:rPr>
            </w:pPr>
            <w:r w:rsidRPr="009D22E5">
              <w:rPr>
                <w:szCs w:val="28"/>
                <w:u w:val="single"/>
              </w:rPr>
              <w:t>Reporter Statement:</w:t>
            </w:r>
          </w:p>
          <w:p w14:paraId="007A638E" w14:textId="79404A79" w:rsidR="007120AB" w:rsidRDefault="007120AB" w:rsidP="007120AB">
            <w:r w:rsidRPr="00DF6C0F">
              <w:t xml:space="preserve">Since moving into an assisted living facility, Gary has been using his iPad to communicate with family members, </w:t>
            </w:r>
            <w:r>
              <w:t>play</w:t>
            </w:r>
            <w:r w:rsidRPr="00DF6C0F">
              <w:t xml:space="preserve"> online games with friends, and to track his finances</w:t>
            </w:r>
            <w:r>
              <w:t>.  He uses</w:t>
            </w:r>
            <w:r w:rsidRPr="00DF6C0F">
              <w:t xml:space="preserve"> online banking </w:t>
            </w:r>
            <w:r>
              <w:t>because it is easier tha</w:t>
            </w:r>
            <w:r w:rsidR="00181031">
              <w:t>n</w:t>
            </w:r>
            <w:r>
              <w:t xml:space="preserve"> getting to the bank in person</w:t>
            </w:r>
            <w:r w:rsidRPr="00DF6C0F">
              <w:t xml:space="preserve">. </w:t>
            </w:r>
          </w:p>
          <w:p w14:paraId="7249ED6A" w14:textId="77777777" w:rsidR="007120AB" w:rsidRDefault="007120AB" w:rsidP="007120AB"/>
          <w:p w14:paraId="1925E982" w14:textId="3275F4CD" w:rsidR="007120AB" w:rsidRPr="00DF6C0F" w:rsidRDefault="007120AB" w:rsidP="007120AB">
            <w:r>
              <w:t>Yesterday</w:t>
            </w:r>
            <w:r w:rsidRPr="00DF6C0F">
              <w:t xml:space="preserve">, </w:t>
            </w:r>
            <w:r>
              <w:t xml:space="preserve">while </w:t>
            </w:r>
            <w:r w:rsidRPr="00DF6C0F">
              <w:t>he was online</w:t>
            </w:r>
            <w:r>
              <w:t>, he received a pop-up message from so</w:t>
            </w:r>
            <w:r w:rsidRPr="00DF6C0F">
              <w:t xml:space="preserve">meone he didn’t know. </w:t>
            </w:r>
            <w:r>
              <w:t>When he clicked on the</w:t>
            </w:r>
            <w:r w:rsidRPr="00DF6C0F">
              <w:t xml:space="preserve"> l</w:t>
            </w:r>
            <w:r>
              <w:t xml:space="preserve">ink provided in the pop-up, he became connected to a fraudulent scheme.  The message claimed there was a virus on his iPad that could be fixed for a fee.  When Gary authorized the fee as directed, the fraudster gained </w:t>
            </w:r>
            <w:r>
              <w:lastRenderedPageBreak/>
              <w:t xml:space="preserve">remote access to Gary’s bank account.  Before Gary could turn off his iPad, he watched as a $4,000 withdrawal from his account was made.  </w:t>
            </w:r>
            <w:r w:rsidRPr="00DF6C0F">
              <w:t xml:space="preserve"> </w:t>
            </w:r>
          </w:p>
          <w:p w14:paraId="13DC481E" w14:textId="1D63AD40" w:rsidR="007120AB" w:rsidRDefault="007120AB" w:rsidP="007120AB">
            <w:pPr>
              <w:rPr>
                <w:rFonts w:ascii="Arial" w:hAnsi="Arial" w:cs="Arial"/>
                <w:bCs/>
                <w:i/>
                <w:iCs/>
                <w:color w:val="0070C0"/>
                <w:szCs w:val="28"/>
              </w:rPr>
            </w:pPr>
          </w:p>
        </w:tc>
      </w:tr>
      <w:tr w:rsidR="007120AB" w:rsidRPr="00B309C1" w14:paraId="7A56D7CE" w14:textId="77777777" w:rsidTr="003764EF">
        <w:tc>
          <w:tcPr>
            <w:tcW w:w="1710" w:type="dxa"/>
            <w:shd w:val="clear" w:color="auto" w:fill="auto"/>
          </w:tcPr>
          <w:p w14:paraId="689A6081" w14:textId="77777777" w:rsidR="007120AB" w:rsidRDefault="007120AB" w:rsidP="007120AB">
            <w:pPr>
              <w:spacing w:line="276" w:lineRule="auto"/>
              <w:rPr>
                <w:rFonts w:asciiTheme="minorHAnsi" w:hAnsiTheme="minorHAnsi" w:cstheme="minorHAnsi"/>
              </w:rPr>
            </w:pPr>
          </w:p>
        </w:tc>
        <w:tc>
          <w:tcPr>
            <w:tcW w:w="8461" w:type="dxa"/>
            <w:shd w:val="clear" w:color="auto" w:fill="auto"/>
          </w:tcPr>
          <w:p w14:paraId="0B78CDEF" w14:textId="589B10A2" w:rsidR="007120AB" w:rsidRDefault="007120AB" w:rsidP="007120AB">
            <w:pPr>
              <w:spacing w:after="160"/>
              <w:rPr>
                <w:rFonts w:ascii="Arial" w:eastAsiaTheme="minorHAnsi" w:hAnsi="Arial" w:cs="Arial"/>
                <w:b/>
                <w:bCs/>
                <w:iCs/>
                <w:szCs w:val="28"/>
              </w:rPr>
            </w:pPr>
            <w:r>
              <w:rPr>
                <w:rFonts w:ascii="Arial" w:eastAsiaTheme="minorHAnsi" w:hAnsi="Arial" w:cs="Arial"/>
                <w:b/>
                <w:bCs/>
                <w:iCs/>
                <w:szCs w:val="28"/>
              </w:rPr>
              <w:t xml:space="preserve">Questions for </w:t>
            </w:r>
            <w:r w:rsidRPr="00B94881">
              <w:rPr>
                <w:rFonts w:ascii="Arial" w:eastAsiaTheme="minorHAnsi" w:hAnsi="Arial" w:cs="Arial"/>
                <w:b/>
                <w:bCs/>
                <w:iCs/>
                <w:szCs w:val="28"/>
              </w:rPr>
              <w:t>Case Scenario #</w:t>
            </w:r>
            <w:r>
              <w:rPr>
                <w:rFonts w:ascii="Arial" w:eastAsiaTheme="minorHAnsi" w:hAnsi="Arial" w:cs="Arial"/>
                <w:b/>
                <w:bCs/>
                <w:iCs/>
                <w:szCs w:val="28"/>
              </w:rPr>
              <w:t>3</w:t>
            </w:r>
            <w:r w:rsidRPr="00B94881">
              <w:rPr>
                <w:rFonts w:ascii="Arial" w:eastAsiaTheme="minorHAnsi" w:hAnsi="Arial" w:cs="Arial"/>
                <w:b/>
                <w:bCs/>
                <w:iCs/>
                <w:szCs w:val="28"/>
              </w:rPr>
              <w:t xml:space="preserve"> - </w:t>
            </w:r>
            <w:r>
              <w:rPr>
                <w:rFonts w:ascii="Arial" w:eastAsiaTheme="minorHAnsi" w:hAnsi="Arial" w:cs="Arial"/>
                <w:b/>
                <w:bCs/>
                <w:iCs/>
                <w:szCs w:val="28"/>
              </w:rPr>
              <w:t>Gary</w:t>
            </w:r>
          </w:p>
          <w:p w14:paraId="3480F92E" w14:textId="77777777" w:rsidR="007120AB" w:rsidRPr="00B94881" w:rsidRDefault="007120AB" w:rsidP="007120AB">
            <w:pPr>
              <w:spacing w:after="160"/>
              <w:rPr>
                <w:rFonts w:ascii="Arial" w:eastAsiaTheme="minorHAnsi" w:hAnsi="Arial" w:cs="Arial"/>
                <w:b/>
                <w:bCs/>
                <w:iCs/>
                <w:szCs w:val="28"/>
              </w:rPr>
            </w:pPr>
            <w:r w:rsidRPr="00B94881">
              <w:rPr>
                <w:rFonts w:ascii="Arial" w:eastAsiaTheme="minorHAnsi" w:hAnsi="Arial" w:cs="Arial"/>
                <w:b/>
                <w:bCs/>
                <w:iCs/>
                <w:szCs w:val="28"/>
              </w:rPr>
              <w:t xml:space="preserve">Question #1 </w:t>
            </w:r>
          </w:p>
          <w:p w14:paraId="52E42BC2" w14:textId="77777777" w:rsidR="007120AB" w:rsidRPr="00B94881" w:rsidRDefault="007120AB" w:rsidP="007120AB">
            <w:pPr>
              <w:rPr>
                <w:rFonts w:eastAsiaTheme="minorHAnsi"/>
              </w:rPr>
            </w:pPr>
            <w:r w:rsidRPr="00B94881">
              <w:rPr>
                <w:rFonts w:eastAsiaTheme="minorHAnsi"/>
              </w:rPr>
              <w:t>What considerations would you make before assigning this case to one of your investigators?</w:t>
            </w:r>
          </w:p>
          <w:p w14:paraId="166F8759" w14:textId="77777777" w:rsidR="007120AB" w:rsidRPr="00584853" w:rsidRDefault="007120AB" w:rsidP="007120AB">
            <w:pPr>
              <w:rPr>
                <w:rFonts w:eastAsiaTheme="minorHAnsi"/>
                <w:i/>
                <w:u w:val="single"/>
              </w:rPr>
            </w:pPr>
            <w:r w:rsidRPr="00584853">
              <w:rPr>
                <w:rFonts w:eastAsiaTheme="minorHAnsi"/>
                <w:i/>
                <w:u w:val="single"/>
              </w:rPr>
              <w:t>Possible Reponses:</w:t>
            </w:r>
          </w:p>
          <w:p w14:paraId="4FA81AF4" w14:textId="77777777" w:rsidR="007120AB" w:rsidRDefault="007120AB" w:rsidP="007120AB">
            <w:pPr>
              <w:pStyle w:val="11SectionBullet"/>
              <w:rPr>
                <w:rFonts w:eastAsiaTheme="minorHAnsi"/>
              </w:rPr>
            </w:pPr>
            <w:r>
              <w:rPr>
                <w:rFonts w:eastAsiaTheme="minorHAnsi"/>
              </w:rPr>
              <w:t>Which investigator has the experience to take actions quickly?</w:t>
            </w:r>
          </w:p>
          <w:p w14:paraId="7F1ED043" w14:textId="77777777" w:rsidR="007120AB" w:rsidRPr="00B94881" w:rsidRDefault="007120AB" w:rsidP="007120AB">
            <w:pPr>
              <w:pStyle w:val="11SectionBullet"/>
              <w:rPr>
                <w:rFonts w:eastAsiaTheme="minorHAnsi"/>
              </w:rPr>
            </w:pPr>
            <w:r w:rsidRPr="00B94881">
              <w:rPr>
                <w:rFonts w:eastAsiaTheme="minorHAnsi"/>
              </w:rPr>
              <w:t xml:space="preserve">Is this an opportunity to </w:t>
            </w:r>
            <w:r>
              <w:rPr>
                <w:rFonts w:eastAsiaTheme="minorHAnsi"/>
              </w:rPr>
              <w:t>having a less experienced investigator shadow the assigned investigator?</w:t>
            </w:r>
          </w:p>
          <w:p w14:paraId="5C28A16F" w14:textId="77777777" w:rsidR="007120AB" w:rsidRPr="00B94881" w:rsidRDefault="007120AB" w:rsidP="007120AB">
            <w:pPr>
              <w:pStyle w:val="11SectionBullet"/>
              <w:rPr>
                <w:rFonts w:eastAsiaTheme="minorHAnsi"/>
              </w:rPr>
            </w:pPr>
            <w:r w:rsidRPr="00B94881">
              <w:rPr>
                <w:rFonts w:eastAsiaTheme="minorHAnsi"/>
              </w:rPr>
              <w:t xml:space="preserve">Do you have MDT partners who could provide </w:t>
            </w:r>
            <w:r>
              <w:rPr>
                <w:rFonts w:eastAsiaTheme="minorHAnsi"/>
              </w:rPr>
              <w:t>immediate assistance</w:t>
            </w:r>
            <w:r w:rsidRPr="00B94881">
              <w:rPr>
                <w:rFonts w:eastAsiaTheme="minorHAnsi"/>
              </w:rPr>
              <w:t>?</w:t>
            </w:r>
          </w:p>
          <w:p w14:paraId="1DC60C59" w14:textId="77777777" w:rsidR="007120AB" w:rsidRPr="00B94881" w:rsidRDefault="007120AB" w:rsidP="007120AB">
            <w:pPr>
              <w:pStyle w:val="11SectionBullet"/>
              <w:rPr>
                <w:rFonts w:eastAsiaTheme="minorHAnsi"/>
              </w:rPr>
            </w:pPr>
            <w:r w:rsidRPr="00B94881">
              <w:rPr>
                <w:rFonts w:eastAsiaTheme="minorHAnsi"/>
              </w:rPr>
              <w:t>Others?</w:t>
            </w:r>
            <w:r>
              <w:rPr>
                <w:rFonts w:eastAsiaTheme="minorHAnsi"/>
              </w:rPr>
              <w:br/>
            </w:r>
          </w:p>
          <w:p w14:paraId="51D470D2" w14:textId="77777777" w:rsidR="007120AB" w:rsidRPr="00B94881" w:rsidRDefault="007120AB" w:rsidP="007120AB">
            <w:pPr>
              <w:spacing w:after="160"/>
              <w:rPr>
                <w:rFonts w:ascii="Arial" w:eastAsiaTheme="minorHAnsi" w:hAnsi="Arial" w:cs="Arial"/>
                <w:b/>
                <w:bCs/>
                <w:iCs/>
                <w:szCs w:val="28"/>
              </w:rPr>
            </w:pPr>
            <w:r w:rsidRPr="00B94881">
              <w:rPr>
                <w:rFonts w:ascii="Arial" w:eastAsiaTheme="minorHAnsi" w:hAnsi="Arial" w:cs="Arial"/>
                <w:b/>
                <w:bCs/>
                <w:iCs/>
                <w:szCs w:val="28"/>
              </w:rPr>
              <w:t>Question #2</w:t>
            </w:r>
          </w:p>
          <w:p w14:paraId="5DF914DC" w14:textId="77777777" w:rsidR="007120AB" w:rsidRPr="00B94881" w:rsidRDefault="007120AB" w:rsidP="007120AB">
            <w:pPr>
              <w:spacing w:after="160"/>
              <w:rPr>
                <w:rFonts w:eastAsiaTheme="minorHAnsi" w:cs="Arial"/>
                <w:bCs/>
                <w:iCs/>
                <w:szCs w:val="28"/>
              </w:rPr>
            </w:pPr>
            <w:r w:rsidRPr="00B94881">
              <w:rPr>
                <w:rFonts w:eastAsiaTheme="minorHAnsi" w:cs="Arial"/>
                <w:bCs/>
                <w:iCs/>
                <w:szCs w:val="28"/>
              </w:rPr>
              <w:t xml:space="preserve">What </w:t>
            </w:r>
            <w:r>
              <w:rPr>
                <w:rFonts w:eastAsiaTheme="minorHAnsi" w:cs="Arial"/>
                <w:bCs/>
                <w:iCs/>
                <w:szCs w:val="28"/>
              </w:rPr>
              <w:t>questions could you use to coach or guide the investigator during the investigation?</w:t>
            </w:r>
          </w:p>
          <w:p w14:paraId="04FD8A6C" w14:textId="77777777" w:rsidR="005D1AE0" w:rsidRDefault="005D1AE0" w:rsidP="007120AB">
            <w:pPr>
              <w:rPr>
                <w:rFonts w:eastAsiaTheme="minorHAnsi"/>
                <w:u w:val="single"/>
              </w:rPr>
            </w:pPr>
          </w:p>
          <w:p w14:paraId="4B73F1FD" w14:textId="77777777" w:rsidR="005D1AE0" w:rsidRDefault="005D1AE0" w:rsidP="007120AB">
            <w:pPr>
              <w:rPr>
                <w:rFonts w:eastAsiaTheme="minorHAnsi"/>
                <w:u w:val="single"/>
              </w:rPr>
            </w:pPr>
          </w:p>
          <w:p w14:paraId="774CAB4A" w14:textId="77777777" w:rsidR="005D1AE0" w:rsidRDefault="005D1AE0" w:rsidP="007120AB">
            <w:pPr>
              <w:rPr>
                <w:rFonts w:eastAsiaTheme="minorHAnsi"/>
                <w:u w:val="single"/>
              </w:rPr>
            </w:pPr>
          </w:p>
          <w:p w14:paraId="6E2CA4E3" w14:textId="1F8065BA" w:rsidR="007120AB" w:rsidRPr="00584853" w:rsidRDefault="007120AB" w:rsidP="007120AB">
            <w:pPr>
              <w:rPr>
                <w:rFonts w:eastAsiaTheme="minorHAnsi"/>
                <w:i/>
                <w:szCs w:val="28"/>
                <w:u w:val="single"/>
              </w:rPr>
            </w:pPr>
            <w:r w:rsidRPr="00584853">
              <w:rPr>
                <w:rFonts w:eastAsiaTheme="minorHAnsi"/>
                <w:i/>
                <w:szCs w:val="28"/>
                <w:u w:val="single"/>
              </w:rPr>
              <w:lastRenderedPageBreak/>
              <w:t>Possible Responses</w:t>
            </w:r>
            <w:r w:rsidR="00584853" w:rsidRPr="00584853">
              <w:rPr>
                <w:rFonts w:eastAsiaTheme="minorHAnsi"/>
                <w:i/>
                <w:szCs w:val="28"/>
                <w:u w:val="single"/>
              </w:rPr>
              <w:t>:</w:t>
            </w:r>
          </w:p>
          <w:p w14:paraId="41BE802A" w14:textId="77777777" w:rsidR="007120AB" w:rsidRDefault="007120AB" w:rsidP="007120AB">
            <w:pPr>
              <w:rPr>
                <w:rFonts w:eastAsiaTheme="minorHAnsi"/>
              </w:rPr>
            </w:pPr>
            <w:r w:rsidRPr="00B94881">
              <w:rPr>
                <w:rFonts w:eastAsiaTheme="minorHAnsi"/>
              </w:rPr>
              <w:t>Has the investigator:</w:t>
            </w:r>
          </w:p>
          <w:p w14:paraId="4447B415" w14:textId="77777777" w:rsidR="007120AB" w:rsidRDefault="007120AB" w:rsidP="007120AB">
            <w:pPr>
              <w:pStyle w:val="11SectionBullet"/>
            </w:pPr>
            <w:r>
              <w:t>Asked Gary if he has notified the bank to help him make changes to protect his account from further losses?</w:t>
            </w:r>
          </w:p>
          <w:p w14:paraId="0DD467E4" w14:textId="77777777" w:rsidR="007120AB" w:rsidRPr="005258D6" w:rsidRDefault="007120AB" w:rsidP="007120AB">
            <w:pPr>
              <w:pStyle w:val="11SectionBullet"/>
            </w:pPr>
            <w:r w:rsidRPr="005258D6">
              <w:t>Ask</w:t>
            </w:r>
            <w:r>
              <w:t>ed</w:t>
            </w:r>
            <w:r w:rsidRPr="005258D6">
              <w:t xml:space="preserve"> Gary what </w:t>
            </w:r>
            <w:r>
              <w:t xml:space="preserve">other </w:t>
            </w:r>
            <w:r w:rsidRPr="005258D6">
              <w:t>i</w:t>
            </w:r>
            <w:r>
              <w:t>nformation he keeps on his iPad and advised him to change any passwords that may have been compromised?</w:t>
            </w:r>
          </w:p>
          <w:p w14:paraId="28A25CA3" w14:textId="77777777" w:rsidR="007120AB" w:rsidRPr="005258D6" w:rsidRDefault="007120AB" w:rsidP="007120AB">
            <w:pPr>
              <w:pStyle w:val="11SectionBullet"/>
            </w:pPr>
            <w:r w:rsidRPr="005258D6">
              <w:t>Ask</w:t>
            </w:r>
            <w:r>
              <w:t>ed</w:t>
            </w:r>
            <w:r w:rsidRPr="005258D6">
              <w:t xml:space="preserve"> Gary if he has experienced</w:t>
            </w:r>
            <w:r>
              <w:t xml:space="preserve"> anything like this in the past?  </w:t>
            </w:r>
            <w:r w:rsidRPr="005258D6">
              <w:t>If he is a repeat victim, you may need to spend more time with him and connect him with additional support.</w:t>
            </w:r>
          </w:p>
          <w:p w14:paraId="77C8A5A3" w14:textId="254D84A1" w:rsidR="007120AB" w:rsidRPr="005258D6" w:rsidRDefault="007120AB" w:rsidP="007120AB">
            <w:pPr>
              <w:pStyle w:val="11SectionBullet"/>
              <w:rPr>
                <w:color w:val="000000" w:themeColor="text1"/>
              </w:rPr>
            </w:pPr>
            <w:r w:rsidRPr="005258D6">
              <w:rPr>
                <w:color w:val="000000" w:themeColor="text1"/>
              </w:rPr>
              <w:t>Provide</w:t>
            </w:r>
            <w:r>
              <w:rPr>
                <w:color w:val="000000" w:themeColor="text1"/>
              </w:rPr>
              <w:t>d</w:t>
            </w:r>
            <w:r w:rsidRPr="005258D6">
              <w:rPr>
                <w:color w:val="000000" w:themeColor="text1"/>
              </w:rPr>
              <w:t xml:space="preserve"> him with </w:t>
            </w:r>
            <w:r w:rsidRPr="008E1446">
              <w:t xml:space="preserve">National Elder Fraud Hotline </w:t>
            </w:r>
            <w:r w:rsidRPr="005258D6">
              <w:rPr>
                <w:color w:val="000000" w:themeColor="text1"/>
              </w:rPr>
              <w:t>information fo</w:t>
            </w:r>
            <w:r>
              <w:rPr>
                <w:color w:val="000000" w:themeColor="text1"/>
              </w:rPr>
              <w:t>r victim assistance and support?</w:t>
            </w:r>
          </w:p>
          <w:p w14:paraId="678768E8" w14:textId="77777777" w:rsidR="007120AB" w:rsidRPr="005258D6" w:rsidRDefault="007120AB" w:rsidP="007120AB">
            <w:pPr>
              <w:pStyle w:val="11SectionBullet"/>
            </w:pPr>
            <w:r w:rsidRPr="005258D6">
              <w:t>Report</w:t>
            </w:r>
            <w:r>
              <w:t>ed</w:t>
            </w:r>
            <w:r w:rsidRPr="005258D6">
              <w:t>: to local law enforcement, Attorney General consumer protection division, the Internet Crime Complaint Center (IC3), the Better Business Bureau, etc.</w:t>
            </w:r>
          </w:p>
          <w:p w14:paraId="50D06E83" w14:textId="77777777" w:rsidR="007120AB" w:rsidRDefault="007120AB" w:rsidP="007120AB">
            <w:pPr>
              <w:pStyle w:val="11SectionBullet"/>
            </w:pPr>
            <w:r w:rsidRPr="005258D6">
              <w:t>Consider</w:t>
            </w:r>
            <w:r>
              <w:t>ed a</w:t>
            </w:r>
            <w:r w:rsidRPr="005258D6">
              <w:t xml:space="preserve"> credit freeze depending on the extent of the breach, particularly if the perpetrator could have f</w:t>
            </w:r>
            <w:r>
              <w:t>ound his social security number?</w:t>
            </w:r>
          </w:p>
          <w:p w14:paraId="61E3C13D" w14:textId="77777777" w:rsidR="007120AB" w:rsidRDefault="007120AB" w:rsidP="007120AB">
            <w:pPr>
              <w:pStyle w:val="ListParagraph"/>
              <w:numPr>
                <w:ilvl w:val="0"/>
                <w:numId w:val="0"/>
              </w:numPr>
              <w:ind w:left="166"/>
            </w:pPr>
          </w:p>
          <w:p w14:paraId="4AF788EA" w14:textId="7F68DDFA" w:rsidR="007120AB" w:rsidRDefault="007120AB" w:rsidP="007120AB">
            <w:pPr>
              <w:pStyle w:val="ListParagraph"/>
              <w:numPr>
                <w:ilvl w:val="0"/>
                <w:numId w:val="0"/>
              </w:numPr>
              <w:ind w:left="166"/>
            </w:pPr>
            <w:r>
              <w:t>Additional questions for the investigator to consider about preventing re</w:t>
            </w:r>
            <w:r w:rsidR="009808CB">
              <w:t>-</w:t>
            </w:r>
            <w:r>
              <w:t>victimization:</w:t>
            </w:r>
          </w:p>
          <w:p w14:paraId="154C6056" w14:textId="77777777" w:rsidR="007120AB" w:rsidRPr="00846CF9" w:rsidRDefault="007120AB" w:rsidP="007120AB">
            <w:pPr>
              <w:pStyle w:val="ListParagraph"/>
              <w:numPr>
                <w:ilvl w:val="0"/>
                <w:numId w:val="0"/>
              </w:numPr>
              <w:ind w:left="166"/>
              <w:rPr>
                <w:sz w:val="16"/>
                <w:szCs w:val="16"/>
              </w:rPr>
            </w:pPr>
          </w:p>
          <w:p w14:paraId="2E18893A" w14:textId="77777777" w:rsidR="007120AB" w:rsidRPr="005258D6" w:rsidRDefault="007120AB" w:rsidP="007120AB">
            <w:pPr>
              <w:pStyle w:val="11SectionBullet"/>
            </w:pPr>
            <w:r>
              <w:lastRenderedPageBreak/>
              <w:t xml:space="preserve">Does </w:t>
            </w:r>
            <w:r w:rsidRPr="005258D6">
              <w:t xml:space="preserve">Gary </w:t>
            </w:r>
            <w:r>
              <w:t xml:space="preserve">have </w:t>
            </w:r>
            <w:r w:rsidRPr="005258D6">
              <w:t>relation</w:t>
            </w:r>
            <w:r>
              <w:t>ship(s) with family and friends?</w:t>
            </w:r>
          </w:p>
          <w:p w14:paraId="7E554292" w14:textId="77777777" w:rsidR="007120AB" w:rsidRPr="005258D6" w:rsidRDefault="007120AB" w:rsidP="007120AB">
            <w:pPr>
              <w:pStyle w:val="11SectionBullet"/>
            </w:pPr>
            <w:r>
              <w:t xml:space="preserve">Would he like </w:t>
            </w:r>
            <w:r w:rsidRPr="005258D6">
              <w:t>assistance with money manageme</w:t>
            </w:r>
            <w:r>
              <w:t xml:space="preserve">nt? It could be helpful to have </w:t>
            </w:r>
            <w:r w:rsidRPr="005258D6">
              <w:t>someone to take him to the bank when needed or to give a trusted individual access to his online banking to flag anything strange on his accounts.</w:t>
            </w:r>
          </w:p>
          <w:p w14:paraId="27E7C657" w14:textId="77777777" w:rsidR="007120AB" w:rsidRPr="004D6AE1" w:rsidRDefault="007120AB" w:rsidP="007120AB">
            <w:pPr>
              <w:pStyle w:val="11SectionBullet"/>
              <w:rPr>
                <w:rFonts w:eastAsiaTheme="minorHAnsi"/>
              </w:rPr>
            </w:pPr>
            <w:r w:rsidRPr="004D6AE1">
              <w:rPr>
                <w:rFonts w:eastAsiaTheme="minorHAnsi"/>
              </w:rPr>
              <w:t xml:space="preserve">Does Gary have </w:t>
            </w:r>
            <w:r>
              <w:rPr>
                <w:rFonts w:eastAsiaTheme="minorHAnsi"/>
              </w:rPr>
              <w:t xml:space="preserve">supportive </w:t>
            </w:r>
            <w:r w:rsidRPr="004D6AE1">
              <w:rPr>
                <w:rFonts w:eastAsiaTheme="minorHAnsi"/>
              </w:rPr>
              <w:t>relation</w:t>
            </w:r>
            <w:r>
              <w:rPr>
                <w:rFonts w:eastAsiaTheme="minorHAnsi"/>
              </w:rPr>
              <w:t>ship(s) with family and friends?</w:t>
            </w:r>
          </w:p>
          <w:p w14:paraId="01B0AF48" w14:textId="77777777" w:rsidR="007120AB" w:rsidRPr="005258D6" w:rsidRDefault="007120AB" w:rsidP="007120AB">
            <w:pPr>
              <w:pStyle w:val="11SectionBullet"/>
            </w:pPr>
            <w:r>
              <w:t>What is</w:t>
            </w:r>
            <w:r w:rsidRPr="005258D6">
              <w:t xml:space="preserve"> Gary</w:t>
            </w:r>
            <w:r>
              <w:t xml:space="preserve">’s experience with </w:t>
            </w:r>
            <w:r w:rsidRPr="005258D6">
              <w:t xml:space="preserve">isolation and </w:t>
            </w:r>
            <w:r>
              <w:t>coping with loneliness?</w:t>
            </w:r>
          </w:p>
          <w:p w14:paraId="72410F0E" w14:textId="77777777" w:rsidR="007120AB" w:rsidRPr="005258D6" w:rsidRDefault="007120AB" w:rsidP="007120AB">
            <w:pPr>
              <w:pStyle w:val="11SectionBullet"/>
            </w:pPr>
            <w:r w:rsidRPr="005258D6">
              <w:t>Refer him to therapists or counselors if he feels that he might benefit fr</w:t>
            </w:r>
            <w:r>
              <w:t>om talking to someone regularly?</w:t>
            </w:r>
          </w:p>
          <w:p w14:paraId="44EB8B3E" w14:textId="69FBD15C" w:rsidR="007120AB" w:rsidRPr="005258D6" w:rsidRDefault="007120AB" w:rsidP="007120AB">
            <w:pPr>
              <w:pStyle w:val="11SectionBullet"/>
              <w:rPr>
                <w:color w:val="000000" w:themeColor="text1"/>
              </w:rPr>
            </w:pPr>
            <w:r w:rsidRPr="005258D6">
              <w:rPr>
                <w:color w:val="000000" w:themeColor="text1"/>
              </w:rPr>
              <w:t xml:space="preserve">Refer him to online programs such as </w:t>
            </w:r>
            <w:r w:rsidR="009808CB" w:rsidRPr="005258D6">
              <w:rPr>
                <w:color w:val="000000" w:themeColor="text1"/>
              </w:rPr>
              <w:t>cyberseniors.org?</w:t>
            </w:r>
          </w:p>
          <w:p w14:paraId="1B499D5F" w14:textId="77777777" w:rsidR="007120AB" w:rsidRPr="005258D6" w:rsidRDefault="007120AB" w:rsidP="007120AB">
            <w:pPr>
              <w:pStyle w:val="11SectionBullet"/>
            </w:pPr>
            <w:r w:rsidRPr="005258D6">
              <w:t>Give Gary some information on tech</w:t>
            </w:r>
            <w:r>
              <w:t xml:space="preserve"> safety and common online scams?</w:t>
            </w:r>
          </w:p>
          <w:p w14:paraId="722702CD" w14:textId="77777777" w:rsidR="007120AB" w:rsidRPr="005258D6" w:rsidRDefault="007120AB" w:rsidP="007120AB">
            <w:pPr>
              <w:pStyle w:val="11SectionBullet"/>
            </w:pPr>
            <w:r w:rsidRPr="005258D6">
              <w:t>Tell him about two-factor authentication, safe passwords, and reviewing emails and other correspondence to look for</w:t>
            </w:r>
            <w:r>
              <w:t xml:space="preserve"> red flags (like unknown links)?</w:t>
            </w:r>
          </w:p>
          <w:p w14:paraId="0575269C" w14:textId="381FA1B1" w:rsidR="007120AB" w:rsidRPr="00F50A10" w:rsidRDefault="007120AB" w:rsidP="007120AB">
            <w:pPr>
              <w:pStyle w:val="11SectionBullet"/>
              <w:rPr>
                <w:rFonts w:ascii="Arial" w:hAnsi="Arial" w:cs="Arial"/>
                <w:b/>
                <w:bCs/>
                <w:i/>
                <w:iCs/>
                <w:szCs w:val="28"/>
                <w:u w:val="single"/>
              </w:rPr>
            </w:pPr>
            <w:r w:rsidRPr="005258D6">
              <w:t>If he is interested, refer him to classes and oth</w:t>
            </w:r>
            <w:r>
              <w:t>er online activities?</w:t>
            </w:r>
          </w:p>
        </w:tc>
      </w:tr>
    </w:tbl>
    <w:p w14:paraId="585F3A40" w14:textId="77777777" w:rsidR="00834857" w:rsidRDefault="00834857">
      <w:r>
        <w:lastRenderedPageBreak/>
        <w:br w:type="page"/>
      </w:r>
    </w:p>
    <w:tbl>
      <w:tblPr>
        <w:tblStyle w:val="TableGrid"/>
        <w:tblW w:w="5439" w:type="pct"/>
        <w:tblInd w:w="-455" w:type="dxa"/>
        <w:tblLayout w:type="fixed"/>
        <w:tblLook w:val="04A0" w:firstRow="1" w:lastRow="0" w:firstColumn="1" w:lastColumn="0" w:noHBand="0" w:noVBand="1"/>
      </w:tblPr>
      <w:tblGrid>
        <w:gridCol w:w="1710"/>
        <w:gridCol w:w="8461"/>
      </w:tblGrid>
      <w:tr w:rsidR="007120AB" w:rsidRPr="00B309C1" w14:paraId="74FFD0B7" w14:textId="77777777" w:rsidTr="003764EF">
        <w:tc>
          <w:tcPr>
            <w:tcW w:w="1710" w:type="dxa"/>
            <w:shd w:val="clear" w:color="auto" w:fill="auto"/>
          </w:tcPr>
          <w:p w14:paraId="098A3625" w14:textId="073D5E81" w:rsidR="007120AB" w:rsidRDefault="007120AB" w:rsidP="007120AB">
            <w:pPr>
              <w:spacing w:line="276" w:lineRule="auto"/>
              <w:rPr>
                <w:rFonts w:asciiTheme="minorHAnsi" w:hAnsiTheme="minorHAnsi" w:cstheme="minorHAnsi"/>
              </w:rPr>
            </w:pPr>
          </w:p>
        </w:tc>
        <w:tc>
          <w:tcPr>
            <w:tcW w:w="8461" w:type="dxa"/>
            <w:shd w:val="clear" w:color="auto" w:fill="auto"/>
          </w:tcPr>
          <w:p w14:paraId="23987D6B" w14:textId="77777777" w:rsidR="00834857" w:rsidRDefault="007120AB" w:rsidP="007120AB">
            <w:pPr>
              <w:rPr>
                <w:rFonts w:ascii="Arial" w:hAnsi="Arial" w:cs="Arial"/>
                <w:bCs/>
                <w:iCs/>
                <w:sz w:val="24"/>
                <w:szCs w:val="24"/>
                <w:u w:val="single"/>
              </w:rPr>
            </w:pPr>
            <w:r w:rsidRPr="007120AB">
              <w:rPr>
                <w:rFonts w:ascii="Arial" w:hAnsi="Arial" w:cs="Arial"/>
                <w:bCs/>
                <w:iCs/>
                <w:sz w:val="24"/>
                <w:szCs w:val="24"/>
                <w:u w:val="single"/>
              </w:rPr>
              <w:t>Facilitator says:</w:t>
            </w:r>
            <w:r w:rsidR="00834857">
              <w:rPr>
                <w:rFonts w:ascii="Arial" w:hAnsi="Arial" w:cs="Arial"/>
                <w:bCs/>
                <w:iCs/>
                <w:sz w:val="24"/>
                <w:szCs w:val="24"/>
                <w:u w:val="single"/>
              </w:rPr>
              <w:t xml:space="preserve"> </w:t>
            </w:r>
          </w:p>
          <w:p w14:paraId="164BCCE3" w14:textId="294DF8B3" w:rsidR="007120AB" w:rsidRDefault="00834857" w:rsidP="00834857">
            <w:pPr>
              <w:rPr>
                <w:rFonts w:ascii="Arial" w:hAnsi="Arial" w:cs="Arial"/>
                <w:b/>
                <w:bCs/>
                <w:iCs/>
                <w:szCs w:val="28"/>
              </w:rPr>
            </w:pPr>
            <w:r>
              <w:t>T</w:t>
            </w:r>
            <w:r w:rsidR="007120AB" w:rsidRPr="007120AB">
              <w:t>hank you, everyone, for your</w:t>
            </w:r>
            <w:r w:rsidR="007120AB">
              <w:t xml:space="preserve"> participation </w:t>
            </w:r>
            <w:r w:rsidR="00584853">
              <w:t xml:space="preserve">and shared ideas </w:t>
            </w:r>
            <w:r w:rsidR="007120AB">
              <w:t xml:space="preserve">in these scenarios.  </w:t>
            </w:r>
            <w:r>
              <w:t>You’ll find the scenarios and the possible responses in y</w:t>
            </w:r>
            <w:r w:rsidR="007120AB">
              <w:t>our Participant Guide</w:t>
            </w:r>
            <w:r>
              <w:t>.</w:t>
            </w:r>
            <w:r w:rsidR="007120AB">
              <w:t xml:space="preserve"> </w:t>
            </w:r>
          </w:p>
        </w:tc>
      </w:tr>
      <w:tr w:rsidR="007120AB" w:rsidRPr="00B309C1" w14:paraId="57BFF55C" w14:textId="77777777" w:rsidTr="003764EF">
        <w:tc>
          <w:tcPr>
            <w:tcW w:w="1710" w:type="dxa"/>
            <w:shd w:val="clear" w:color="auto" w:fill="auto"/>
          </w:tcPr>
          <w:p w14:paraId="3758FB30" w14:textId="64759F57" w:rsidR="007120AB" w:rsidRDefault="007120AB" w:rsidP="007120AB">
            <w:pPr>
              <w:spacing w:line="276" w:lineRule="auto"/>
              <w:rPr>
                <w:rFonts w:asciiTheme="minorHAnsi" w:hAnsiTheme="minorHAnsi" w:cstheme="minorHAnsi"/>
              </w:rPr>
            </w:pPr>
            <w:r>
              <w:rPr>
                <w:rFonts w:asciiTheme="minorHAnsi" w:hAnsiTheme="minorHAnsi" w:cstheme="minorHAnsi"/>
              </w:rPr>
              <w:t xml:space="preserve">Slide </w:t>
            </w:r>
            <w:r w:rsidR="001A11B1">
              <w:rPr>
                <w:rFonts w:asciiTheme="minorHAnsi" w:hAnsiTheme="minorHAnsi" w:cstheme="minorHAnsi"/>
              </w:rPr>
              <w:t>35</w:t>
            </w:r>
          </w:p>
        </w:tc>
        <w:tc>
          <w:tcPr>
            <w:tcW w:w="8461" w:type="dxa"/>
            <w:shd w:val="clear" w:color="auto" w:fill="auto"/>
          </w:tcPr>
          <w:p w14:paraId="6BA944C4" w14:textId="5DA7B337" w:rsidR="007120AB" w:rsidRDefault="0067049C" w:rsidP="007120AB">
            <w:pPr>
              <w:rPr>
                <w:rFonts w:ascii="Arial" w:hAnsi="Arial" w:cs="Arial"/>
                <w:bCs/>
                <w:i/>
                <w:iCs/>
                <w:color w:val="0070C0"/>
                <w:szCs w:val="28"/>
              </w:rPr>
            </w:pPr>
            <w:r>
              <w:rPr>
                <w:rFonts w:ascii="Arial" w:hAnsi="Arial" w:cs="Arial"/>
                <w:bCs/>
                <w:i/>
                <w:iCs/>
                <w:noProof/>
                <w:color w:val="0070C0"/>
                <w:szCs w:val="28"/>
              </w:rPr>
              <w:drawing>
                <wp:inline distT="0" distB="0" distL="0" distR="0" wp14:anchorId="284E2A5B" wp14:editId="22CD9161">
                  <wp:extent cx="5039360" cy="2834345"/>
                  <wp:effectExtent l="0" t="0" r="889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8660" cy="2839576"/>
                          </a:xfrm>
                          <a:prstGeom prst="rect">
                            <a:avLst/>
                          </a:prstGeom>
                          <a:noFill/>
                        </pic:spPr>
                      </pic:pic>
                    </a:graphicData>
                  </a:graphic>
                </wp:inline>
              </w:drawing>
            </w:r>
          </w:p>
        </w:tc>
      </w:tr>
      <w:tr w:rsidR="007120AB" w:rsidRPr="00B309C1" w14:paraId="3B9ACA6F" w14:textId="77777777" w:rsidTr="003764EF">
        <w:tc>
          <w:tcPr>
            <w:tcW w:w="1710" w:type="dxa"/>
            <w:shd w:val="clear" w:color="auto" w:fill="auto"/>
          </w:tcPr>
          <w:p w14:paraId="413F25B0" w14:textId="510CE44E" w:rsidR="007120AB" w:rsidRDefault="007120AB" w:rsidP="007120AB">
            <w:pPr>
              <w:spacing w:line="276" w:lineRule="auto"/>
              <w:rPr>
                <w:rFonts w:asciiTheme="minorHAnsi" w:hAnsiTheme="minorHAnsi" w:cstheme="minorHAnsi"/>
              </w:rPr>
            </w:pPr>
          </w:p>
        </w:tc>
        <w:tc>
          <w:tcPr>
            <w:tcW w:w="8461" w:type="dxa"/>
            <w:shd w:val="clear" w:color="auto" w:fill="auto"/>
          </w:tcPr>
          <w:p w14:paraId="23C4BDD7" w14:textId="07AD0D94" w:rsidR="007120AB" w:rsidRDefault="00584853" w:rsidP="00584853">
            <w:pPr>
              <w:spacing w:after="160"/>
            </w:pPr>
            <w:r w:rsidRPr="00584853">
              <w:rPr>
                <w:rFonts w:eastAsiaTheme="minorHAnsi"/>
                <w:i/>
                <w:sz w:val="24"/>
                <w:szCs w:val="24"/>
                <w:u w:val="single"/>
              </w:rPr>
              <w:t xml:space="preserve">Facilitator says: </w:t>
            </w:r>
            <w:r>
              <w:rPr>
                <w:rFonts w:eastAsiaTheme="minorHAnsi"/>
                <w:i/>
                <w:sz w:val="24"/>
                <w:szCs w:val="24"/>
                <w:u w:val="single"/>
              </w:rPr>
              <w:br/>
            </w:r>
            <w:r w:rsidR="00834857">
              <w:t>So as w</w:t>
            </w:r>
            <w:r w:rsidR="007120AB">
              <w:t xml:space="preserve">e wrap-up this session, let’s review </w:t>
            </w:r>
            <w:r w:rsidR="00834857">
              <w:t>some</w:t>
            </w:r>
            <w:r w:rsidR="007120AB">
              <w:t xml:space="preserve"> key points to take away:</w:t>
            </w:r>
          </w:p>
          <w:p w14:paraId="197E305D" w14:textId="5DA4EE9B" w:rsidR="007120AB" w:rsidRDefault="007120AB" w:rsidP="001B4EF7">
            <w:pPr>
              <w:pStyle w:val="ListParagraph"/>
              <w:numPr>
                <w:ilvl w:val="0"/>
                <w:numId w:val="11"/>
              </w:numPr>
            </w:pPr>
            <w:r>
              <w:t>Transnational financial fraud crimes are a growing threat</w:t>
            </w:r>
            <w:r w:rsidR="00834857">
              <w:t xml:space="preserve"> to us all</w:t>
            </w:r>
            <w:r>
              <w:t>.</w:t>
            </w:r>
          </w:p>
          <w:p w14:paraId="4629289B" w14:textId="1AF17EFF" w:rsidR="007120AB" w:rsidRDefault="007120AB" w:rsidP="001B4EF7">
            <w:pPr>
              <w:pStyle w:val="ListParagraph"/>
              <w:numPr>
                <w:ilvl w:val="0"/>
                <w:numId w:val="11"/>
              </w:numPr>
            </w:pPr>
            <w:r>
              <w:t xml:space="preserve">Perpetrators of these crimes use mass marketing strategies and a variety of tactics </w:t>
            </w:r>
            <w:r w:rsidR="00834857">
              <w:t xml:space="preserve">to connect with and defraud </w:t>
            </w:r>
            <w:r>
              <w:t xml:space="preserve">potential victims. </w:t>
            </w:r>
          </w:p>
          <w:p w14:paraId="69F82E55" w14:textId="6A378A7D" w:rsidR="007120AB" w:rsidRDefault="007120AB" w:rsidP="001B4EF7">
            <w:pPr>
              <w:pStyle w:val="ListParagraph"/>
              <w:numPr>
                <w:ilvl w:val="0"/>
                <w:numId w:val="11"/>
              </w:numPr>
            </w:pPr>
            <w:r>
              <w:t xml:space="preserve">Multi-disciplinary collaboration offers the most effective response. </w:t>
            </w:r>
          </w:p>
          <w:p w14:paraId="634295D3" w14:textId="20F795AC" w:rsidR="007120AB" w:rsidRDefault="007120AB" w:rsidP="001B4EF7">
            <w:pPr>
              <w:pStyle w:val="ListParagraph"/>
              <w:numPr>
                <w:ilvl w:val="0"/>
                <w:numId w:val="11"/>
              </w:numPr>
            </w:pPr>
            <w:r>
              <w:lastRenderedPageBreak/>
              <w:t xml:space="preserve">APS professionals can help </w:t>
            </w:r>
            <w:r w:rsidR="00834857">
              <w:t xml:space="preserve">clients and </w:t>
            </w:r>
            <w:r>
              <w:t>victims with prevention, intervention and recovery strategies.</w:t>
            </w:r>
          </w:p>
          <w:p w14:paraId="1B449E18" w14:textId="269E00CA" w:rsidR="007120AB" w:rsidRDefault="007120AB" w:rsidP="007120AB">
            <w:pPr>
              <w:pStyle w:val="11SectionBullet"/>
              <w:ind w:left="616" w:hanging="284"/>
            </w:pPr>
            <w:r>
              <w:t>APS supervisors provide the supports</w:t>
            </w:r>
            <w:r w:rsidR="00834857">
              <w:t xml:space="preserve"> – training, coaching/mentoring, and feedback </w:t>
            </w:r>
            <w:r w:rsidR="006F633E">
              <w:t>- that</w:t>
            </w:r>
            <w:r>
              <w:t xml:space="preserve"> allow APS investigators to work effectively with victims and their families. </w:t>
            </w:r>
          </w:p>
          <w:p w14:paraId="2E9595A6" w14:textId="44BBE700" w:rsidR="007120AB" w:rsidRPr="00802636" w:rsidRDefault="007120AB" w:rsidP="007120AB">
            <w:pPr>
              <w:rPr>
                <w:color w:val="0070C0"/>
              </w:rPr>
            </w:pPr>
          </w:p>
        </w:tc>
      </w:tr>
      <w:tr w:rsidR="007120AB" w:rsidRPr="00B309C1" w14:paraId="37971D44" w14:textId="77777777" w:rsidTr="003764EF">
        <w:tc>
          <w:tcPr>
            <w:tcW w:w="1710" w:type="dxa"/>
            <w:shd w:val="clear" w:color="auto" w:fill="auto"/>
          </w:tcPr>
          <w:p w14:paraId="35489E45" w14:textId="4B38B810" w:rsidR="007120AB" w:rsidRDefault="007120AB" w:rsidP="007120AB">
            <w:pPr>
              <w:spacing w:line="276" w:lineRule="auto"/>
              <w:rPr>
                <w:rFonts w:asciiTheme="minorHAnsi" w:hAnsiTheme="minorHAnsi" w:cstheme="minorHAnsi"/>
              </w:rPr>
            </w:pPr>
            <w:r>
              <w:rPr>
                <w:rFonts w:asciiTheme="minorHAnsi" w:hAnsiTheme="minorHAnsi" w:cstheme="minorHAnsi"/>
              </w:rPr>
              <w:t xml:space="preserve">Slide </w:t>
            </w:r>
            <w:r w:rsidR="001A11B1">
              <w:rPr>
                <w:rFonts w:asciiTheme="minorHAnsi" w:hAnsiTheme="minorHAnsi" w:cstheme="minorHAnsi"/>
              </w:rPr>
              <w:t>36</w:t>
            </w:r>
          </w:p>
        </w:tc>
        <w:tc>
          <w:tcPr>
            <w:tcW w:w="8461" w:type="dxa"/>
            <w:shd w:val="clear" w:color="auto" w:fill="auto"/>
          </w:tcPr>
          <w:p w14:paraId="3DEC9183" w14:textId="0FD6F9E5" w:rsidR="007120AB" w:rsidRDefault="007120AB" w:rsidP="007120AB">
            <w:r w:rsidRPr="00DF486C">
              <w:rPr>
                <w:noProof/>
              </w:rPr>
              <w:drawing>
                <wp:inline distT="0" distB="0" distL="0" distR="0" wp14:anchorId="0F4F3E6B" wp14:editId="0FA719BB">
                  <wp:extent cx="4629150" cy="260400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32863" cy="2606090"/>
                          </a:xfrm>
                          <a:prstGeom prst="rect">
                            <a:avLst/>
                          </a:prstGeom>
                        </pic:spPr>
                      </pic:pic>
                    </a:graphicData>
                  </a:graphic>
                </wp:inline>
              </w:drawing>
            </w:r>
          </w:p>
        </w:tc>
      </w:tr>
      <w:tr w:rsidR="00834857" w:rsidRPr="00B309C1" w14:paraId="743516E8" w14:textId="77777777" w:rsidTr="003764EF">
        <w:tc>
          <w:tcPr>
            <w:tcW w:w="1710" w:type="dxa"/>
            <w:shd w:val="clear" w:color="auto" w:fill="auto"/>
          </w:tcPr>
          <w:p w14:paraId="103D0FFA" w14:textId="77777777" w:rsidR="00834857" w:rsidRDefault="00834857" w:rsidP="007120AB">
            <w:pPr>
              <w:spacing w:line="276" w:lineRule="auto"/>
              <w:rPr>
                <w:rFonts w:asciiTheme="minorHAnsi" w:hAnsiTheme="minorHAnsi" w:cstheme="minorHAnsi"/>
              </w:rPr>
            </w:pPr>
          </w:p>
        </w:tc>
        <w:tc>
          <w:tcPr>
            <w:tcW w:w="8461" w:type="dxa"/>
            <w:shd w:val="clear" w:color="auto" w:fill="auto"/>
          </w:tcPr>
          <w:p w14:paraId="22EC74F0" w14:textId="77777777" w:rsidR="00584853" w:rsidRPr="00584853" w:rsidRDefault="00584853" w:rsidP="00584853">
            <w:pPr>
              <w:spacing w:after="160"/>
              <w:rPr>
                <w:rFonts w:eastAsiaTheme="minorHAnsi"/>
                <w:i/>
                <w:sz w:val="24"/>
                <w:szCs w:val="24"/>
                <w:u w:val="single"/>
              </w:rPr>
            </w:pPr>
            <w:r w:rsidRPr="00584853">
              <w:rPr>
                <w:rFonts w:eastAsiaTheme="minorHAnsi"/>
                <w:i/>
                <w:sz w:val="24"/>
                <w:szCs w:val="24"/>
                <w:u w:val="single"/>
              </w:rPr>
              <w:t xml:space="preserve">Facilitator says: </w:t>
            </w:r>
          </w:p>
          <w:p w14:paraId="66734717" w14:textId="6C114EB6" w:rsidR="00834857" w:rsidRDefault="00834857" w:rsidP="007120AB">
            <w:pPr>
              <w:rPr>
                <w:noProof/>
              </w:rPr>
            </w:pPr>
            <w:r>
              <w:t xml:space="preserve">Thank you for making the time to attend today’s training.  </w:t>
            </w:r>
            <w:r w:rsidRPr="00802636">
              <w:t xml:space="preserve">We hope you found this session useful.  </w:t>
            </w:r>
            <w:r>
              <w:t xml:space="preserve">And we </w:t>
            </w:r>
            <w:r w:rsidRPr="00802636">
              <w:t>welcome your feedback!!</w:t>
            </w:r>
          </w:p>
          <w:p w14:paraId="119AA192" w14:textId="51D1533E" w:rsidR="00834857" w:rsidRPr="00DF486C" w:rsidRDefault="00834857" w:rsidP="007120AB">
            <w:pPr>
              <w:rPr>
                <w:noProof/>
              </w:rPr>
            </w:pPr>
          </w:p>
        </w:tc>
      </w:tr>
    </w:tbl>
    <w:p w14:paraId="2B6FC869" w14:textId="77777777" w:rsidR="00443253" w:rsidRPr="00B309C1" w:rsidRDefault="00443253" w:rsidP="000716C0">
      <w:pPr>
        <w:jc w:val="center"/>
        <w:rPr>
          <w:rFonts w:asciiTheme="minorHAnsi" w:hAnsiTheme="minorHAnsi" w:cstheme="minorHAnsi"/>
        </w:rPr>
      </w:pPr>
    </w:p>
    <w:sectPr w:rsidR="00443253" w:rsidRPr="00B309C1" w:rsidSect="008C77C8">
      <w:footerReference w:type="default" r:id="rId7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D5D97" w14:textId="77777777" w:rsidR="00354943" w:rsidRDefault="00354943" w:rsidP="001F6955">
      <w:pPr>
        <w:spacing w:after="0" w:line="240" w:lineRule="auto"/>
      </w:pPr>
      <w:r>
        <w:separator/>
      </w:r>
    </w:p>
    <w:p w14:paraId="2B6C378F" w14:textId="77777777" w:rsidR="00354943" w:rsidRDefault="00354943"/>
  </w:endnote>
  <w:endnote w:type="continuationSeparator" w:id="0">
    <w:p w14:paraId="0F0F1B59" w14:textId="77777777" w:rsidR="00354943" w:rsidRDefault="00354943" w:rsidP="001F6955">
      <w:pPr>
        <w:spacing w:after="0" w:line="240" w:lineRule="auto"/>
      </w:pPr>
      <w:r>
        <w:continuationSeparator/>
      </w:r>
    </w:p>
    <w:p w14:paraId="5198DD4D" w14:textId="77777777" w:rsidR="00354943" w:rsidRDefault="00354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5AF2" w14:textId="19B785FC" w:rsidR="00791CC3" w:rsidRDefault="00791CC3">
    <w:pPr>
      <w:pStyle w:val="Footer"/>
      <w:jc w:val="right"/>
    </w:pPr>
  </w:p>
  <w:p w14:paraId="11F95EF5" w14:textId="45651C15" w:rsidR="00791CC3" w:rsidRPr="000E7CB3" w:rsidRDefault="00791CC3" w:rsidP="00136A07">
    <w:pPr>
      <w:pStyle w:val="Footer"/>
      <w:tabs>
        <w:tab w:val="clear" w:pos="4680"/>
      </w:tabs>
      <w:ind w:left="1620" w:hanging="2970"/>
      <w:rPr>
        <w:i/>
      </w:rPr>
    </w:pPr>
    <w:r>
      <w:rPr>
        <w:rFonts w:asciiTheme="minorHAnsi" w:hAnsiTheme="minorHAnsi" w:cstheme="minorHAnsi"/>
        <w:i/>
        <w:sz w:val="20"/>
      </w:rPr>
      <w:t xml:space="preserve">                                                 </w:t>
    </w:r>
    <w:r w:rsidRPr="000E7CB3">
      <w:rPr>
        <w:rFonts w:asciiTheme="minorHAnsi" w:hAnsiTheme="minorHAnsi" w:cstheme="minorHAnsi"/>
        <w:i/>
        <w:sz w:val="20"/>
      </w:rPr>
      <w:t xml:space="preserve">FG </w:t>
    </w:r>
    <w:r>
      <w:rPr>
        <w:rFonts w:asciiTheme="minorHAnsi" w:hAnsiTheme="minorHAnsi" w:cstheme="minorHAnsi"/>
        <w:i/>
        <w:sz w:val="20"/>
      </w:rPr>
      <w:t xml:space="preserve">Supervising APS Investigations </w:t>
    </w:r>
    <w:r w:rsidR="004112A8">
      <w:rPr>
        <w:rFonts w:asciiTheme="minorHAnsi" w:hAnsiTheme="minorHAnsi" w:cstheme="minorHAnsi"/>
        <w:i/>
        <w:sz w:val="20"/>
      </w:rPr>
      <w:t>Involving</w:t>
    </w:r>
    <w:r>
      <w:rPr>
        <w:rFonts w:asciiTheme="minorHAnsi" w:hAnsiTheme="minorHAnsi" w:cstheme="minorHAnsi"/>
        <w:i/>
        <w:sz w:val="20"/>
      </w:rPr>
      <w:t xml:space="preserve"> Transnational Financial Fraud   </w:t>
    </w:r>
    <w:r>
      <w:rPr>
        <w:rFonts w:asciiTheme="minorHAnsi" w:hAnsiTheme="minorHAnsi" w:cstheme="minorHAnsi"/>
        <w:i/>
        <w:sz w:val="20"/>
      </w:rPr>
      <w:br/>
      <w:t xml:space="preserve">       December 2021                       </w:t>
    </w:r>
    <w:r w:rsidRPr="000E7CB3">
      <w:rPr>
        <w:rFonts w:asciiTheme="minorHAnsi" w:hAnsiTheme="minorHAnsi" w:cstheme="minorHAnsi"/>
        <w:i/>
        <w:sz w:val="20"/>
      </w:rPr>
      <w:t>Office of Professional Development</w:t>
    </w:r>
  </w:p>
  <w:p w14:paraId="267AE0D7" w14:textId="04AA3D2B" w:rsidR="00791CC3" w:rsidRPr="00192EAF" w:rsidRDefault="00791CC3" w:rsidP="00136A07">
    <w:pPr>
      <w:pStyle w:val="Footer"/>
      <w:rPr>
        <w:rFonts w:asciiTheme="minorHAnsi" w:hAnsiTheme="minorHAnsi" w:cstheme="minorHAnsi"/>
        <w:noProof/>
        <w:sz w:val="20"/>
      </w:rPr>
    </w:pPr>
    <w:r>
      <w:rPr>
        <w:rFonts w:asciiTheme="minorHAnsi" w:hAnsiTheme="minorHAnsi" w:cstheme="minorHAnsi"/>
        <w:noProof/>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777B" w14:textId="0E2E0A34" w:rsidR="00791CC3" w:rsidRPr="000E7CB3" w:rsidRDefault="00791CC3" w:rsidP="001C06F9">
    <w:pPr>
      <w:pStyle w:val="Footer"/>
      <w:rPr>
        <w:i/>
      </w:rPr>
    </w:pPr>
    <w:r>
      <w:rPr>
        <w:rFonts w:asciiTheme="minorHAnsi" w:hAnsiTheme="minorHAnsi" w:cstheme="minorHAnsi"/>
        <w:i/>
        <w:sz w:val="20"/>
      </w:rPr>
      <w:t xml:space="preserve">                          </w:t>
    </w:r>
    <w:r w:rsidRPr="000E7CB3">
      <w:rPr>
        <w:rFonts w:asciiTheme="minorHAnsi" w:hAnsiTheme="minorHAnsi" w:cstheme="minorHAnsi"/>
        <w:i/>
        <w:sz w:val="20"/>
      </w:rPr>
      <w:t xml:space="preserve">FG </w:t>
    </w:r>
    <w:r>
      <w:rPr>
        <w:rFonts w:asciiTheme="minorHAnsi" w:hAnsiTheme="minorHAnsi" w:cstheme="minorHAnsi"/>
        <w:i/>
        <w:sz w:val="20"/>
      </w:rPr>
      <w:t>Supervising APS Investigations of Financial Fraud Crimes that Impact APS Clients</w:t>
    </w:r>
    <w:r>
      <w:rPr>
        <w:rFonts w:asciiTheme="minorHAnsi" w:hAnsiTheme="minorHAnsi" w:cstheme="minorHAnsi"/>
        <w:i/>
        <w:sz w:val="20"/>
      </w:rPr>
      <w:br/>
      <w:t xml:space="preserve">                                               Oct. 2021                    </w:t>
    </w:r>
    <w:r w:rsidRPr="000E7CB3">
      <w:rPr>
        <w:rFonts w:asciiTheme="minorHAnsi" w:hAnsiTheme="minorHAnsi" w:cstheme="minorHAnsi"/>
        <w:i/>
        <w:sz w:val="20"/>
      </w:rPr>
      <w:t>Office of Professional Development</w:t>
    </w:r>
  </w:p>
  <w:p w14:paraId="40EC809A" w14:textId="77777777" w:rsidR="00791CC3" w:rsidRPr="001C06F9" w:rsidRDefault="00791CC3" w:rsidP="001C06F9">
    <w:pPr>
      <w:pStyle w:val="Footer"/>
    </w:pPr>
    <w:r>
      <w:rPr>
        <w:rFonts w:asciiTheme="minorHAnsi" w:hAnsiTheme="minorHAnsi" w:cstheme="minorHAnsi"/>
        <w:noProof/>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694659"/>
      <w:docPartObj>
        <w:docPartGallery w:val="Page Numbers (Bottom of Page)"/>
        <w:docPartUnique/>
      </w:docPartObj>
    </w:sdtPr>
    <w:sdtEndPr>
      <w:rPr>
        <w:noProof/>
      </w:rPr>
    </w:sdtEndPr>
    <w:sdtContent>
      <w:p w14:paraId="392E09D1" w14:textId="77777777" w:rsidR="004112A8" w:rsidRDefault="004112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3B7137" w14:textId="77777777" w:rsidR="004112A8" w:rsidRPr="000E7CB3" w:rsidRDefault="004112A8" w:rsidP="00136A07">
    <w:pPr>
      <w:pStyle w:val="Footer"/>
      <w:tabs>
        <w:tab w:val="clear" w:pos="4680"/>
      </w:tabs>
      <w:ind w:left="1620" w:hanging="2970"/>
      <w:rPr>
        <w:i/>
      </w:rPr>
    </w:pPr>
    <w:r>
      <w:rPr>
        <w:rFonts w:asciiTheme="minorHAnsi" w:hAnsiTheme="minorHAnsi" w:cstheme="minorHAnsi"/>
        <w:i/>
        <w:sz w:val="20"/>
      </w:rPr>
      <w:t xml:space="preserve">                                                 </w:t>
    </w:r>
    <w:r w:rsidRPr="000E7CB3">
      <w:rPr>
        <w:rFonts w:asciiTheme="minorHAnsi" w:hAnsiTheme="minorHAnsi" w:cstheme="minorHAnsi"/>
        <w:i/>
        <w:sz w:val="20"/>
      </w:rPr>
      <w:t xml:space="preserve">FG </w:t>
    </w:r>
    <w:r>
      <w:rPr>
        <w:rFonts w:asciiTheme="minorHAnsi" w:hAnsiTheme="minorHAnsi" w:cstheme="minorHAnsi"/>
        <w:i/>
        <w:sz w:val="20"/>
      </w:rPr>
      <w:t xml:space="preserve">Supervising APS Investigations Involving Transnational Financial Fraud   </w:t>
    </w:r>
    <w:r>
      <w:rPr>
        <w:rFonts w:asciiTheme="minorHAnsi" w:hAnsiTheme="minorHAnsi" w:cstheme="minorHAnsi"/>
        <w:i/>
        <w:sz w:val="20"/>
      </w:rPr>
      <w:br/>
      <w:t xml:space="preserve">       December 2021                       </w:t>
    </w:r>
    <w:r w:rsidRPr="000E7CB3">
      <w:rPr>
        <w:rFonts w:asciiTheme="minorHAnsi" w:hAnsiTheme="minorHAnsi" w:cstheme="minorHAnsi"/>
        <w:i/>
        <w:sz w:val="20"/>
      </w:rPr>
      <w:t>Office of Professional Development</w:t>
    </w:r>
  </w:p>
  <w:p w14:paraId="21732B91" w14:textId="77777777" w:rsidR="004112A8" w:rsidRPr="00192EAF" w:rsidRDefault="004112A8" w:rsidP="00136A07">
    <w:pPr>
      <w:pStyle w:val="Footer"/>
      <w:rPr>
        <w:rFonts w:asciiTheme="minorHAnsi" w:hAnsiTheme="minorHAnsi" w:cstheme="minorHAnsi"/>
        <w:noProof/>
        <w:sz w:val="20"/>
      </w:rPr>
    </w:pPr>
    <w:r>
      <w:rPr>
        <w:rFonts w:asciiTheme="minorHAnsi" w:hAnsiTheme="minorHAnsi" w:cstheme="minorHAnsi"/>
        <w:noProof/>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0C9A3" w14:textId="77777777" w:rsidR="00354943" w:rsidRDefault="00354943" w:rsidP="001F6955">
      <w:pPr>
        <w:spacing w:after="0" w:line="240" w:lineRule="auto"/>
      </w:pPr>
      <w:r>
        <w:separator/>
      </w:r>
    </w:p>
    <w:p w14:paraId="5AA45F62" w14:textId="77777777" w:rsidR="00354943" w:rsidRDefault="00354943"/>
  </w:footnote>
  <w:footnote w:type="continuationSeparator" w:id="0">
    <w:p w14:paraId="746351A7" w14:textId="77777777" w:rsidR="00354943" w:rsidRDefault="00354943" w:rsidP="001F6955">
      <w:pPr>
        <w:spacing w:after="0" w:line="240" w:lineRule="auto"/>
      </w:pPr>
      <w:r>
        <w:continuationSeparator/>
      </w:r>
    </w:p>
    <w:p w14:paraId="21407C44" w14:textId="77777777" w:rsidR="00354943" w:rsidRDefault="003549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94CE422"/>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975D9C"/>
    <w:multiLevelType w:val="hybridMultilevel"/>
    <w:tmpl w:val="A954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D0785"/>
    <w:multiLevelType w:val="hybridMultilevel"/>
    <w:tmpl w:val="472A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136DE"/>
    <w:multiLevelType w:val="hybridMultilevel"/>
    <w:tmpl w:val="3EB62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37D26"/>
    <w:multiLevelType w:val="hybridMultilevel"/>
    <w:tmpl w:val="B1EAF7C6"/>
    <w:lvl w:ilvl="0" w:tplc="55841EE6">
      <w:start w:val="1"/>
      <w:numFmt w:val="bullet"/>
      <w:pStyle w:val="11Section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E0205"/>
    <w:multiLevelType w:val="hybridMultilevel"/>
    <w:tmpl w:val="7564DEF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 w15:restartNumberingAfterBreak="0">
    <w:nsid w:val="36E10989"/>
    <w:multiLevelType w:val="hybridMultilevel"/>
    <w:tmpl w:val="E7D43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945C43"/>
    <w:multiLevelType w:val="hybridMultilevel"/>
    <w:tmpl w:val="A102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905E4"/>
    <w:multiLevelType w:val="hybridMultilevel"/>
    <w:tmpl w:val="3556A5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C0517AD"/>
    <w:multiLevelType w:val="hybridMultilevel"/>
    <w:tmpl w:val="0ABE8512"/>
    <w:lvl w:ilvl="0" w:tplc="DFE61614">
      <w:start w:val="1"/>
      <w:numFmt w:val="bullet"/>
      <w:lvlText w:val="●"/>
      <w:lvlJc w:val="left"/>
      <w:pPr>
        <w:ind w:left="720" w:hanging="360"/>
      </w:pPr>
      <w:rPr>
        <w:rFonts w:ascii="Noto Sans Symbols" w:eastAsia="Noto Sans Symbols" w:hAnsi="Noto Sans Symbols" w:cs="Noto Sans Symbols"/>
      </w:rPr>
    </w:lvl>
    <w:lvl w:ilvl="1" w:tplc="67D24E1C">
      <w:start w:val="1"/>
      <w:numFmt w:val="bullet"/>
      <w:lvlText w:val="o"/>
      <w:lvlJc w:val="left"/>
      <w:pPr>
        <w:ind w:left="1440" w:hanging="360"/>
      </w:pPr>
      <w:rPr>
        <w:rFonts w:ascii="Courier New" w:eastAsia="Courier New" w:hAnsi="Courier New" w:cs="Courier New"/>
      </w:rPr>
    </w:lvl>
    <w:lvl w:ilvl="2" w:tplc="123A8AB4">
      <w:start w:val="1"/>
      <w:numFmt w:val="bullet"/>
      <w:lvlText w:val="▪"/>
      <w:lvlJc w:val="left"/>
      <w:pPr>
        <w:ind w:left="2160" w:hanging="360"/>
      </w:pPr>
      <w:rPr>
        <w:rFonts w:ascii="Noto Sans Symbols" w:eastAsia="Noto Sans Symbols" w:hAnsi="Noto Sans Symbols" w:cs="Noto Sans Symbols"/>
      </w:rPr>
    </w:lvl>
    <w:lvl w:ilvl="3" w:tplc="B0D44E1E">
      <w:start w:val="1"/>
      <w:numFmt w:val="bullet"/>
      <w:lvlText w:val="●"/>
      <w:lvlJc w:val="left"/>
      <w:pPr>
        <w:ind w:left="2880" w:hanging="360"/>
      </w:pPr>
      <w:rPr>
        <w:rFonts w:ascii="Noto Sans Symbols" w:eastAsia="Noto Sans Symbols" w:hAnsi="Noto Sans Symbols" w:cs="Noto Sans Symbols"/>
      </w:rPr>
    </w:lvl>
    <w:lvl w:ilvl="4" w:tplc="36560040">
      <w:start w:val="1"/>
      <w:numFmt w:val="bullet"/>
      <w:lvlText w:val="o"/>
      <w:lvlJc w:val="left"/>
      <w:pPr>
        <w:ind w:left="3600" w:hanging="360"/>
      </w:pPr>
      <w:rPr>
        <w:rFonts w:ascii="Courier New" w:eastAsia="Courier New" w:hAnsi="Courier New" w:cs="Courier New"/>
      </w:rPr>
    </w:lvl>
    <w:lvl w:ilvl="5" w:tplc="D71265E6">
      <w:start w:val="1"/>
      <w:numFmt w:val="bullet"/>
      <w:lvlText w:val="▪"/>
      <w:lvlJc w:val="left"/>
      <w:pPr>
        <w:ind w:left="4320" w:hanging="360"/>
      </w:pPr>
      <w:rPr>
        <w:rFonts w:ascii="Noto Sans Symbols" w:eastAsia="Noto Sans Symbols" w:hAnsi="Noto Sans Symbols" w:cs="Noto Sans Symbols"/>
      </w:rPr>
    </w:lvl>
    <w:lvl w:ilvl="6" w:tplc="BFA48E0C">
      <w:start w:val="1"/>
      <w:numFmt w:val="bullet"/>
      <w:lvlText w:val="●"/>
      <w:lvlJc w:val="left"/>
      <w:pPr>
        <w:ind w:left="5040" w:hanging="360"/>
      </w:pPr>
      <w:rPr>
        <w:rFonts w:ascii="Noto Sans Symbols" w:eastAsia="Noto Sans Symbols" w:hAnsi="Noto Sans Symbols" w:cs="Noto Sans Symbols"/>
      </w:rPr>
    </w:lvl>
    <w:lvl w:ilvl="7" w:tplc="CB98432E">
      <w:start w:val="1"/>
      <w:numFmt w:val="bullet"/>
      <w:lvlText w:val="o"/>
      <w:lvlJc w:val="left"/>
      <w:pPr>
        <w:ind w:left="5760" w:hanging="360"/>
      </w:pPr>
      <w:rPr>
        <w:rFonts w:ascii="Courier New" w:eastAsia="Courier New" w:hAnsi="Courier New" w:cs="Courier New"/>
      </w:rPr>
    </w:lvl>
    <w:lvl w:ilvl="8" w:tplc="938CD8FE">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3556CB"/>
    <w:multiLevelType w:val="hybridMultilevel"/>
    <w:tmpl w:val="C1406A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0E47E46"/>
    <w:multiLevelType w:val="multilevel"/>
    <w:tmpl w:val="1E68ED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276C7A"/>
    <w:multiLevelType w:val="hybridMultilevel"/>
    <w:tmpl w:val="54F6D60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327EF"/>
    <w:multiLevelType w:val="hybridMultilevel"/>
    <w:tmpl w:val="59D24A82"/>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4" w15:restartNumberingAfterBreak="0">
    <w:nsid w:val="5B9822F6"/>
    <w:multiLevelType w:val="hybridMultilevel"/>
    <w:tmpl w:val="4F0E330A"/>
    <w:lvl w:ilvl="0" w:tplc="0409000F">
      <w:start w:val="1"/>
      <w:numFmt w:val="decimal"/>
      <w:lvlText w:val="%1."/>
      <w:lvlJc w:val="left"/>
      <w:pPr>
        <w:ind w:left="1260" w:hanging="360"/>
      </w:pPr>
    </w:lvl>
    <w:lvl w:ilvl="1" w:tplc="04090001">
      <w:start w:val="1"/>
      <w:numFmt w:val="bullet"/>
      <w:lvlText w:val=""/>
      <w:lvlJc w:val="left"/>
      <w:pPr>
        <w:ind w:left="1980" w:hanging="360"/>
      </w:pPr>
      <w:rPr>
        <w:rFonts w:ascii="Symbol" w:hAnsi="Symbol"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63993D6D"/>
    <w:multiLevelType w:val="hybridMultilevel"/>
    <w:tmpl w:val="68A4E95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6601122E"/>
    <w:multiLevelType w:val="hybridMultilevel"/>
    <w:tmpl w:val="74FC7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DCAB36C">
      <w:numFmt w:val="bullet"/>
      <w:lvlText w:val="-"/>
      <w:lvlJc w:val="left"/>
      <w:pPr>
        <w:ind w:left="2160" w:hanging="360"/>
      </w:pPr>
      <w:rPr>
        <w:rFonts w:ascii="Verdana" w:eastAsia="Times New Roma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14BD3"/>
    <w:multiLevelType w:val="hybridMultilevel"/>
    <w:tmpl w:val="21449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B4AE5"/>
    <w:multiLevelType w:val="hybridMultilevel"/>
    <w:tmpl w:val="E82E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EF3AE2"/>
    <w:multiLevelType w:val="hybridMultilevel"/>
    <w:tmpl w:val="6AE684F2"/>
    <w:lvl w:ilvl="0" w:tplc="7E5AB108">
      <w:start w:val="1"/>
      <w:numFmt w:val="bullet"/>
      <w:pStyle w:val="ListParagraph"/>
      <w:lvlText w:val="r"/>
      <w:lvlJc w:val="left"/>
      <w:pPr>
        <w:ind w:left="1440" w:hanging="360"/>
      </w:pPr>
      <w:rPr>
        <w:rFonts w:ascii="Wingdings" w:hAnsi="Wingdings" w:hint="default"/>
        <w:sz w:val="3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B42435"/>
    <w:multiLevelType w:val="hybridMultilevel"/>
    <w:tmpl w:val="FC9821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038161415">
    <w:abstractNumId w:val="19"/>
  </w:num>
  <w:num w:numId="2" w16cid:durableId="1128476947">
    <w:abstractNumId w:val="4"/>
  </w:num>
  <w:num w:numId="3" w16cid:durableId="663581818">
    <w:abstractNumId w:val="7"/>
  </w:num>
  <w:num w:numId="4" w16cid:durableId="1283265728">
    <w:abstractNumId w:val="0"/>
  </w:num>
  <w:num w:numId="5" w16cid:durableId="2008559874">
    <w:abstractNumId w:val="9"/>
  </w:num>
  <w:num w:numId="6" w16cid:durableId="1424688297">
    <w:abstractNumId w:val="14"/>
  </w:num>
  <w:num w:numId="7" w16cid:durableId="453334973">
    <w:abstractNumId w:val="18"/>
  </w:num>
  <w:num w:numId="8" w16cid:durableId="983849371">
    <w:abstractNumId w:val="10"/>
  </w:num>
  <w:num w:numId="9" w16cid:durableId="1988512491">
    <w:abstractNumId w:val="3"/>
  </w:num>
  <w:num w:numId="10" w16cid:durableId="2080864831">
    <w:abstractNumId w:val="8"/>
  </w:num>
  <w:num w:numId="11" w16cid:durableId="141239111">
    <w:abstractNumId w:val="1"/>
  </w:num>
  <w:num w:numId="12" w16cid:durableId="1032263738">
    <w:abstractNumId w:val="15"/>
  </w:num>
  <w:num w:numId="13" w16cid:durableId="1083838773">
    <w:abstractNumId w:val="5"/>
  </w:num>
  <w:num w:numId="14" w16cid:durableId="498619347">
    <w:abstractNumId w:val="12"/>
  </w:num>
  <w:num w:numId="15" w16cid:durableId="1675305043">
    <w:abstractNumId w:val="11"/>
  </w:num>
  <w:num w:numId="16" w16cid:durableId="327631998">
    <w:abstractNumId w:val="13"/>
  </w:num>
  <w:num w:numId="17" w16cid:durableId="320894654">
    <w:abstractNumId w:val="20"/>
  </w:num>
  <w:num w:numId="18" w16cid:durableId="1967271364">
    <w:abstractNumId w:val="6"/>
  </w:num>
  <w:num w:numId="19" w16cid:durableId="1424911216">
    <w:abstractNumId w:val="17"/>
  </w:num>
  <w:num w:numId="20" w16cid:durableId="84964140">
    <w:abstractNumId w:val="16"/>
  </w:num>
  <w:num w:numId="21" w16cid:durableId="1918519324">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ExNrI0NjQ0NTc2MDRV0lEKTi0uzszPAykwrwUAMtbhEywAAAA="/>
  </w:docVars>
  <w:rsids>
    <w:rsidRoot w:val="00654C41"/>
    <w:rsid w:val="00000317"/>
    <w:rsid w:val="00000745"/>
    <w:rsid w:val="00000F58"/>
    <w:rsid w:val="00002B34"/>
    <w:rsid w:val="00002B3B"/>
    <w:rsid w:val="000034BA"/>
    <w:rsid w:val="00004A61"/>
    <w:rsid w:val="00004B86"/>
    <w:rsid w:val="00005A57"/>
    <w:rsid w:val="00006C92"/>
    <w:rsid w:val="00007F69"/>
    <w:rsid w:val="00011A0D"/>
    <w:rsid w:val="00012CD4"/>
    <w:rsid w:val="00013633"/>
    <w:rsid w:val="00013BCA"/>
    <w:rsid w:val="00013CAF"/>
    <w:rsid w:val="00014EE6"/>
    <w:rsid w:val="000155F3"/>
    <w:rsid w:val="00016334"/>
    <w:rsid w:val="00016C39"/>
    <w:rsid w:val="00021637"/>
    <w:rsid w:val="00021A6A"/>
    <w:rsid w:val="00022184"/>
    <w:rsid w:val="0002372B"/>
    <w:rsid w:val="000239D0"/>
    <w:rsid w:val="00024101"/>
    <w:rsid w:val="000244F1"/>
    <w:rsid w:val="00024F4E"/>
    <w:rsid w:val="000250C9"/>
    <w:rsid w:val="0002525F"/>
    <w:rsid w:val="0002633C"/>
    <w:rsid w:val="0002700A"/>
    <w:rsid w:val="00027EF4"/>
    <w:rsid w:val="00031B34"/>
    <w:rsid w:val="00033274"/>
    <w:rsid w:val="000334D3"/>
    <w:rsid w:val="00033856"/>
    <w:rsid w:val="00034921"/>
    <w:rsid w:val="000350E0"/>
    <w:rsid w:val="00036EF9"/>
    <w:rsid w:val="00043EC9"/>
    <w:rsid w:val="00044881"/>
    <w:rsid w:val="00044C4E"/>
    <w:rsid w:val="00046768"/>
    <w:rsid w:val="00046E20"/>
    <w:rsid w:val="0005027A"/>
    <w:rsid w:val="000504E1"/>
    <w:rsid w:val="0005067D"/>
    <w:rsid w:val="000518C1"/>
    <w:rsid w:val="00053DD4"/>
    <w:rsid w:val="00056A01"/>
    <w:rsid w:val="00056D24"/>
    <w:rsid w:val="00060442"/>
    <w:rsid w:val="0006231E"/>
    <w:rsid w:val="00062669"/>
    <w:rsid w:val="00062A5E"/>
    <w:rsid w:val="0006308C"/>
    <w:rsid w:val="00063E4F"/>
    <w:rsid w:val="0006693C"/>
    <w:rsid w:val="000669F7"/>
    <w:rsid w:val="0006716C"/>
    <w:rsid w:val="000704D5"/>
    <w:rsid w:val="00070EE6"/>
    <w:rsid w:val="000716C0"/>
    <w:rsid w:val="00071E58"/>
    <w:rsid w:val="0007216F"/>
    <w:rsid w:val="00072778"/>
    <w:rsid w:val="0007323A"/>
    <w:rsid w:val="000736DD"/>
    <w:rsid w:val="00074A83"/>
    <w:rsid w:val="00076691"/>
    <w:rsid w:val="000770AD"/>
    <w:rsid w:val="000773E8"/>
    <w:rsid w:val="0008014E"/>
    <w:rsid w:val="00080BFC"/>
    <w:rsid w:val="00080D42"/>
    <w:rsid w:val="00080D52"/>
    <w:rsid w:val="000818CA"/>
    <w:rsid w:val="0008290C"/>
    <w:rsid w:val="000833CC"/>
    <w:rsid w:val="00083FC9"/>
    <w:rsid w:val="00085F8B"/>
    <w:rsid w:val="00090473"/>
    <w:rsid w:val="000913A3"/>
    <w:rsid w:val="00091522"/>
    <w:rsid w:val="00092B39"/>
    <w:rsid w:val="00092D22"/>
    <w:rsid w:val="0009454E"/>
    <w:rsid w:val="000955C4"/>
    <w:rsid w:val="00097EF3"/>
    <w:rsid w:val="000A1E4F"/>
    <w:rsid w:val="000A2924"/>
    <w:rsid w:val="000A5176"/>
    <w:rsid w:val="000A53D0"/>
    <w:rsid w:val="000A597D"/>
    <w:rsid w:val="000A5A9A"/>
    <w:rsid w:val="000A5DFA"/>
    <w:rsid w:val="000A5F43"/>
    <w:rsid w:val="000A6514"/>
    <w:rsid w:val="000B0855"/>
    <w:rsid w:val="000B08F9"/>
    <w:rsid w:val="000B1758"/>
    <w:rsid w:val="000B2795"/>
    <w:rsid w:val="000B2FB5"/>
    <w:rsid w:val="000B3D32"/>
    <w:rsid w:val="000B4A86"/>
    <w:rsid w:val="000B50B5"/>
    <w:rsid w:val="000B5245"/>
    <w:rsid w:val="000B61F1"/>
    <w:rsid w:val="000B7240"/>
    <w:rsid w:val="000B7A02"/>
    <w:rsid w:val="000B7F36"/>
    <w:rsid w:val="000C1136"/>
    <w:rsid w:val="000C13B3"/>
    <w:rsid w:val="000C3F0C"/>
    <w:rsid w:val="000C44C6"/>
    <w:rsid w:val="000C4957"/>
    <w:rsid w:val="000C4B38"/>
    <w:rsid w:val="000C50B5"/>
    <w:rsid w:val="000C7DB9"/>
    <w:rsid w:val="000C7E77"/>
    <w:rsid w:val="000D03D6"/>
    <w:rsid w:val="000D106E"/>
    <w:rsid w:val="000D1FEB"/>
    <w:rsid w:val="000D53C3"/>
    <w:rsid w:val="000D69F5"/>
    <w:rsid w:val="000D6C72"/>
    <w:rsid w:val="000D7008"/>
    <w:rsid w:val="000E1240"/>
    <w:rsid w:val="000E1B34"/>
    <w:rsid w:val="000E1CE8"/>
    <w:rsid w:val="000E1D83"/>
    <w:rsid w:val="000E4824"/>
    <w:rsid w:val="000E4A10"/>
    <w:rsid w:val="000E5ABA"/>
    <w:rsid w:val="000E6452"/>
    <w:rsid w:val="000E7CB3"/>
    <w:rsid w:val="000F4FA5"/>
    <w:rsid w:val="000F668F"/>
    <w:rsid w:val="000F6819"/>
    <w:rsid w:val="000F7339"/>
    <w:rsid w:val="000F7C66"/>
    <w:rsid w:val="001005E4"/>
    <w:rsid w:val="00100D5F"/>
    <w:rsid w:val="00102D94"/>
    <w:rsid w:val="0010384A"/>
    <w:rsid w:val="00103CE4"/>
    <w:rsid w:val="00103F11"/>
    <w:rsid w:val="0010517E"/>
    <w:rsid w:val="0010683D"/>
    <w:rsid w:val="0010730A"/>
    <w:rsid w:val="0011497D"/>
    <w:rsid w:val="00114CBB"/>
    <w:rsid w:val="00114F95"/>
    <w:rsid w:val="0011537E"/>
    <w:rsid w:val="00115737"/>
    <w:rsid w:val="001165DA"/>
    <w:rsid w:val="001169ED"/>
    <w:rsid w:val="00116CEB"/>
    <w:rsid w:val="00117B0A"/>
    <w:rsid w:val="001223E1"/>
    <w:rsid w:val="00122B56"/>
    <w:rsid w:val="00122E98"/>
    <w:rsid w:val="00125855"/>
    <w:rsid w:val="00126F03"/>
    <w:rsid w:val="001272D5"/>
    <w:rsid w:val="00127683"/>
    <w:rsid w:val="001308EB"/>
    <w:rsid w:val="001316B7"/>
    <w:rsid w:val="00131952"/>
    <w:rsid w:val="00131F43"/>
    <w:rsid w:val="001320AD"/>
    <w:rsid w:val="001328B2"/>
    <w:rsid w:val="00133001"/>
    <w:rsid w:val="00136A07"/>
    <w:rsid w:val="0013747F"/>
    <w:rsid w:val="00137871"/>
    <w:rsid w:val="00137B7F"/>
    <w:rsid w:val="00140E71"/>
    <w:rsid w:val="0014187B"/>
    <w:rsid w:val="00142B47"/>
    <w:rsid w:val="00142C70"/>
    <w:rsid w:val="001430BD"/>
    <w:rsid w:val="00144327"/>
    <w:rsid w:val="001449CB"/>
    <w:rsid w:val="0014662C"/>
    <w:rsid w:val="00147CC6"/>
    <w:rsid w:val="00151978"/>
    <w:rsid w:val="001526B5"/>
    <w:rsid w:val="00153D32"/>
    <w:rsid w:val="00154128"/>
    <w:rsid w:val="001541DC"/>
    <w:rsid w:val="0015584D"/>
    <w:rsid w:val="0015673E"/>
    <w:rsid w:val="00157152"/>
    <w:rsid w:val="001578F0"/>
    <w:rsid w:val="00160966"/>
    <w:rsid w:val="00160BBE"/>
    <w:rsid w:val="00162207"/>
    <w:rsid w:val="001628A3"/>
    <w:rsid w:val="0016335F"/>
    <w:rsid w:val="00163640"/>
    <w:rsid w:val="00163808"/>
    <w:rsid w:val="001648AA"/>
    <w:rsid w:val="0016491D"/>
    <w:rsid w:val="0016519F"/>
    <w:rsid w:val="00165728"/>
    <w:rsid w:val="00165A3F"/>
    <w:rsid w:val="00166122"/>
    <w:rsid w:val="001661D1"/>
    <w:rsid w:val="001663D1"/>
    <w:rsid w:val="00167366"/>
    <w:rsid w:val="00167CCC"/>
    <w:rsid w:val="001703A4"/>
    <w:rsid w:val="001714B3"/>
    <w:rsid w:val="00173AF3"/>
    <w:rsid w:val="00174DFB"/>
    <w:rsid w:val="00174EE9"/>
    <w:rsid w:val="00181003"/>
    <w:rsid w:val="00181031"/>
    <w:rsid w:val="00183960"/>
    <w:rsid w:val="00185B28"/>
    <w:rsid w:val="001877D9"/>
    <w:rsid w:val="00187D47"/>
    <w:rsid w:val="00190F81"/>
    <w:rsid w:val="00191D86"/>
    <w:rsid w:val="00192247"/>
    <w:rsid w:val="001929F1"/>
    <w:rsid w:val="00192EAF"/>
    <w:rsid w:val="00194594"/>
    <w:rsid w:val="001951B9"/>
    <w:rsid w:val="00195555"/>
    <w:rsid w:val="001976BA"/>
    <w:rsid w:val="001A11B1"/>
    <w:rsid w:val="001A1661"/>
    <w:rsid w:val="001A1843"/>
    <w:rsid w:val="001A267E"/>
    <w:rsid w:val="001A2923"/>
    <w:rsid w:val="001A371A"/>
    <w:rsid w:val="001A3CCC"/>
    <w:rsid w:val="001A3E29"/>
    <w:rsid w:val="001A5942"/>
    <w:rsid w:val="001A5DFA"/>
    <w:rsid w:val="001A6641"/>
    <w:rsid w:val="001A7F80"/>
    <w:rsid w:val="001B0182"/>
    <w:rsid w:val="001B4B93"/>
    <w:rsid w:val="001B4EF7"/>
    <w:rsid w:val="001B5576"/>
    <w:rsid w:val="001B6B25"/>
    <w:rsid w:val="001B73DB"/>
    <w:rsid w:val="001C06F9"/>
    <w:rsid w:val="001C1162"/>
    <w:rsid w:val="001C18F5"/>
    <w:rsid w:val="001C19B2"/>
    <w:rsid w:val="001C29AC"/>
    <w:rsid w:val="001C347B"/>
    <w:rsid w:val="001C4FEB"/>
    <w:rsid w:val="001C63D1"/>
    <w:rsid w:val="001D0BD2"/>
    <w:rsid w:val="001D0C49"/>
    <w:rsid w:val="001D0DAB"/>
    <w:rsid w:val="001D10FF"/>
    <w:rsid w:val="001D286F"/>
    <w:rsid w:val="001D35C6"/>
    <w:rsid w:val="001D55BF"/>
    <w:rsid w:val="001D5802"/>
    <w:rsid w:val="001D6AC9"/>
    <w:rsid w:val="001D6E3B"/>
    <w:rsid w:val="001D7687"/>
    <w:rsid w:val="001E0068"/>
    <w:rsid w:val="001E096E"/>
    <w:rsid w:val="001E1317"/>
    <w:rsid w:val="001E3E53"/>
    <w:rsid w:val="001E51DB"/>
    <w:rsid w:val="001E5750"/>
    <w:rsid w:val="001E68F5"/>
    <w:rsid w:val="001E6924"/>
    <w:rsid w:val="001E7904"/>
    <w:rsid w:val="001E7E23"/>
    <w:rsid w:val="001E7FCE"/>
    <w:rsid w:val="001F4BF3"/>
    <w:rsid w:val="001F5DA2"/>
    <w:rsid w:val="001F5E89"/>
    <w:rsid w:val="001F67EA"/>
    <w:rsid w:val="001F6955"/>
    <w:rsid w:val="001F6BBC"/>
    <w:rsid w:val="0020020A"/>
    <w:rsid w:val="00201A68"/>
    <w:rsid w:val="00205219"/>
    <w:rsid w:val="00205EA1"/>
    <w:rsid w:val="002071DC"/>
    <w:rsid w:val="0021031D"/>
    <w:rsid w:val="00212DF1"/>
    <w:rsid w:val="00220D6F"/>
    <w:rsid w:val="00222C72"/>
    <w:rsid w:val="00225752"/>
    <w:rsid w:val="002257C5"/>
    <w:rsid w:val="002258E0"/>
    <w:rsid w:val="002260A4"/>
    <w:rsid w:val="00226283"/>
    <w:rsid w:val="00226799"/>
    <w:rsid w:val="00226D87"/>
    <w:rsid w:val="002319BE"/>
    <w:rsid w:val="00234FAD"/>
    <w:rsid w:val="00235537"/>
    <w:rsid w:val="00235A40"/>
    <w:rsid w:val="002367C7"/>
    <w:rsid w:val="002372CD"/>
    <w:rsid w:val="00240055"/>
    <w:rsid w:val="00240BE5"/>
    <w:rsid w:val="00246771"/>
    <w:rsid w:val="0024688B"/>
    <w:rsid w:val="0025010F"/>
    <w:rsid w:val="002528BA"/>
    <w:rsid w:val="00253302"/>
    <w:rsid w:val="00253648"/>
    <w:rsid w:val="00253AD5"/>
    <w:rsid w:val="002546DE"/>
    <w:rsid w:val="0025493B"/>
    <w:rsid w:val="002550FB"/>
    <w:rsid w:val="0025577F"/>
    <w:rsid w:val="002567A0"/>
    <w:rsid w:val="00256EA4"/>
    <w:rsid w:val="0025741C"/>
    <w:rsid w:val="002607E8"/>
    <w:rsid w:val="0026093D"/>
    <w:rsid w:val="00262296"/>
    <w:rsid w:val="00262D8B"/>
    <w:rsid w:val="00263CE5"/>
    <w:rsid w:val="002664EC"/>
    <w:rsid w:val="00271384"/>
    <w:rsid w:val="002716F1"/>
    <w:rsid w:val="00275FAD"/>
    <w:rsid w:val="002765A6"/>
    <w:rsid w:val="00277784"/>
    <w:rsid w:val="00277CFC"/>
    <w:rsid w:val="00280B71"/>
    <w:rsid w:val="00282B76"/>
    <w:rsid w:val="00282D98"/>
    <w:rsid w:val="00282EDB"/>
    <w:rsid w:val="002837FD"/>
    <w:rsid w:val="00284F4D"/>
    <w:rsid w:val="00285823"/>
    <w:rsid w:val="00285BEB"/>
    <w:rsid w:val="00285C70"/>
    <w:rsid w:val="00287FFC"/>
    <w:rsid w:val="00290413"/>
    <w:rsid w:val="002918DD"/>
    <w:rsid w:val="00292B61"/>
    <w:rsid w:val="002934FA"/>
    <w:rsid w:val="00293E67"/>
    <w:rsid w:val="00294B97"/>
    <w:rsid w:val="00294F9E"/>
    <w:rsid w:val="0029508C"/>
    <w:rsid w:val="002972D2"/>
    <w:rsid w:val="002A0E7B"/>
    <w:rsid w:val="002A11F0"/>
    <w:rsid w:val="002A2469"/>
    <w:rsid w:val="002A2FCC"/>
    <w:rsid w:val="002A3C01"/>
    <w:rsid w:val="002A3C1D"/>
    <w:rsid w:val="002A44E3"/>
    <w:rsid w:val="002A49F9"/>
    <w:rsid w:val="002A4DCF"/>
    <w:rsid w:val="002A5166"/>
    <w:rsid w:val="002A5A82"/>
    <w:rsid w:val="002A657A"/>
    <w:rsid w:val="002B0CF1"/>
    <w:rsid w:val="002B30D1"/>
    <w:rsid w:val="002B561A"/>
    <w:rsid w:val="002C04FB"/>
    <w:rsid w:val="002C1A91"/>
    <w:rsid w:val="002C1D95"/>
    <w:rsid w:val="002C3FCB"/>
    <w:rsid w:val="002C4222"/>
    <w:rsid w:val="002C507A"/>
    <w:rsid w:val="002C5C09"/>
    <w:rsid w:val="002C5E8F"/>
    <w:rsid w:val="002C738D"/>
    <w:rsid w:val="002D106A"/>
    <w:rsid w:val="002D1FD4"/>
    <w:rsid w:val="002D2323"/>
    <w:rsid w:val="002D3047"/>
    <w:rsid w:val="002D3859"/>
    <w:rsid w:val="002D3CD7"/>
    <w:rsid w:val="002D4A12"/>
    <w:rsid w:val="002D4A39"/>
    <w:rsid w:val="002D54CB"/>
    <w:rsid w:val="002D6886"/>
    <w:rsid w:val="002D7FE7"/>
    <w:rsid w:val="002E295B"/>
    <w:rsid w:val="002E2A20"/>
    <w:rsid w:val="002E43F4"/>
    <w:rsid w:val="002E54B3"/>
    <w:rsid w:val="002E7634"/>
    <w:rsid w:val="002E7854"/>
    <w:rsid w:val="002F0B17"/>
    <w:rsid w:val="002F12CA"/>
    <w:rsid w:val="002F3335"/>
    <w:rsid w:val="002F490A"/>
    <w:rsid w:val="002F5FFD"/>
    <w:rsid w:val="002F637F"/>
    <w:rsid w:val="0030009E"/>
    <w:rsid w:val="003027E7"/>
    <w:rsid w:val="00302F7C"/>
    <w:rsid w:val="00303F72"/>
    <w:rsid w:val="003041B2"/>
    <w:rsid w:val="00305B22"/>
    <w:rsid w:val="00306765"/>
    <w:rsid w:val="00310E07"/>
    <w:rsid w:val="0031109C"/>
    <w:rsid w:val="003111CF"/>
    <w:rsid w:val="00313D72"/>
    <w:rsid w:val="00314459"/>
    <w:rsid w:val="00314CE3"/>
    <w:rsid w:val="00314D2B"/>
    <w:rsid w:val="003151C7"/>
    <w:rsid w:val="00315542"/>
    <w:rsid w:val="00315D7D"/>
    <w:rsid w:val="00315FA0"/>
    <w:rsid w:val="003170C3"/>
    <w:rsid w:val="00317887"/>
    <w:rsid w:val="003201B6"/>
    <w:rsid w:val="003209CE"/>
    <w:rsid w:val="00320BC9"/>
    <w:rsid w:val="0032179D"/>
    <w:rsid w:val="003242B3"/>
    <w:rsid w:val="003252C6"/>
    <w:rsid w:val="00326E82"/>
    <w:rsid w:val="00327D2B"/>
    <w:rsid w:val="003310AA"/>
    <w:rsid w:val="003321F8"/>
    <w:rsid w:val="00332B2B"/>
    <w:rsid w:val="00333CD8"/>
    <w:rsid w:val="003343CC"/>
    <w:rsid w:val="00334FDB"/>
    <w:rsid w:val="0033553B"/>
    <w:rsid w:val="00335B82"/>
    <w:rsid w:val="00340047"/>
    <w:rsid w:val="0034191E"/>
    <w:rsid w:val="0034264D"/>
    <w:rsid w:val="00342F1E"/>
    <w:rsid w:val="00344177"/>
    <w:rsid w:val="003445E0"/>
    <w:rsid w:val="0034494B"/>
    <w:rsid w:val="00345C0D"/>
    <w:rsid w:val="00346427"/>
    <w:rsid w:val="00346FE2"/>
    <w:rsid w:val="0035078E"/>
    <w:rsid w:val="003515A4"/>
    <w:rsid w:val="003520F9"/>
    <w:rsid w:val="00354943"/>
    <w:rsid w:val="00355BCA"/>
    <w:rsid w:val="0035620B"/>
    <w:rsid w:val="003567C7"/>
    <w:rsid w:val="00360C4A"/>
    <w:rsid w:val="00361143"/>
    <w:rsid w:val="003616FC"/>
    <w:rsid w:val="003622B7"/>
    <w:rsid w:val="003622ED"/>
    <w:rsid w:val="00363EE5"/>
    <w:rsid w:val="00364FA7"/>
    <w:rsid w:val="00365901"/>
    <w:rsid w:val="00365DF3"/>
    <w:rsid w:val="00366C94"/>
    <w:rsid w:val="00371713"/>
    <w:rsid w:val="0037226A"/>
    <w:rsid w:val="00372646"/>
    <w:rsid w:val="00372DC3"/>
    <w:rsid w:val="0037460E"/>
    <w:rsid w:val="00374F54"/>
    <w:rsid w:val="003750BA"/>
    <w:rsid w:val="003756A8"/>
    <w:rsid w:val="003756F4"/>
    <w:rsid w:val="003764EF"/>
    <w:rsid w:val="0037652D"/>
    <w:rsid w:val="00376739"/>
    <w:rsid w:val="00380E99"/>
    <w:rsid w:val="003817C6"/>
    <w:rsid w:val="00382F0D"/>
    <w:rsid w:val="00386947"/>
    <w:rsid w:val="00387A1C"/>
    <w:rsid w:val="0039068A"/>
    <w:rsid w:val="00391F1D"/>
    <w:rsid w:val="003925AE"/>
    <w:rsid w:val="00392A5C"/>
    <w:rsid w:val="00393028"/>
    <w:rsid w:val="0039353A"/>
    <w:rsid w:val="003944A4"/>
    <w:rsid w:val="00394E2A"/>
    <w:rsid w:val="00396867"/>
    <w:rsid w:val="00397A7D"/>
    <w:rsid w:val="003A07A0"/>
    <w:rsid w:val="003A08B5"/>
    <w:rsid w:val="003A1508"/>
    <w:rsid w:val="003A24E0"/>
    <w:rsid w:val="003A2BA9"/>
    <w:rsid w:val="003A6B6F"/>
    <w:rsid w:val="003A702D"/>
    <w:rsid w:val="003B0D04"/>
    <w:rsid w:val="003B2197"/>
    <w:rsid w:val="003B3B8E"/>
    <w:rsid w:val="003B4ACC"/>
    <w:rsid w:val="003B5382"/>
    <w:rsid w:val="003B56B0"/>
    <w:rsid w:val="003B783E"/>
    <w:rsid w:val="003B7B25"/>
    <w:rsid w:val="003B7E50"/>
    <w:rsid w:val="003C1BD5"/>
    <w:rsid w:val="003C35D2"/>
    <w:rsid w:val="003C4393"/>
    <w:rsid w:val="003C5964"/>
    <w:rsid w:val="003C7527"/>
    <w:rsid w:val="003D1851"/>
    <w:rsid w:val="003D2B4F"/>
    <w:rsid w:val="003D429C"/>
    <w:rsid w:val="003D4407"/>
    <w:rsid w:val="003D4585"/>
    <w:rsid w:val="003D4598"/>
    <w:rsid w:val="003D46DD"/>
    <w:rsid w:val="003D535B"/>
    <w:rsid w:val="003D53B7"/>
    <w:rsid w:val="003D5C57"/>
    <w:rsid w:val="003D7F90"/>
    <w:rsid w:val="003E04D7"/>
    <w:rsid w:val="003E3BAF"/>
    <w:rsid w:val="003E474A"/>
    <w:rsid w:val="003E532A"/>
    <w:rsid w:val="003E5905"/>
    <w:rsid w:val="003E6CF9"/>
    <w:rsid w:val="003E7457"/>
    <w:rsid w:val="003E7FE9"/>
    <w:rsid w:val="003F047A"/>
    <w:rsid w:val="003F0B04"/>
    <w:rsid w:val="003F3938"/>
    <w:rsid w:val="003F5975"/>
    <w:rsid w:val="003F5B67"/>
    <w:rsid w:val="003F5B86"/>
    <w:rsid w:val="003F683E"/>
    <w:rsid w:val="003F6872"/>
    <w:rsid w:val="003F6A4C"/>
    <w:rsid w:val="003F6E43"/>
    <w:rsid w:val="003F792D"/>
    <w:rsid w:val="00400924"/>
    <w:rsid w:val="0040099D"/>
    <w:rsid w:val="00401C53"/>
    <w:rsid w:val="00403008"/>
    <w:rsid w:val="004030EB"/>
    <w:rsid w:val="00406E8C"/>
    <w:rsid w:val="00410339"/>
    <w:rsid w:val="00410789"/>
    <w:rsid w:val="00410B38"/>
    <w:rsid w:val="004112A8"/>
    <w:rsid w:val="00411490"/>
    <w:rsid w:val="00413E2F"/>
    <w:rsid w:val="00415F30"/>
    <w:rsid w:val="00417FEE"/>
    <w:rsid w:val="00424171"/>
    <w:rsid w:val="00425538"/>
    <w:rsid w:val="00425C2E"/>
    <w:rsid w:val="00427C69"/>
    <w:rsid w:val="00430C84"/>
    <w:rsid w:val="00431020"/>
    <w:rsid w:val="00431142"/>
    <w:rsid w:val="00431CA1"/>
    <w:rsid w:val="004327E3"/>
    <w:rsid w:val="00432D96"/>
    <w:rsid w:val="00436A76"/>
    <w:rsid w:val="00440A5C"/>
    <w:rsid w:val="0044177B"/>
    <w:rsid w:val="00443253"/>
    <w:rsid w:val="00443D34"/>
    <w:rsid w:val="00443D59"/>
    <w:rsid w:val="00445E41"/>
    <w:rsid w:val="00446C39"/>
    <w:rsid w:val="0044711E"/>
    <w:rsid w:val="0045147B"/>
    <w:rsid w:val="00451A4D"/>
    <w:rsid w:val="00452FF2"/>
    <w:rsid w:val="00453F2D"/>
    <w:rsid w:val="004555CA"/>
    <w:rsid w:val="00456857"/>
    <w:rsid w:val="00456A25"/>
    <w:rsid w:val="004570F3"/>
    <w:rsid w:val="004572C3"/>
    <w:rsid w:val="00457654"/>
    <w:rsid w:val="00460A05"/>
    <w:rsid w:val="00463295"/>
    <w:rsid w:val="0046386C"/>
    <w:rsid w:val="00464B29"/>
    <w:rsid w:val="00464E6B"/>
    <w:rsid w:val="0046747D"/>
    <w:rsid w:val="00470693"/>
    <w:rsid w:val="00471CC6"/>
    <w:rsid w:val="0047355C"/>
    <w:rsid w:val="004741EF"/>
    <w:rsid w:val="004776F8"/>
    <w:rsid w:val="00477DC5"/>
    <w:rsid w:val="004800C2"/>
    <w:rsid w:val="0048020E"/>
    <w:rsid w:val="00480AB3"/>
    <w:rsid w:val="00480E08"/>
    <w:rsid w:val="00481446"/>
    <w:rsid w:val="00482768"/>
    <w:rsid w:val="00484C45"/>
    <w:rsid w:val="004868F7"/>
    <w:rsid w:val="00490138"/>
    <w:rsid w:val="00490D53"/>
    <w:rsid w:val="004913AD"/>
    <w:rsid w:val="0049388F"/>
    <w:rsid w:val="00494A48"/>
    <w:rsid w:val="00495333"/>
    <w:rsid w:val="00497618"/>
    <w:rsid w:val="00497C74"/>
    <w:rsid w:val="004A29EB"/>
    <w:rsid w:val="004A4C0C"/>
    <w:rsid w:val="004A5AFB"/>
    <w:rsid w:val="004A628B"/>
    <w:rsid w:val="004A7462"/>
    <w:rsid w:val="004A75FB"/>
    <w:rsid w:val="004B0BED"/>
    <w:rsid w:val="004B0DB6"/>
    <w:rsid w:val="004B2ED1"/>
    <w:rsid w:val="004B3B95"/>
    <w:rsid w:val="004B495E"/>
    <w:rsid w:val="004B7D8C"/>
    <w:rsid w:val="004C0303"/>
    <w:rsid w:val="004C092B"/>
    <w:rsid w:val="004C0AF2"/>
    <w:rsid w:val="004C2BA4"/>
    <w:rsid w:val="004C2F0C"/>
    <w:rsid w:val="004C3552"/>
    <w:rsid w:val="004C401C"/>
    <w:rsid w:val="004D126C"/>
    <w:rsid w:val="004D1C2F"/>
    <w:rsid w:val="004D22A4"/>
    <w:rsid w:val="004D294D"/>
    <w:rsid w:val="004D37AC"/>
    <w:rsid w:val="004D4A40"/>
    <w:rsid w:val="004D52D7"/>
    <w:rsid w:val="004D66D9"/>
    <w:rsid w:val="004D6AE1"/>
    <w:rsid w:val="004E234F"/>
    <w:rsid w:val="004E2507"/>
    <w:rsid w:val="004E2E06"/>
    <w:rsid w:val="004E37CE"/>
    <w:rsid w:val="004E3C67"/>
    <w:rsid w:val="004E4029"/>
    <w:rsid w:val="004E46F5"/>
    <w:rsid w:val="004F1FDE"/>
    <w:rsid w:val="004F4A77"/>
    <w:rsid w:val="004F6D06"/>
    <w:rsid w:val="00502522"/>
    <w:rsid w:val="005031BD"/>
    <w:rsid w:val="0050501C"/>
    <w:rsid w:val="005057B2"/>
    <w:rsid w:val="00506063"/>
    <w:rsid w:val="005062DC"/>
    <w:rsid w:val="00507922"/>
    <w:rsid w:val="00510159"/>
    <w:rsid w:val="00512F71"/>
    <w:rsid w:val="00514CD4"/>
    <w:rsid w:val="00515218"/>
    <w:rsid w:val="00515E19"/>
    <w:rsid w:val="005164CC"/>
    <w:rsid w:val="005170EE"/>
    <w:rsid w:val="00517E66"/>
    <w:rsid w:val="005218D2"/>
    <w:rsid w:val="00521C18"/>
    <w:rsid w:val="00522284"/>
    <w:rsid w:val="0052247C"/>
    <w:rsid w:val="00522AA9"/>
    <w:rsid w:val="00522DC5"/>
    <w:rsid w:val="005258D6"/>
    <w:rsid w:val="00527254"/>
    <w:rsid w:val="00530756"/>
    <w:rsid w:val="005323D4"/>
    <w:rsid w:val="00533424"/>
    <w:rsid w:val="0053706E"/>
    <w:rsid w:val="005407F5"/>
    <w:rsid w:val="00540CDB"/>
    <w:rsid w:val="005423F5"/>
    <w:rsid w:val="00542F63"/>
    <w:rsid w:val="005438F5"/>
    <w:rsid w:val="005439AA"/>
    <w:rsid w:val="00543E11"/>
    <w:rsid w:val="00545111"/>
    <w:rsid w:val="0054745B"/>
    <w:rsid w:val="005478C3"/>
    <w:rsid w:val="005506ED"/>
    <w:rsid w:val="00550995"/>
    <w:rsid w:val="00551739"/>
    <w:rsid w:val="005520A1"/>
    <w:rsid w:val="005532B7"/>
    <w:rsid w:val="005558BD"/>
    <w:rsid w:val="005559DD"/>
    <w:rsid w:val="00555E80"/>
    <w:rsid w:val="00556DB3"/>
    <w:rsid w:val="00556EA4"/>
    <w:rsid w:val="00560157"/>
    <w:rsid w:val="0056037C"/>
    <w:rsid w:val="00560FD6"/>
    <w:rsid w:val="00563607"/>
    <w:rsid w:val="00563CC9"/>
    <w:rsid w:val="00563EE7"/>
    <w:rsid w:val="00563F8F"/>
    <w:rsid w:val="00565276"/>
    <w:rsid w:val="00566539"/>
    <w:rsid w:val="00567E69"/>
    <w:rsid w:val="0057107B"/>
    <w:rsid w:val="005728F8"/>
    <w:rsid w:val="00573CD5"/>
    <w:rsid w:val="00573FA4"/>
    <w:rsid w:val="0057495A"/>
    <w:rsid w:val="00574A38"/>
    <w:rsid w:val="00574CF5"/>
    <w:rsid w:val="0057680B"/>
    <w:rsid w:val="005769EE"/>
    <w:rsid w:val="00577D21"/>
    <w:rsid w:val="00580B31"/>
    <w:rsid w:val="00582CB7"/>
    <w:rsid w:val="00583056"/>
    <w:rsid w:val="00584853"/>
    <w:rsid w:val="005851B6"/>
    <w:rsid w:val="00585E9B"/>
    <w:rsid w:val="00590545"/>
    <w:rsid w:val="005910BD"/>
    <w:rsid w:val="00592922"/>
    <w:rsid w:val="00594001"/>
    <w:rsid w:val="00594756"/>
    <w:rsid w:val="005951E6"/>
    <w:rsid w:val="00595243"/>
    <w:rsid w:val="005959B6"/>
    <w:rsid w:val="00595F2A"/>
    <w:rsid w:val="00596323"/>
    <w:rsid w:val="005A0752"/>
    <w:rsid w:val="005A24A2"/>
    <w:rsid w:val="005A2A04"/>
    <w:rsid w:val="005A3FCF"/>
    <w:rsid w:val="005A5143"/>
    <w:rsid w:val="005A53FD"/>
    <w:rsid w:val="005A5B9A"/>
    <w:rsid w:val="005A5C7F"/>
    <w:rsid w:val="005A6AB7"/>
    <w:rsid w:val="005B0286"/>
    <w:rsid w:val="005B1B13"/>
    <w:rsid w:val="005B1C6D"/>
    <w:rsid w:val="005B2601"/>
    <w:rsid w:val="005B3140"/>
    <w:rsid w:val="005B39EE"/>
    <w:rsid w:val="005B3F7E"/>
    <w:rsid w:val="005B51FD"/>
    <w:rsid w:val="005B5B60"/>
    <w:rsid w:val="005B6599"/>
    <w:rsid w:val="005B72B8"/>
    <w:rsid w:val="005B75AF"/>
    <w:rsid w:val="005C11A4"/>
    <w:rsid w:val="005C28EA"/>
    <w:rsid w:val="005C3639"/>
    <w:rsid w:val="005C3CF2"/>
    <w:rsid w:val="005C79D9"/>
    <w:rsid w:val="005D1AE0"/>
    <w:rsid w:val="005D338D"/>
    <w:rsid w:val="005D4A7C"/>
    <w:rsid w:val="005D4C95"/>
    <w:rsid w:val="005D5B0D"/>
    <w:rsid w:val="005D5B8D"/>
    <w:rsid w:val="005D5D7B"/>
    <w:rsid w:val="005D635D"/>
    <w:rsid w:val="005D6847"/>
    <w:rsid w:val="005D756F"/>
    <w:rsid w:val="005E08DC"/>
    <w:rsid w:val="005E12CA"/>
    <w:rsid w:val="005E1D59"/>
    <w:rsid w:val="005E2347"/>
    <w:rsid w:val="005E26D7"/>
    <w:rsid w:val="005E2967"/>
    <w:rsid w:val="005E2AA7"/>
    <w:rsid w:val="005E345B"/>
    <w:rsid w:val="005E3686"/>
    <w:rsid w:val="005E46D0"/>
    <w:rsid w:val="005E5ABB"/>
    <w:rsid w:val="005E65D9"/>
    <w:rsid w:val="005F0DA0"/>
    <w:rsid w:val="005F131A"/>
    <w:rsid w:val="005F2522"/>
    <w:rsid w:val="005F383B"/>
    <w:rsid w:val="005F3F14"/>
    <w:rsid w:val="005F4D94"/>
    <w:rsid w:val="005F59D7"/>
    <w:rsid w:val="006020D1"/>
    <w:rsid w:val="00603DDB"/>
    <w:rsid w:val="00610ED1"/>
    <w:rsid w:val="00614A43"/>
    <w:rsid w:val="0061672B"/>
    <w:rsid w:val="00616CC5"/>
    <w:rsid w:val="00616D0E"/>
    <w:rsid w:val="0062015F"/>
    <w:rsid w:val="0062211A"/>
    <w:rsid w:val="00623032"/>
    <w:rsid w:val="00623E07"/>
    <w:rsid w:val="0062452C"/>
    <w:rsid w:val="0062584C"/>
    <w:rsid w:val="0062596C"/>
    <w:rsid w:val="00626544"/>
    <w:rsid w:val="00626C3E"/>
    <w:rsid w:val="00627B5E"/>
    <w:rsid w:val="00627D65"/>
    <w:rsid w:val="00630ACC"/>
    <w:rsid w:val="0063117B"/>
    <w:rsid w:val="0063161D"/>
    <w:rsid w:val="0063179B"/>
    <w:rsid w:val="00632052"/>
    <w:rsid w:val="00632853"/>
    <w:rsid w:val="00633A3B"/>
    <w:rsid w:val="00634A54"/>
    <w:rsid w:val="00636575"/>
    <w:rsid w:val="00637390"/>
    <w:rsid w:val="00637B59"/>
    <w:rsid w:val="00637D43"/>
    <w:rsid w:val="00641825"/>
    <w:rsid w:val="00641C31"/>
    <w:rsid w:val="00642427"/>
    <w:rsid w:val="00642AC4"/>
    <w:rsid w:val="00644409"/>
    <w:rsid w:val="006450E4"/>
    <w:rsid w:val="00650D7B"/>
    <w:rsid w:val="00651C19"/>
    <w:rsid w:val="00651C51"/>
    <w:rsid w:val="00652CAA"/>
    <w:rsid w:val="00653477"/>
    <w:rsid w:val="00654680"/>
    <w:rsid w:val="00654BA7"/>
    <w:rsid w:val="00654C41"/>
    <w:rsid w:val="00654D59"/>
    <w:rsid w:val="00657C67"/>
    <w:rsid w:val="0066040B"/>
    <w:rsid w:val="00660ED0"/>
    <w:rsid w:val="00661A7C"/>
    <w:rsid w:val="0066336C"/>
    <w:rsid w:val="00663B5B"/>
    <w:rsid w:val="00663CAB"/>
    <w:rsid w:val="00663E5C"/>
    <w:rsid w:val="0067049C"/>
    <w:rsid w:val="0067170F"/>
    <w:rsid w:val="0067231F"/>
    <w:rsid w:val="0067232C"/>
    <w:rsid w:val="0067290D"/>
    <w:rsid w:val="00672CF8"/>
    <w:rsid w:val="00672D42"/>
    <w:rsid w:val="006733C5"/>
    <w:rsid w:val="00673DFF"/>
    <w:rsid w:val="00673FFB"/>
    <w:rsid w:val="0067607E"/>
    <w:rsid w:val="006768C2"/>
    <w:rsid w:val="00676A46"/>
    <w:rsid w:val="00677435"/>
    <w:rsid w:val="006800AD"/>
    <w:rsid w:val="0068056A"/>
    <w:rsid w:val="00683002"/>
    <w:rsid w:val="00687847"/>
    <w:rsid w:val="00687867"/>
    <w:rsid w:val="00687BC0"/>
    <w:rsid w:val="00690AD8"/>
    <w:rsid w:val="00690C00"/>
    <w:rsid w:val="006919AA"/>
    <w:rsid w:val="0069271D"/>
    <w:rsid w:val="006927BB"/>
    <w:rsid w:val="00693C1D"/>
    <w:rsid w:val="0069426C"/>
    <w:rsid w:val="006966CC"/>
    <w:rsid w:val="006A0560"/>
    <w:rsid w:val="006A087F"/>
    <w:rsid w:val="006A1613"/>
    <w:rsid w:val="006A19D1"/>
    <w:rsid w:val="006A250C"/>
    <w:rsid w:val="006A364C"/>
    <w:rsid w:val="006A3721"/>
    <w:rsid w:val="006A379F"/>
    <w:rsid w:val="006A40B3"/>
    <w:rsid w:val="006A4496"/>
    <w:rsid w:val="006A57C2"/>
    <w:rsid w:val="006A62E3"/>
    <w:rsid w:val="006A7F8F"/>
    <w:rsid w:val="006B0DAA"/>
    <w:rsid w:val="006B18AB"/>
    <w:rsid w:val="006B5850"/>
    <w:rsid w:val="006B5A2C"/>
    <w:rsid w:val="006B6117"/>
    <w:rsid w:val="006B7AEE"/>
    <w:rsid w:val="006C0862"/>
    <w:rsid w:val="006C186A"/>
    <w:rsid w:val="006C1B1D"/>
    <w:rsid w:val="006C4242"/>
    <w:rsid w:val="006C5AEC"/>
    <w:rsid w:val="006C6BE1"/>
    <w:rsid w:val="006D0914"/>
    <w:rsid w:val="006D0BFE"/>
    <w:rsid w:val="006D0F5F"/>
    <w:rsid w:val="006D2E9F"/>
    <w:rsid w:val="006D716E"/>
    <w:rsid w:val="006D73FF"/>
    <w:rsid w:val="006E033C"/>
    <w:rsid w:val="006E0F6B"/>
    <w:rsid w:val="006E5F05"/>
    <w:rsid w:val="006E647A"/>
    <w:rsid w:val="006E67BB"/>
    <w:rsid w:val="006E6EAC"/>
    <w:rsid w:val="006E7B91"/>
    <w:rsid w:val="006E7D94"/>
    <w:rsid w:val="006E7FF2"/>
    <w:rsid w:val="006F0304"/>
    <w:rsid w:val="006F0475"/>
    <w:rsid w:val="006F186D"/>
    <w:rsid w:val="006F3138"/>
    <w:rsid w:val="006F4E52"/>
    <w:rsid w:val="006F4F5E"/>
    <w:rsid w:val="006F5D60"/>
    <w:rsid w:val="006F633E"/>
    <w:rsid w:val="006F6B3D"/>
    <w:rsid w:val="007001B7"/>
    <w:rsid w:val="00700B3E"/>
    <w:rsid w:val="00700F7D"/>
    <w:rsid w:val="00703991"/>
    <w:rsid w:val="00706195"/>
    <w:rsid w:val="00706DD3"/>
    <w:rsid w:val="0070776E"/>
    <w:rsid w:val="00710775"/>
    <w:rsid w:val="00710D91"/>
    <w:rsid w:val="007120AB"/>
    <w:rsid w:val="0071218B"/>
    <w:rsid w:val="00712B0D"/>
    <w:rsid w:val="00713D28"/>
    <w:rsid w:val="00713EA1"/>
    <w:rsid w:val="0071408E"/>
    <w:rsid w:val="0071486B"/>
    <w:rsid w:val="00716469"/>
    <w:rsid w:val="007170AC"/>
    <w:rsid w:val="00721A1F"/>
    <w:rsid w:val="0072247D"/>
    <w:rsid w:val="00722B23"/>
    <w:rsid w:val="007230EB"/>
    <w:rsid w:val="007245CC"/>
    <w:rsid w:val="00725062"/>
    <w:rsid w:val="007259CF"/>
    <w:rsid w:val="00725CF1"/>
    <w:rsid w:val="0073262F"/>
    <w:rsid w:val="00733735"/>
    <w:rsid w:val="0073482B"/>
    <w:rsid w:val="00734DB4"/>
    <w:rsid w:val="00734E69"/>
    <w:rsid w:val="007355AA"/>
    <w:rsid w:val="007369CA"/>
    <w:rsid w:val="00737067"/>
    <w:rsid w:val="007425A0"/>
    <w:rsid w:val="007426CD"/>
    <w:rsid w:val="00742B48"/>
    <w:rsid w:val="00743529"/>
    <w:rsid w:val="00743912"/>
    <w:rsid w:val="00744433"/>
    <w:rsid w:val="007454F2"/>
    <w:rsid w:val="007455FE"/>
    <w:rsid w:val="007461C6"/>
    <w:rsid w:val="00746246"/>
    <w:rsid w:val="00747AA8"/>
    <w:rsid w:val="00750ADB"/>
    <w:rsid w:val="00750DD1"/>
    <w:rsid w:val="007514B1"/>
    <w:rsid w:val="007517C2"/>
    <w:rsid w:val="00751A11"/>
    <w:rsid w:val="00751F42"/>
    <w:rsid w:val="00753101"/>
    <w:rsid w:val="0075467B"/>
    <w:rsid w:val="00756346"/>
    <w:rsid w:val="0075641E"/>
    <w:rsid w:val="00756B2D"/>
    <w:rsid w:val="0075764E"/>
    <w:rsid w:val="00757B03"/>
    <w:rsid w:val="00757BAA"/>
    <w:rsid w:val="007604A6"/>
    <w:rsid w:val="007606FC"/>
    <w:rsid w:val="00760C35"/>
    <w:rsid w:val="00761203"/>
    <w:rsid w:val="0076221C"/>
    <w:rsid w:val="00762B52"/>
    <w:rsid w:val="00763617"/>
    <w:rsid w:val="00765B31"/>
    <w:rsid w:val="0076646C"/>
    <w:rsid w:val="007671A4"/>
    <w:rsid w:val="00767D58"/>
    <w:rsid w:val="00773512"/>
    <w:rsid w:val="00773AE5"/>
    <w:rsid w:val="007744C8"/>
    <w:rsid w:val="00774D78"/>
    <w:rsid w:val="00775CFC"/>
    <w:rsid w:val="0078001A"/>
    <w:rsid w:val="0078108B"/>
    <w:rsid w:val="00781223"/>
    <w:rsid w:val="00783601"/>
    <w:rsid w:val="007849A1"/>
    <w:rsid w:val="00784FF1"/>
    <w:rsid w:val="00786D2D"/>
    <w:rsid w:val="00787395"/>
    <w:rsid w:val="00787ABE"/>
    <w:rsid w:val="00787DAD"/>
    <w:rsid w:val="007912B8"/>
    <w:rsid w:val="00791CC3"/>
    <w:rsid w:val="00791DB3"/>
    <w:rsid w:val="00792FDA"/>
    <w:rsid w:val="00793004"/>
    <w:rsid w:val="00793EE0"/>
    <w:rsid w:val="007949C3"/>
    <w:rsid w:val="00795B89"/>
    <w:rsid w:val="00796CD8"/>
    <w:rsid w:val="00797307"/>
    <w:rsid w:val="007A2468"/>
    <w:rsid w:val="007A282E"/>
    <w:rsid w:val="007A2947"/>
    <w:rsid w:val="007A2A76"/>
    <w:rsid w:val="007A4386"/>
    <w:rsid w:val="007A65A4"/>
    <w:rsid w:val="007A7002"/>
    <w:rsid w:val="007A77AB"/>
    <w:rsid w:val="007A7F55"/>
    <w:rsid w:val="007B0F33"/>
    <w:rsid w:val="007B1792"/>
    <w:rsid w:val="007B3DDC"/>
    <w:rsid w:val="007B53D7"/>
    <w:rsid w:val="007B71E6"/>
    <w:rsid w:val="007B7628"/>
    <w:rsid w:val="007C01A9"/>
    <w:rsid w:val="007C0263"/>
    <w:rsid w:val="007C032E"/>
    <w:rsid w:val="007C1026"/>
    <w:rsid w:val="007C1655"/>
    <w:rsid w:val="007C1684"/>
    <w:rsid w:val="007C2197"/>
    <w:rsid w:val="007C220C"/>
    <w:rsid w:val="007C280F"/>
    <w:rsid w:val="007C3166"/>
    <w:rsid w:val="007C3D10"/>
    <w:rsid w:val="007C5537"/>
    <w:rsid w:val="007C66AD"/>
    <w:rsid w:val="007C6A58"/>
    <w:rsid w:val="007C77CC"/>
    <w:rsid w:val="007C783F"/>
    <w:rsid w:val="007D06C0"/>
    <w:rsid w:val="007D1179"/>
    <w:rsid w:val="007D2B1C"/>
    <w:rsid w:val="007D35F9"/>
    <w:rsid w:val="007D3690"/>
    <w:rsid w:val="007D3E49"/>
    <w:rsid w:val="007D6FC3"/>
    <w:rsid w:val="007D743A"/>
    <w:rsid w:val="007E1186"/>
    <w:rsid w:val="007E1A65"/>
    <w:rsid w:val="007E2B1E"/>
    <w:rsid w:val="007E2C74"/>
    <w:rsid w:val="007E2E13"/>
    <w:rsid w:val="007E2F41"/>
    <w:rsid w:val="007E390D"/>
    <w:rsid w:val="007E47DC"/>
    <w:rsid w:val="007E58D4"/>
    <w:rsid w:val="007E5F7E"/>
    <w:rsid w:val="007E7E24"/>
    <w:rsid w:val="007F055D"/>
    <w:rsid w:val="007F14CB"/>
    <w:rsid w:val="007F188A"/>
    <w:rsid w:val="007F208A"/>
    <w:rsid w:val="00802636"/>
    <w:rsid w:val="00803057"/>
    <w:rsid w:val="008032F7"/>
    <w:rsid w:val="00805269"/>
    <w:rsid w:val="00805E9C"/>
    <w:rsid w:val="00810C72"/>
    <w:rsid w:val="008131A9"/>
    <w:rsid w:val="00813A32"/>
    <w:rsid w:val="008155CF"/>
    <w:rsid w:val="00815944"/>
    <w:rsid w:val="00816212"/>
    <w:rsid w:val="00816668"/>
    <w:rsid w:val="00817793"/>
    <w:rsid w:val="0082169C"/>
    <w:rsid w:val="00822A2B"/>
    <w:rsid w:val="00824504"/>
    <w:rsid w:val="00824C4C"/>
    <w:rsid w:val="008267DD"/>
    <w:rsid w:val="00827D2B"/>
    <w:rsid w:val="00830946"/>
    <w:rsid w:val="008309CB"/>
    <w:rsid w:val="008309E1"/>
    <w:rsid w:val="0083313F"/>
    <w:rsid w:val="0083407D"/>
    <w:rsid w:val="0083484A"/>
    <w:rsid w:val="00834857"/>
    <w:rsid w:val="00834C74"/>
    <w:rsid w:val="00835AB9"/>
    <w:rsid w:val="00836213"/>
    <w:rsid w:val="008363BB"/>
    <w:rsid w:val="00836BBA"/>
    <w:rsid w:val="00836E46"/>
    <w:rsid w:val="00837663"/>
    <w:rsid w:val="00837FB0"/>
    <w:rsid w:val="008402AB"/>
    <w:rsid w:val="00840459"/>
    <w:rsid w:val="00841B2F"/>
    <w:rsid w:val="00842194"/>
    <w:rsid w:val="00842575"/>
    <w:rsid w:val="00843994"/>
    <w:rsid w:val="00846CF9"/>
    <w:rsid w:val="00847F18"/>
    <w:rsid w:val="008514A9"/>
    <w:rsid w:val="00852FEF"/>
    <w:rsid w:val="0085416A"/>
    <w:rsid w:val="008545F3"/>
    <w:rsid w:val="00854642"/>
    <w:rsid w:val="00854DB8"/>
    <w:rsid w:val="00854E5C"/>
    <w:rsid w:val="0085611A"/>
    <w:rsid w:val="00856225"/>
    <w:rsid w:val="0085657C"/>
    <w:rsid w:val="008565C7"/>
    <w:rsid w:val="008568FC"/>
    <w:rsid w:val="00860F34"/>
    <w:rsid w:val="00861759"/>
    <w:rsid w:val="0086498B"/>
    <w:rsid w:val="00864DC4"/>
    <w:rsid w:val="00864FBD"/>
    <w:rsid w:val="00865555"/>
    <w:rsid w:val="008662E3"/>
    <w:rsid w:val="00870041"/>
    <w:rsid w:val="00872EC3"/>
    <w:rsid w:val="008731A4"/>
    <w:rsid w:val="00873CEB"/>
    <w:rsid w:val="00873F16"/>
    <w:rsid w:val="0087637A"/>
    <w:rsid w:val="0087663D"/>
    <w:rsid w:val="008772F1"/>
    <w:rsid w:val="00881881"/>
    <w:rsid w:val="00882B80"/>
    <w:rsid w:val="008834AC"/>
    <w:rsid w:val="008834E1"/>
    <w:rsid w:val="00885341"/>
    <w:rsid w:val="008873F9"/>
    <w:rsid w:val="008902CA"/>
    <w:rsid w:val="0089051D"/>
    <w:rsid w:val="00890530"/>
    <w:rsid w:val="008912C4"/>
    <w:rsid w:val="00891B4A"/>
    <w:rsid w:val="00891EA9"/>
    <w:rsid w:val="0089241B"/>
    <w:rsid w:val="00892E07"/>
    <w:rsid w:val="008939A0"/>
    <w:rsid w:val="00894E0B"/>
    <w:rsid w:val="008955D4"/>
    <w:rsid w:val="008962FD"/>
    <w:rsid w:val="00896AB6"/>
    <w:rsid w:val="008A00AD"/>
    <w:rsid w:val="008A1EB0"/>
    <w:rsid w:val="008A4085"/>
    <w:rsid w:val="008A46D3"/>
    <w:rsid w:val="008A52C5"/>
    <w:rsid w:val="008A5AEA"/>
    <w:rsid w:val="008A6909"/>
    <w:rsid w:val="008A7BC7"/>
    <w:rsid w:val="008B0539"/>
    <w:rsid w:val="008B3560"/>
    <w:rsid w:val="008B3911"/>
    <w:rsid w:val="008B3C84"/>
    <w:rsid w:val="008B4134"/>
    <w:rsid w:val="008B4EE4"/>
    <w:rsid w:val="008B686F"/>
    <w:rsid w:val="008B6C77"/>
    <w:rsid w:val="008B7B7F"/>
    <w:rsid w:val="008B7CBE"/>
    <w:rsid w:val="008B7FE7"/>
    <w:rsid w:val="008C03C8"/>
    <w:rsid w:val="008C0F1A"/>
    <w:rsid w:val="008C2C6D"/>
    <w:rsid w:val="008C3BA4"/>
    <w:rsid w:val="008C41E2"/>
    <w:rsid w:val="008C435F"/>
    <w:rsid w:val="008C4CD1"/>
    <w:rsid w:val="008C507D"/>
    <w:rsid w:val="008C715E"/>
    <w:rsid w:val="008C77C8"/>
    <w:rsid w:val="008D055D"/>
    <w:rsid w:val="008D14D5"/>
    <w:rsid w:val="008D26F0"/>
    <w:rsid w:val="008D2972"/>
    <w:rsid w:val="008D51E4"/>
    <w:rsid w:val="008D596F"/>
    <w:rsid w:val="008D7E58"/>
    <w:rsid w:val="008E1446"/>
    <w:rsid w:val="008E1BB9"/>
    <w:rsid w:val="008E1DF4"/>
    <w:rsid w:val="008E2C3F"/>
    <w:rsid w:val="008E3D51"/>
    <w:rsid w:val="008E5192"/>
    <w:rsid w:val="008E52FA"/>
    <w:rsid w:val="008E547E"/>
    <w:rsid w:val="008E6161"/>
    <w:rsid w:val="008E6DE1"/>
    <w:rsid w:val="008E709E"/>
    <w:rsid w:val="008F1055"/>
    <w:rsid w:val="008F17F9"/>
    <w:rsid w:val="008F1987"/>
    <w:rsid w:val="008F1F88"/>
    <w:rsid w:val="008F2255"/>
    <w:rsid w:val="008F29E8"/>
    <w:rsid w:val="008F5515"/>
    <w:rsid w:val="008F5C48"/>
    <w:rsid w:val="008F5D88"/>
    <w:rsid w:val="008F746B"/>
    <w:rsid w:val="008F7B07"/>
    <w:rsid w:val="00900563"/>
    <w:rsid w:val="00900D5E"/>
    <w:rsid w:val="0090356A"/>
    <w:rsid w:val="0090369A"/>
    <w:rsid w:val="009051EF"/>
    <w:rsid w:val="0090592C"/>
    <w:rsid w:val="009063D4"/>
    <w:rsid w:val="00906455"/>
    <w:rsid w:val="00910653"/>
    <w:rsid w:val="00911AC1"/>
    <w:rsid w:val="00911B40"/>
    <w:rsid w:val="00911EB8"/>
    <w:rsid w:val="0091208B"/>
    <w:rsid w:val="009128A3"/>
    <w:rsid w:val="00913228"/>
    <w:rsid w:val="00914AD2"/>
    <w:rsid w:val="0091569D"/>
    <w:rsid w:val="00915EF4"/>
    <w:rsid w:val="0091645E"/>
    <w:rsid w:val="0091756F"/>
    <w:rsid w:val="009179DA"/>
    <w:rsid w:val="00917BA6"/>
    <w:rsid w:val="009215BB"/>
    <w:rsid w:val="00921D00"/>
    <w:rsid w:val="00924338"/>
    <w:rsid w:val="009268CE"/>
    <w:rsid w:val="00926906"/>
    <w:rsid w:val="00927F2B"/>
    <w:rsid w:val="009320A4"/>
    <w:rsid w:val="00932A90"/>
    <w:rsid w:val="00933231"/>
    <w:rsid w:val="00934464"/>
    <w:rsid w:val="00934A5E"/>
    <w:rsid w:val="00935474"/>
    <w:rsid w:val="00936DA3"/>
    <w:rsid w:val="00942070"/>
    <w:rsid w:val="00944A23"/>
    <w:rsid w:val="00944CDB"/>
    <w:rsid w:val="00944E1C"/>
    <w:rsid w:val="00945C2B"/>
    <w:rsid w:val="00947173"/>
    <w:rsid w:val="009501E8"/>
    <w:rsid w:val="009516A4"/>
    <w:rsid w:val="009543E1"/>
    <w:rsid w:val="009547CD"/>
    <w:rsid w:val="0095563E"/>
    <w:rsid w:val="009579CB"/>
    <w:rsid w:val="00960C1D"/>
    <w:rsid w:val="0096150A"/>
    <w:rsid w:val="009628A7"/>
    <w:rsid w:val="00964F0D"/>
    <w:rsid w:val="00965F1E"/>
    <w:rsid w:val="009661E8"/>
    <w:rsid w:val="0097016C"/>
    <w:rsid w:val="00970696"/>
    <w:rsid w:val="00970DE9"/>
    <w:rsid w:val="00971780"/>
    <w:rsid w:val="0097292E"/>
    <w:rsid w:val="00974120"/>
    <w:rsid w:val="00975F69"/>
    <w:rsid w:val="0097624D"/>
    <w:rsid w:val="0097662B"/>
    <w:rsid w:val="009767AB"/>
    <w:rsid w:val="009808CB"/>
    <w:rsid w:val="00981E4A"/>
    <w:rsid w:val="00981EDC"/>
    <w:rsid w:val="00982741"/>
    <w:rsid w:val="00983BB8"/>
    <w:rsid w:val="00983D32"/>
    <w:rsid w:val="0098758A"/>
    <w:rsid w:val="00990AFD"/>
    <w:rsid w:val="00991660"/>
    <w:rsid w:val="0099198E"/>
    <w:rsid w:val="00993B73"/>
    <w:rsid w:val="00994B86"/>
    <w:rsid w:val="00996DAE"/>
    <w:rsid w:val="009A0198"/>
    <w:rsid w:val="009A066D"/>
    <w:rsid w:val="009A5046"/>
    <w:rsid w:val="009A540B"/>
    <w:rsid w:val="009A7316"/>
    <w:rsid w:val="009A75B9"/>
    <w:rsid w:val="009B1366"/>
    <w:rsid w:val="009B1E02"/>
    <w:rsid w:val="009B66E3"/>
    <w:rsid w:val="009B6868"/>
    <w:rsid w:val="009B6A7F"/>
    <w:rsid w:val="009B6C0B"/>
    <w:rsid w:val="009C094A"/>
    <w:rsid w:val="009C10A5"/>
    <w:rsid w:val="009C1410"/>
    <w:rsid w:val="009C2999"/>
    <w:rsid w:val="009C29A8"/>
    <w:rsid w:val="009C5DB2"/>
    <w:rsid w:val="009C6A62"/>
    <w:rsid w:val="009C7100"/>
    <w:rsid w:val="009C78A4"/>
    <w:rsid w:val="009D22E5"/>
    <w:rsid w:val="009D2795"/>
    <w:rsid w:val="009D3BB9"/>
    <w:rsid w:val="009D7F00"/>
    <w:rsid w:val="009E0078"/>
    <w:rsid w:val="009E00C6"/>
    <w:rsid w:val="009E0E81"/>
    <w:rsid w:val="009E0ED1"/>
    <w:rsid w:val="009E1F3E"/>
    <w:rsid w:val="009E378C"/>
    <w:rsid w:val="009E6F1C"/>
    <w:rsid w:val="009F1BBE"/>
    <w:rsid w:val="009F3571"/>
    <w:rsid w:val="009F44D2"/>
    <w:rsid w:val="009F4C06"/>
    <w:rsid w:val="009F4C35"/>
    <w:rsid w:val="009F5138"/>
    <w:rsid w:val="009F699F"/>
    <w:rsid w:val="009F7667"/>
    <w:rsid w:val="00A03087"/>
    <w:rsid w:val="00A041E1"/>
    <w:rsid w:val="00A04B67"/>
    <w:rsid w:val="00A04BEB"/>
    <w:rsid w:val="00A05D88"/>
    <w:rsid w:val="00A06A74"/>
    <w:rsid w:val="00A06B21"/>
    <w:rsid w:val="00A079D6"/>
    <w:rsid w:val="00A07B4F"/>
    <w:rsid w:val="00A07DC0"/>
    <w:rsid w:val="00A101C7"/>
    <w:rsid w:val="00A10263"/>
    <w:rsid w:val="00A13308"/>
    <w:rsid w:val="00A134D8"/>
    <w:rsid w:val="00A13D9E"/>
    <w:rsid w:val="00A1519B"/>
    <w:rsid w:val="00A1768A"/>
    <w:rsid w:val="00A2015E"/>
    <w:rsid w:val="00A204D1"/>
    <w:rsid w:val="00A20611"/>
    <w:rsid w:val="00A20810"/>
    <w:rsid w:val="00A227BF"/>
    <w:rsid w:val="00A2397B"/>
    <w:rsid w:val="00A23DFE"/>
    <w:rsid w:val="00A25B76"/>
    <w:rsid w:val="00A26F47"/>
    <w:rsid w:val="00A27D40"/>
    <w:rsid w:val="00A30C5A"/>
    <w:rsid w:val="00A30C8C"/>
    <w:rsid w:val="00A32316"/>
    <w:rsid w:val="00A3305A"/>
    <w:rsid w:val="00A33D9B"/>
    <w:rsid w:val="00A35788"/>
    <w:rsid w:val="00A35DD1"/>
    <w:rsid w:val="00A37730"/>
    <w:rsid w:val="00A40140"/>
    <w:rsid w:val="00A420F6"/>
    <w:rsid w:val="00A42864"/>
    <w:rsid w:val="00A429BA"/>
    <w:rsid w:val="00A43FDD"/>
    <w:rsid w:val="00A44102"/>
    <w:rsid w:val="00A4520B"/>
    <w:rsid w:val="00A46856"/>
    <w:rsid w:val="00A47387"/>
    <w:rsid w:val="00A502E9"/>
    <w:rsid w:val="00A525F7"/>
    <w:rsid w:val="00A5269C"/>
    <w:rsid w:val="00A527D8"/>
    <w:rsid w:val="00A60301"/>
    <w:rsid w:val="00A60E6C"/>
    <w:rsid w:val="00A61263"/>
    <w:rsid w:val="00A63205"/>
    <w:rsid w:val="00A64382"/>
    <w:rsid w:val="00A65ECF"/>
    <w:rsid w:val="00A7002B"/>
    <w:rsid w:val="00A70B5D"/>
    <w:rsid w:val="00A71D07"/>
    <w:rsid w:val="00A73905"/>
    <w:rsid w:val="00A73D45"/>
    <w:rsid w:val="00A74C2A"/>
    <w:rsid w:val="00A766E2"/>
    <w:rsid w:val="00A76819"/>
    <w:rsid w:val="00A7710B"/>
    <w:rsid w:val="00A77C6E"/>
    <w:rsid w:val="00A81D0E"/>
    <w:rsid w:val="00A83C7E"/>
    <w:rsid w:val="00A83CDD"/>
    <w:rsid w:val="00A8461F"/>
    <w:rsid w:val="00A84AE0"/>
    <w:rsid w:val="00A84C77"/>
    <w:rsid w:val="00A86331"/>
    <w:rsid w:val="00A877C3"/>
    <w:rsid w:val="00A87ACF"/>
    <w:rsid w:val="00A91C61"/>
    <w:rsid w:val="00A91F1D"/>
    <w:rsid w:val="00A920A1"/>
    <w:rsid w:val="00A92B02"/>
    <w:rsid w:val="00A92F19"/>
    <w:rsid w:val="00A9304F"/>
    <w:rsid w:val="00A93467"/>
    <w:rsid w:val="00A93781"/>
    <w:rsid w:val="00A95C79"/>
    <w:rsid w:val="00A96669"/>
    <w:rsid w:val="00A96696"/>
    <w:rsid w:val="00A96D13"/>
    <w:rsid w:val="00A97FE8"/>
    <w:rsid w:val="00AA1D06"/>
    <w:rsid w:val="00AA1D1A"/>
    <w:rsid w:val="00AA21F8"/>
    <w:rsid w:val="00AA24AE"/>
    <w:rsid w:val="00AA2D7B"/>
    <w:rsid w:val="00AA3147"/>
    <w:rsid w:val="00AA436D"/>
    <w:rsid w:val="00AA4B96"/>
    <w:rsid w:val="00AA5185"/>
    <w:rsid w:val="00AB02AC"/>
    <w:rsid w:val="00AB0673"/>
    <w:rsid w:val="00AB0A8A"/>
    <w:rsid w:val="00AB25CE"/>
    <w:rsid w:val="00AB28C3"/>
    <w:rsid w:val="00AB428C"/>
    <w:rsid w:val="00AB4D88"/>
    <w:rsid w:val="00AB5838"/>
    <w:rsid w:val="00AB6694"/>
    <w:rsid w:val="00AB6A50"/>
    <w:rsid w:val="00AB710C"/>
    <w:rsid w:val="00AC01A2"/>
    <w:rsid w:val="00AC0455"/>
    <w:rsid w:val="00AC0C40"/>
    <w:rsid w:val="00AC0E19"/>
    <w:rsid w:val="00AC18C6"/>
    <w:rsid w:val="00AC24D5"/>
    <w:rsid w:val="00AC4FBF"/>
    <w:rsid w:val="00AD0048"/>
    <w:rsid w:val="00AD06D0"/>
    <w:rsid w:val="00AD0FC4"/>
    <w:rsid w:val="00AD4787"/>
    <w:rsid w:val="00AD6396"/>
    <w:rsid w:val="00AD786A"/>
    <w:rsid w:val="00AE04D5"/>
    <w:rsid w:val="00AE3994"/>
    <w:rsid w:val="00AE556D"/>
    <w:rsid w:val="00AF1B65"/>
    <w:rsid w:val="00AF38C4"/>
    <w:rsid w:val="00AF4C49"/>
    <w:rsid w:val="00AF65D1"/>
    <w:rsid w:val="00AF6813"/>
    <w:rsid w:val="00AF6930"/>
    <w:rsid w:val="00AF6EF0"/>
    <w:rsid w:val="00AF7812"/>
    <w:rsid w:val="00B00139"/>
    <w:rsid w:val="00B00213"/>
    <w:rsid w:val="00B00271"/>
    <w:rsid w:val="00B00EC0"/>
    <w:rsid w:val="00B0210E"/>
    <w:rsid w:val="00B03897"/>
    <w:rsid w:val="00B04683"/>
    <w:rsid w:val="00B04F4F"/>
    <w:rsid w:val="00B05762"/>
    <w:rsid w:val="00B065DD"/>
    <w:rsid w:val="00B07367"/>
    <w:rsid w:val="00B07377"/>
    <w:rsid w:val="00B077BA"/>
    <w:rsid w:val="00B11452"/>
    <w:rsid w:val="00B118BE"/>
    <w:rsid w:val="00B14A47"/>
    <w:rsid w:val="00B14AB1"/>
    <w:rsid w:val="00B14F56"/>
    <w:rsid w:val="00B22061"/>
    <w:rsid w:val="00B22CF5"/>
    <w:rsid w:val="00B22D60"/>
    <w:rsid w:val="00B24AE8"/>
    <w:rsid w:val="00B25C60"/>
    <w:rsid w:val="00B309C1"/>
    <w:rsid w:val="00B32920"/>
    <w:rsid w:val="00B32E30"/>
    <w:rsid w:val="00B32F74"/>
    <w:rsid w:val="00B339A5"/>
    <w:rsid w:val="00B33F60"/>
    <w:rsid w:val="00B35862"/>
    <w:rsid w:val="00B35CB1"/>
    <w:rsid w:val="00B36AEA"/>
    <w:rsid w:val="00B409B7"/>
    <w:rsid w:val="00B41DEA"/>
    <w:rsid w:val="00B42F70"/>
    <w:rsid w:val="00B43096"/>
    <w:rsid w:val="00B43307"/>
    <w:rsid w:val="00B433A8"/>
    <w:rsid w:val="00B464C0"/>
    <w:rsid w:val="00B46A22"/>
    <w:rsid w:val="00B47A2A"/>
    <w:rsid w:val="00B511BF"/>
    <w:rsid w:val="00B563EA"/>
    <w:rsid w:val="00B5657D"/>
    <w:rsid w:val="00B56E16"/>
    <w:rsid w:val="00B634FD"/>
    <w:rsid w:val="00B65020"/>
    <w:rsid w:val="00B66611"/>
    <w:rsid w:val="00B66626"/>
    <w:rsid w:val="00B669D3"/>
    <w:rsid w:val="00B66E92"/>
    <w:rsid w:val="00B67D6C"/>
    <w:rsid w:val="00B73703"/>
    <w:rsid w:val="00B74531"/>
    <w:rsid w:val="00B7464A"/>
    <w:rsid w:val="00B752C5"/>
    <w:rsid w:val="00B75DEC"/>
    <w:rsid w:val="00B81200"/>
    <w:rsid w:val="00B81FE0"/>
    <w:rsid w:val="00B8428D"/>
    <w:rsid w:val="00B842D1"/>
    <w:rsid w:val="00B852A9"/>
    <w:rsid w:val="00B854DA"/>
    <w:rsid w:val="00B9123B"/>
    <w:rsid w:val="00B9259F"/>
    <w:rsid w:val="00B93793"/>
    <w:rsid w:val="00B94881"/>
    <w:rsid w:val="00B97BDB"/>
    <w:rsid w:val="00BA04B1"/>
    <w:rsid w:val="00BA0C93"/>
    <w:rsid w:val="00BA239F"/>
    <w:rsid w:val="00BA5A96"/>
    <w:rsid w:val="00BB0239"/>
    <w:rsid w:val="00BB1C8C"/>
    <w:rsid w:val="00BB35B8"/>
    <w:rsid w:val="00BB3B91"/>
    <w:rsid w:val="00BB4075"/>
    <w:rsid w:val="00BB551D"/>
    <w:rsid w:val="00BB6D8B"/>
    <w:rsid w:val="00BB735C"/>
    <w:rsid w:val="00BB7A33"/>
    <w:rsid w:val="00BB7B20"/>
    <w:rsid w:val="00BB7BA6"/>
    <w:rsid w:val="00BC0AA4"/>
    <w:rsid w:val="00BC21CE"/>
    <w:rsid w:val="00BC440B"/>
    <w:rsid w:val="00BC4DF6"/>
    <w:rsid w:val="00BC5A44"/>
    <w:rsid w:val="00BD14AC"/>
    <w:rsid w:val="00BD1B77"/>
    <w:rsid w:val="00BD32D6"/>
    <w:rsid w:val="00BD5F4A"/>
    <w:rsid w:val="00BE0231"/>
    <w:rsid w:val="00BE09F1"/>
    <w:rsid w:val="00BE1318"/>
    <w:rsid w:val="00BE316B"/>
    <w:rsid w:val="00BE6AB9"/>
    <w:rsid w:val="00BE6BD3"/>
    <w:rsid w:val="00BE7737"/>
    <w:rsid w:val="00BF05EA"/>
    <w:rsid w:val="00BF1C81"/>
    <w:rsid w:val="00BF1DB1"/>
    <w:rsid w:val="00BF2027"/>
    <w:rsid w:val="00BF3556"/>
    <w:rsid w:val="00BF4B9E"/>
    <w:rsid w:val="00BF58A8"/>
    <w:rsid w:val="00BF5BB3"/>
    <w:rsid w:val="00BF62B2"/>
    <w:rsid w:val="00BF6F55"/>
    <w:rsid w:val="00C002D3"/>
    <w:rsid w:val="00C01C73"/>
    <w:rsid w:val="00C04536"/>
    <w:rsid w:val="00C06D0D"/>
    <w:rsid w:val="00C10A94"/>
    <w:rsid w:val="00C10D9D"/>
    <w:rsid w:val="00C14B82"/>
    <w:rsid w:val="00C14EDC"/>
    <w:rsid w:val="00C16556"/>
    <w:rsid w:val="00C17B94"/>
    <w:rsid w:val="00C21276"/>
    <w:rsid w:val="00C21C38"/>
    <w:rsid w:val="00C235F3"/>
    <w:rsid w:val="00C2373E"/>
    <w:rsid w:val="00C23D33"/>
    <w:rsid w:val="00C26122"/>
    <w:rsid w:val="00C27396"/>
    <w:rsid w:val="00C30A87"/>
    <w:rsid w:val="00C31C2A"/>
    <w:rsid w:val="00C35429"/>
    <w:rsid w:val="00C3594A"/>
    <w:rsid w:val="00C35C18"/>
    <w:rsid w:val="00C37D51"/>
    <w:rsid w:val="00C40317"/>
    <w:rsid w:val="00C41599"/>
    <w:rsid w:val="00C427DA"/>
    <w:rsid w:val="00C42CE2"/>
    <w:rsid w:val="00C45A9C"/>
    <w:rsid w:val="00C45C05"/>
    <w:rsid w:val="00C477A8"/>
    <w:rsid w:val="00C51181"/>
    <w:rsid w:val="00C53460"/>
    <w:rsid w:val="00C53564"/>
    <w:rsid w:val="00C54214"/>
    <w:rsid w:val="00C54F78"/>
    <w:rsid w:val="00C55160"/>
    <w:rsid w:val="00C56006"/>
    <w:rsid w:val="00C57438"/>
    <w:rsid w:val="00C62126"/>
    <w:rsid w:val="00C64C7C"/>
    <w:rsid w:val="00C65CC6"/>
    <w:rsid w:val="00C669D0"/>
    <w:rsid w:val="00C71A63"/>
    <w:rsid w:val="00C72824"/>
    <w:rsid w:val="00C741E0"/>
    <w:rsid w:val="00C771EA"/>
    <w:rsid w:val="00C773E2"/>
    <w:rsid w:val="00C7748C"/>
    <w:rsid w:val="00C77B1D"/>
    <w:rsid w:val="00C803AB"/>
    <w:rsid w:val="00C80D24"/>
    <w:rsid w:val="00C82662"/>
    <w:rsid w:val="00C8337B"/>
    <w:rsid w:val="00C83D4B"/>
    <w:rsid w:val="00C8400A"/>
    <w:rsid w:val="00C85ED7"/>
    <w:rsid w:val="00C861FF"/>
    <w:rsid w:val="00C863E6"/>
    <w:rsid w:val="00C8737B"/>
    <w:rsid w:val="00C9155A"/>
    <w:rsid w:val="00C925FC"/>
    <w:rsid w:val="00C92D62"/>
    <w:rsid w:val="00C94E77"/>
    <w:rsid w:val="00C9527E"/>
    <w:rsid w:val="00C97DE0"/>
    <w:rsid w:val="00CA5AE6"/>
    <w:rsid w:val="00CA6085"/>
    <w:rsid w:val="00CA7612"/>
    <w:rsid w:val="00CB42B7"/>
    <w:rsid w:val="00CB47C5"/>
    <w:rsid w:val="00CB5849"/>
    <w:rsid w:val="00CB5C24"/>
    <w:rsid w:val="00CC1431"/>
    <w:rsid w:val="00CC15F3"/>
    <w:rsid w:val="00CC1B60"/>
    <w:rsid w:val="00CC25C2"/>
    <w:rsid w:val="00CC27E9"/>
    <w:rsid w:val="00CC494A"/>
    <w:rsid w:val="00CC4C85"/>
    <w:rsid w:val="00CC5102"/>
    <w:rsid w:val="00CC563B"/>
    <w:rsid w:val="00CC59F7"/>
    <w:rsid w:val="00CC762B"/>
    <w:rsid w:val="00CD0D5D"/>
    <w:rsid w:val="00CD1093"/>
    <w:rsid w:val="00CD2585"/>
    <w:rsid w:val="00CD428D"/>
    <w:rsid w:val="00CD4C17"/>
    <w:rsid w:val="00CD7DF0"/>
    <w:rsid w:val="00CE092C"/>
    <w:rsid w:val="00CE24E7"/>
    <w:rsid w:val="00CE3224"/>
    <w:rsid w:val="00CE3B6B"/>
    <w:rsid w:val="00CE4001"/>
    <w:rsid w:val="00CE600E"/>
    <w:rsid w:val="00CE6F80"/>
    <w:rsid w:val="00CF0D7F"/>
    <w:rsid w:val="00CF1896"/>
    <w:rsid w:val="00CF194E"/>
    <w:rsid w:val="00CF2E88"/>
    <w:rsid w:val="00CF45A1"/>
    <w:rsid w:val="00CF5A4F"/>
    <w:rsid w:val="00CF5ED0"/>
    <w:rsid w:val="00CF7525"/>
    <w:rsid w:val="00D0005D"/>
    <w:rsid w:val="00D02F67"/>
    <w:rsid w:val="00D031D7"/>
    <w:rsid w:val="00D04417"/>
    <w:rsid w:val="00D0449F"/>
    <w:rsid w:val="00D05DC4"/>
    <w:rsid w:val="00D05FD4"/>
    <w:rsid w:val="00D061E2"/>
    <w:rsid w:val="00D06464"/>
    <w:rsid w:val="00D06DB5"/>
    <w:rsid w:val="00D074BE"/>
    <w:rsid w:val="00D10C27"/>
    <w:rsid w:val="00D129DC"/>
    <w:rsid w:val="00D12C73"/>
    <w:rsid w:val="00D13990"/>
    <w:rsid w:val="00D158DA"/>
    <w:rsid w:val="00D16530"/>
    <w:rsid w:val="00D16ABE"/>
    <w:rsid w:val="00D16D95"/>
    <w:rsid w:val="00D17180"/>
    <w:rsid w:val="00D171A4"/>
    <w:rsid w:val="00D21221"/>
    <w:rsid w:val="00D21406"/>
    <w:rsid w:val="00D23C1C"/>
    <w:rsid w:val="00D2405A"/>
    <w:rsid w:val="00D25F58"/>
    <w:rsid w:val="00D3000C"/>
    <w:rsid w:val="00D30AE7"/>
    <w:rsid w:val="00D30C6A"/>
    <w:rsid w:val="00D31C29"/>
    <w:rsid w:val="00D36DCC"/>
    <w:rsid w:val="00D41868"/>
    <w:rsid w:val="00D46449"/>
    <w:rsid w:val="00D47F4E"/>
    <w:rsid w:val="00D50464"/>
    <w:rsid w:val="00D50683"/>
    <w:rsid w:val="00D507F1"/>
    <w:rsid w:val="00D50E60"/>
    <w:rsid w:val="00D513A5"/>
    <w:rsid w:val="00D52934"/>
    <w:rsid w:val="00D52BEB"/>
    <w:rsid w:val="00D56280"/>
    <w:rsid w:val="00D601BA"/>
    <w:rsid w:val="00D612D0"/>
    <w:rsid w:val="00D623C5"/>
    <w:rsid w:val="00D62CD2"/>
    <w:rsid w:val="00D640F9"/>
    <w:rsid w:val="00D641DF"/>
    <w:rsid w:val="00D65E37"/>
    <w:rsid w:val="00D662F1"/>
    <w:rsid w:val="00D7029F"/>
    <w:rsid w:val="00D70F40"/>
    <w:rsid w:val="00D71FBD"/>
    <w:rsid w:val="00D77793"/>
    <w:rsid w:val="00D80D25"/>
    <w:rsid w:val="00D81FAA"/>
    <w:rsid w:val="00D825AC"/>
    <w:rsid w:val="00D82A74"/>
    <w:rsid w:val="00D83A13"/>
    <w:rsid w:val="00D83DDA"/>
    <w:rsid w:val="00D84276"/>
    <w:rsid w:val="00D86E9C"/>
    <w:rsid w:val="00D87A9C"/>
    <w:rsid w:val="00D9095D"/>
    <w:rsid w:val="00D91618"/>
    <w:rsid w:val="00D91E13"/>
    <w:rsid w:val="00D92028"/>
    <w:rsid w:val="00D9262F"/>
    <w:rsid w:val="00D93428"/>
    <w:rsid w:val="00D93F8C"/>
    <w:rsid w:val="00D964EB"/>
    <w:rsid w:val="00D969FC"/>
    <w:rsid w:val="00DA192E"/>
    <w:rsid w:val="00DA2076"/>
    <w:rsid w:val="00DA2988"/>
    <w:rsid w:val="00DA3769"/>
    <w:rsid w:val="00DA4026"/>
    <w:rsid w:val="00DA41D6"/>
    <w:rsid w:val="00DA5E8B"/>
    <w:rsid w:val="00DA5E8E"/>
    <w:rsid w:val="00DA6735"/>
    <w:rsid w:val="00DB16D2"/>
    <w:rsid w:val="00DB2E69"/>
    <w:rsid w:val="00DB4DA4"/>
    <w:rsid w:val="00DB5AD4"/>
    <w:rsid w:val="00DB5C29"/>
    <w:rsid w:val="00DB691B"/>
    <w:rsid w:val="00DB7306"/>
    <w:rsid w:val="00DB795F"/>
    <w:rsid w:val="00DC1001"/>
    <w:rsid w:val="00DC167D"/>
    <w:rsid w:val="00DC206D"/>
    <w:rsid w:val="00DC3C06"/>
    <w:rsid w:val="00DC5067"/>
    <w:rsid w:val="00DC5770"/>
    <w:rsid w:val="00DC5B70"/>
    <w:rsid w:val="00DC668A"/>
    <w:rsid w:val="00DC6708"/>
    <w:rsid w:val="00DD0AFB"/>
    <w:rsid w:val="00DD198C"/>
    <w:rsid w:val="00DD2313"/>
    <w:rsid w:val="00DD2AF6"/>
    <w:rsid w:val="00DD5581"/>
    <w:rsid w:val="00DD61B5"/>
    <w:rsid w:val="00DD64C7"/>
    <w:rsid w:val="00DD7548"/>
    <w:rsid w:val="00DD7626"/>
    <w:rsid w:val="00DD77BE"/>
    <w:rsid w:val="00DE0A3D"/>
    <w:rsid w:val="00DE0D7F"/>
    <w:rsid w:val="00DE0FA9"/>
    <w:rsid w:val="00DE1093"/>
    <w:rsid w:val="00DE2B7F"/>
    <w:rsid w:val="00DE2D70"/>
    <w:rsid w:val="00DE3D1D"/>
    <w:rsid w:val="00DE4140"/>
    <w:rsid w:val="00DE44CB"/>
    <w:rsid w:val="00DE487B"/>
    <w:rsid w:val="00DE53B9"/>
    <w:rsid w:val="00DE5571"/>
    <w:rsid w:val="00DE5621"/>
    <w:rsid w:val="00DE59D5"/>
    <w:rsid w:val="00DE5A6C"/>
    <w:rsid w:val="00DE6089"/>
    <w:rsid w:val="00DE7D29"/>
    <w:rsid w:val="00DF05CA"/>
    <w:rsid w:val="00DF07A9"/>
    <w:rsid w:val="00DF22BB"/>
    <w:rsid w:val="00DF36D2"/>
    <w:rsid w:val="00DF486C"/>
    <w:rsid w:val="00DF64A2"/>
    <w:rsid w:val="00DF67C2"/>
    <w:rsid w:val="00DF6C0F"/>
    <w:rsid w:val="00DF7828"/>
    <w:rsid w:val="00E00C78"/>
    <w:rsid w:val="00E00EC5"/>
    <w:rsid w:val="00E01796"/>
    <w:rsid w:val="00E05D79"/>
    <w:rsid w:val="00E06068"/>
    <w:rsid w:val="00E06D19"/>
    <w:rsid w:val="00E071C9"/>
    <w:rsid w:val="00E077EE"/>
    <w:rsid w:val="00E1045B"/>
    <w:rsid w:val="00E10668"/>
    <w:rsid w:val="00E10D91"/>
    <w:rsid w:val="00E10EA1"/>
    <w:rsid w:val="00E11FB2"/>
    <w:rsid w:val="00E120AE"/>
    <w:rsid w:val="00E13A7B"/>
    <w:rsid w:val="00E15715"/>
    <w:rsid w:val="00E16846"/>
    <w:rsid w:val="00E17D77"/>
    <w:rsid w:val="00E21084"/>
    <w:rsid w:val="00E21427"/>
    <w:rsid w:val="00E23136"/>
    <w:rsid w:val="00E26734"/>
    <w:rsid w:val="00E278C3"/>
    <w:rsid w:val="00E27E4D"/>
    <w:rsid w:val="00E3001B"/>
    <w:rsid w:val="00E30205"/>
    <w:rsid w:val="00E30F2E"/>
    <w:rsid w:val="00E31B81"/>
    <w:rsid w:val="00E34FFC"/>
    <w:rsid w:val="00E37215"/>
    <w:rsid w:val="00E40164"/>
    <w:rsid w:val="00E40570"/>
    <w:rsid w:val="00E4096E"/>
    <w:rsid w:val="00E421D1"/>
    <w:rsid w:val="00E4229B"/>
    <w:rsid w:val="00E46FCE"/>
    <w:rsid w:val="00E47067"/>
    <w:rsid w:val="00E5045F"/>
    <w:rsid w:val="00E51C4F"/>
    <w:rsid w:val="00E52F7D"/>
    <w:rsid w:val="00E53A58"/>
    <w:rsid w:val="00E5580A"/>
    <w:rsid w:val="00E55AF1"/>
    <w:rsid w:val="00E56C9F"/>
    <w:rsid w:val="00E57291"/>
    <w:rsid w:val="00E5762B"/>
    <w:rsid w:val="00E57ECB"/>
    <w:rsid w:val="00E607EE"/>
    <w:rsid w:val="00E60946"/>
    <w:rsid w:val="00E60D60"/>
    <w:rsid w:val="00E634A1"/>
    <w:rsid w:val="00E64556"/>
    <w:rsid w:val="00E64572"/>
    <w:rsid w:val="00E66923"/>
    <w:rsid w:val="00E6737A"/>
    <w:rsid w:val="00E700DE"/>
    <w:rsid w:val="00E70471"/>
    <w:rsid w:val="00E70E6A"/>
    <w:rsid w:val="00E7171D"/>
    <w:rsid w:val="00E71C39"/>
    <w:rsid w:val="00E72DF5"/>
    <w:rsid w:val="00E754AC"/>
    <w:rsid w:val="00E761CD"/>
    <w:rsid w:val="00E765D6"/>
    <w:rsid w:val="00E76ACC"/>
    <w:rsid w:val="00E7791A"/>
    <w:rsid w:val="00E80749"/>
    <w:rsid w:val="00E81345"/>
    <w:rsid w:val="00E82133"/>
    <w:rsid w:val="00E83228"/>
    <w:rsid w:val="00E84006"/>
    <w:rsid w:val="00E84FB1"/>
    <w:rsid w:val="00E8576F"/>
    <w:rsid w:val="00E86159"/>
    <w:rsid w:val="00E86BBD"/>
    <w:rsid w:val="00E917D1"/>
    <w:rsid w:val="00E91935"/>
    <w:rsid w:val="00E91D38"/>
    <w:rsid w:val="00E92B38"/>
    <w:rsid w:val="00E92B93"/>
    <w:rsid w:val="00E9342E"/>
    <w:rsid w:val="00E94860"/>
    <w:rsid w:val="00E965E4"/>
    <w:rsid w:val="00EA0918"/>
    <w:rsid w:val="00EA10EA"/>
    <w:rsid w:val="00EA11B0"/>
    <w:rsid w:val="00EB03B5"/>
    <w:rsid w:val="00EB0B5B"/>
    <w:rsid w:val="00EB1EC1"/>
    <w:rsid w:val="00EB2315"/>
    <w:rsid w:val="00EB27D3"/>
    <w:rsid w:val="00EB4057"/>
    <w:rsid w:val="00EB419E"/>
    <w:rsid w:val="00EB4F99"/>
    <w:rsid w:val="00EB7548"/>
    <w:rsid w:val="00EC0E9E"/>
    <w:rsid w:val="00EC4CAF"/>
    <w:rsid w:val="00EC54EF"/>
    <w:rsid w:val="00EC65FE"/>
    <w:rsid w:val="00EC66C5"/>
    <w:rsid w:val="00EC736D"/>
    <w:rsid w:val="00EC7475"/>
    <w:rsid w:val="00ED41BB"/>
    <w:rsid w:val="00ED5BC4"/>
    <w:rsid w:val="00ED5D21"/>
    <w:rsid w:val="00ED5DD7"/>
    <w:rsid w:val="00ED6526"/>
    <w:rsid w:val="00ED6F05"/>
    <w:rsid w:val="00ED72A8"/>
    <w:rsid w:val="00EE008E"/>
    <w:rsid w:val="00EE04F1"/>
    <w:rsid w:val="00EE071F"/>
    <w:rsid w:val="00EE07B2"/>
    <w:rsid w:val="00EE13F4"/>
    <w:rsid w:val="00EE2E07"/>
    <w:rsid w:val="00EE37F8"/>
    <w:rsid w:val="00EE3FD5"/>
    <w:rsid w:val="00EE408D"/>
    <w:rsid w:val="00EE454C"/>
    <w:rsid w:val="00EE4E71"/>
    <w:rsid w:val="00EE524F"/>
    <w:rsid w:val="00EE67D8"/>
    <w:rsid w:val="00EE6CDE"/>
    <w:rsid w:val="00EE791D"/>
    <w:rsid w:val="00EE7FA7"/>
    <w:rsid w:val="00EF0080"/>
    <w:rsid w:val="00EF1B77"/>
    <w:rsid w:val="00EF33BE"/>
    <w:rsid w:val="00EF33C4"/>
    <w:rsid w:val="00EF3535"/>
    <w:rsid w:val="00EF4083"/>
    <w:rsid w:val="00EF746C"/>
    <w:rsid w:val="00EF74E3"/>
    <w:rsid w:val="00F000A8"/>
    <w:rsid w:val="00F018F5"/>
    <w:rsid w:val="00F0230E"/>
    <w:rsid w:val="00F026EE"/>
    <w:rsid w:val="00F034D1"/>
    <w:rsid w:val="00F04B90"/>
    <w:rsid w:val="00F06FFF"/>
    <w:rsid w:val="00F073A0"/>
    <w:rsid w:val="00F073E9"/>
    <w:rsid w:val="00F07A9F"/>
    <w:rsid w:val="00F214FB"/>
    <w:rsid w:val="00F252F4"/>
    <w:rsid w:val="00F25C41"/>
    <w:rsid w:val="00F26BB8"/>
    <w:rsid w:val="00F27DE7"/>
    <w:rsid w:val="00F32863"/>
    <w:rsid w:val="00F3328F"/>
    <w:rsid w:val="00F33F5B"/>
    <w:rsid w:val="00F3432D"/>
    <w:rsid w:val="00F35064"/>
    <w:rsid w:val="00F3613E"/>
    <w:rsid w:val="00F36C8F"/>
    <w:rsid w:val="00F36D9E"/>
    <w:rsid w:val="00F37CB5"/>
    <w:rsid w:val="00F4014D"/>
    <w:rsid w:val="00F403BD"/>
    <w:rsid w:val="00F4146B"/>
    <w:rsid w:val="00F41C0B"/>
    <w:rsid w:val="00F42079"/>
    <w:rsid w:val="00F42325"/>
    <w:rsid w:val="00F42340"/>
    <w:rsid w:val="00F4243D"/>
    <w:rsid w:val="00F429D8"/>
    <w:rsid w:val="00F44242"/>
    <w:rsid w:val="00F471EE"/>
    <w:rsid w:val="00F5017C"/>
    <w:rsid w:val="00F50678"/>
    <w:rsid w:val="00F50A10"/>
    <w:rsid w:val="00F546EA"/>
    <w:rsid w:val="00F57FBC"/>
    <w:rsid w:val="00F61A9A"/>
    <w:rsid w:val="00F63F5A"/>
    <w:rsid w:val="00F645B8"/>
    <w:rsid w:val="00F6472E"/>
    <w:rsid w:val="00F6478F"/>
    <w:rsid w:val="00F64A50"/>
    <w:rsid w:val="00F653CD"/>
    <w:rsid w:val="00F65603"/>
    <w:rsid w:val="00F67B41"/>
    <w:rsid w:val="00F67DE4"/>
    <w:rsid w:val="00F718DD"/>
    <w:rsid w:val="00F7241E"/>
    <w:rsid w:val="00F733AB"/>
    <w:rsid w:val="00F734BB"/>
    <w:rsid w:val="00F73B79"/>
    <w:rsid w:val="00F74E3B"/>
    <w:rsid w:val="00F76898"/>
    <w:rsid w:val="00F76E60"/>
    <w:rsid w:val="00F81C94"/>
    <w:rsid w:val="00F82246"/>
    <w:rsid w:val="00F82E0B"/>
    <w:rsid w:val="00F85C2D"/>
    <w:rsid w:val="00F87AD5"/>
    <w:rsid w:val="00F90655"/>
    <w:rsid w:val="00F912CF"/>
    <w:rsid w:val="00F9159B"/>
    <w:rsid w:val="00F92E78"/>
    <w:rsid w:val="00F92F31"/>
    <w:rsid w:val="00F935CF"/>
    <w:rsid w:val="00F9398E"/>
    <w:rsid w:val="00F946F0"/>
    <w:rsid w:val="00F97C3D"/>
    <w:rsid w:val="00FA078B"/>
    <w:rsid w:val="00FA0883"/>
    <w:rsid w:val="00FA1BD6"/>
    <w:rsid w:val="00FA25FF"/>
    <w:rsid w:val="00FA6957"/>
    <w:rsid w:val="00FA6E02"/>
    <w:rsid w:val="00FA73DC"/>
    <w:rsid w:val="00FA7917"/>
    <w:rsid w:val="00FB09FD"/>
    <w:rsid w:val="00FB0F50"/>
    <w:rsid w:val="00FB34D2"/>
    <w:rsid w:val="00FB3AB8"/>
    <w:rsid w:val="00FB41D7"/>
    <w:rsid w:val="00FB424C"/>
    <w:rsid w:val="00FC1C2C"/>
    <w:rsid w:val="00FC1FC2"/>
    <w:rsid w:val="00FC417D"/>
    <w:rsid w:val="00FC43E0"/>
    <w:rsid w:val="00FC5036"/>
    <w:rsid w:val="00FC5EA4"/>
    <w:rsid w:val="00FD29FB"/>
    <w:rsid w:val="00FD2BE7"/>
    <w:rsid w:val="00FD3437"/>
    <w:rsid w:val="00FD3B3B"/>
    <w:rsid w:val="00FD4061"/>
    <w:rsid w:val="00FD495F"/>
    <w:rsid w:val="00FD49B1"/>
    <w:rsid w:val="00FD4C6A"/>
    <w:rsid w:val="00FD5693"/>
    <w:rsid w:val="00FD599C"/>
    <w:rsid w:val="00FD59FE"/>
    <w:rsid w:val="00FD66CC"/>
    <w:rsid w:val="00FD6ABB"/>
    <w:rsid w:val="00FD7131"/>
    <w:rsid w:val="00FD729D"/>
    <w:rsid w:val="00FE580D"/>
    <w:rsid w:val="00FE6FE2"/>
    <w:rsid w:val="00FE7501"/>
    <w:rsid w:val="00FE7CF8"/>
    <w:rsid w:val="00FF11A1"/>
    <w:rsid w:val="00FF1DEA"/>
    <w:rsid w:val="00FF2A32"/>
    <w:rsid w:val="00FF3D8E"/>
    <w:rsid w:val="00FF4245"/>
    <w:rsid w:val="00FF43C9"/>
    <w:rsid w:val="00FF7790"/>
    <w:rsid w:val="00FF7A40"/>
    <w:rsid w:val="00F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F9AA2"/>
  <w15:chartTrackingRefBased/>
  <w15:docId w15:val="{A858CF56-0826-4C68-A16E-80BFB420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0. Section Text"/>
    <w:qFormat/>
    <w:rsid w:val="00046768"/>
    <w:pPr>
      <w:spacing w:line="360" w:lineRule="auto"/>
    </w:pPr>
    <w:rPr>
      <w:sz w:val="28"/>
      <w:szCs w:val="20"/>
    </w:rPr>
  </w:style>
  <w:style w:type="paragraph" w:styleId="Heading1">
    <w:name w:val="heading 1"/>
    <w:aliases w:val="07. Heading 1"/>
    <w:basedOn w:val="Normal"/>
    <w:next w:val="Normal"/>
    <w:link w:val="Heading1Char"/>
    <w:uiPriority w:val="9"/>
    <w:qFormat/>
    <w:rsid w:val="00B04F4F"/>
    <w:pPr>
      <w:keepNext/>
      <w:keepLines/>
      <w:spacing w:after="120"/>
      <w:outlineLvl w:val="0"/>
    </w:pPr>
    <w:rPr>
      <w:rFonts w:eastAsiaTheme="majorEastAsia" w:cstheme="majorBidi"/>
      <w:b/>
      <w:color w:val="2E74B5" w:themeColor="accent1" w:themeShade="BF"/>
      <w:sz w:val="36"/>
      <w:szCs w:val="32"/>
    </w:rPr>
  </w:style>
  <w:style w:type="paragraph" w:styleId="Heading2">
    <w:name w:val="heading 2"/>
    <w:aliases w:val="05. Preface Heading"/>
    <w:basedOn w:val="Normal"/>
    <w:next w:val="Normal"/>
    <w:link w:val="Heading2Char"/>
    <w:uiPriority w:val="9"/>
    <w:unhideWhenUsed/>
    <w:qFormat/>
    <w:rsid w:val="00A13D9E"/>
    <w:pPr>
      <w:keepNext/>
      <w:keepLines/>
      <w:spacing w:after="120" w:line="300" w:lineRule="auto"/>
      <w:outlineLvl w:val="1"/>
    </w:pPr>
    <w:rPr>
      <w:rFonts w:asciiTheme="minorHAnsi" w:eastAsiaTheme="majorEastAsia" w:hAnsiTheme="minorHAnsi" w:cstheme="minorHAnsi"/>
      <w:smallCaps/>
      <w:color w:val="101820"/>
      <w:spacing w:val="80"/>
      <w:sz w:val="40"/>
      <w:szCs w:val="32"/>
      <w:u w:val="single"/>
    </w:rPr>
  </w:style>
  <w:style w:type="paragraph" w:styleId="Heading3">
    <w:name w:val="heading 3"/>
    <w:aliases w:val="09. Activity/Video Heading 3"/>
    <w:basedOn w:val="Normal"/>
    <w:next w:val="Normal"/>
    <w:link w:val="Heading3Char"/>
    <w:uiPriority w:val="9"/>
    <w:unhideWhenUsed/>
    <w:qFormat/>
    <w:rsid w:val="00B04F4F"/>
    <w:pPr>
      <w:keepNext/>
      <w:keepLines/>
      <w:spacing w:after="120"/>
      <w:outlineLvl w:val="2"/>
    </w:pPr>
    <w:rPr>
      <w:rFonts w:eastAsiaTheme="majorEastAsia" w:cstheme="majorBidi"/>
      <w:b/>
      <w:color w:val="4472C4" w:themeColor="accent5"/>
      <w:szCs w:val="24"/>
    </w:rPr>
  </w:style>
  <w:style w:type="paragraph" w:styleId="Heading4">
    <w:name w:val="heading 4"/>
    <w:basedOn w:val="Normal"/>
    <w:next w:val="Normal"/>
    <w:link w:val="Heading4Char"/>
    <w:uiPriority w:val="9"/>
    <w:unhideWhenUsed/>
    <w:rsid w:val="00595243"/>
    <w:pPr>
      <w:spacing w:before="240" w:after="240" w:line="300" w:lineRule="auto"/>
      <w:ind w:left="144"/>
      <w:outlineLvl w:val="3"/>
    </w:pPr>
    <w:rPr>
      <w:rFonts w:ascii="Arial" w:hAnsi="Arial"/>
      <w:b/>
      <w:spacing w:val="26"/>
      <w:sz w:val="32"/>
      <w:u w:val="single"/>
    </w:rPr>
  </w:style>
  <w:style w:type="paragraph" w:styleId="Heading6">
    <w:name w:val="heading 6"/>
    <w:basedOn w:val="Normal"/>
    <w:next w:val="Normal"/>
    <w:link w:val="Heading6Char"/>
    <w:uiPriority w:val="9"/>
    <w:semiHidden/>
    <w:unhideWhenUsed/>
    <w:qFormat/>
    <w:rsid w:val="004A5AF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7. Heading 1 Char"/>
    <w:basedOn w:val="DefaultParagraphFont"/>
    <w:link w:val="Heading1"/>
    <w:uiPriority w:val="9"/>
    <w:rsid w:val="00B04F4F"/>
    <w:rPr>
      <w:rFonts w:eastAsiaTheme="majorEastAsia" w:cstheme="majorBidi"/>
      <w:b/>
      <w:color w:val="2E74B5" w:themeColor="accent1" w:themeShade="BF"/>
      <w:sz w:val="36"/>
      <w:szCs w:val="32"/>
    </w:rPr>
  </w:style>
  <w:style w:type="character" w:customStyle="1" w:styleId="Heading2Char">
    <w:name w:val="Heading 2 Char"/>
    <w:aliases w:val="05. Preface Heading Char"/>
    <w:basedOn w:val="DefaultParagraphFont"/>
    <w:link w:val="Heading2"/>
    <w:uiPriority w:val="9"/>
    <w:rsid w:val="00A13D9E"/>
    <w:rPr>
      <w:rFonts w:asciiTheme="minorHAnsi" w:eastAsiaTheme="majorEastAsia" w:hAnsiTheme="minorHAnsi" w:cstheme="minorHAnsi"/>
      <w:smallCaps/>
      <w:color w:val="101820"/>
      <w:spacing w:val="80"/>
      <w:sz w:val="40"/>
      <w:szCs w:val="32"/>
      <w:u w:val="single"/>
    </w:rPr>
  </w:style>
  <w:style w:type="character" w:customStyle="1" w:styleId="Heading4Char">
    <w:name w:val="Heading 4 Char"/>
    <w:basedOn w:val="DefaultParagraphFont"/>
    <w:link w:val="Heading4"/>
    <w:uiPriority w:val="9"/>
    <w:rsid w:val="00595243"/>
    <w:rPr>
      <w:rFonts w:ascii="Arial" w:hAnsi="Arial"/>
      <w:b/>
      <w:spacing w:val="26"/>
      <w:sz w:val="32"/>
      <w:u w:val="single"/>
    </w:rPr>
  </w:style>
  <w:style w:type="paragraph" w:styleId="ListParagraph">
    <w:name w:val="List Paragraph"/>
    <w:aliases w:val="06. Checklist"/>
    <w:basedOn w:val="Normal"/>
    <w:uiPriority w:val="34"/>
    <w:qFormat/>
    <w:rsid w:val="008F2255"/>
    <w:pPr>
      <w:numPr>
        <w:numId w:val="1"/>
      </w:numPr>
      <w:contextualSpacing/>
    </w:pPr>
  </w:style>
  <w:style w:type="character" w:customStyle="1" w:styleId="Heading6Char">
    <w:name w:val="Heading 6 Char"/>
    <w:basedOn w:val="DefaultParagraphFont"/>
    <w:link w:val="Heading6"/>
    <w:uiPriority w:val="9"/>
    <w:semiHidden/>
    <w:rsid w:val="004A5AFB"/>
    <w:rPr>
      <w:rFonts w:asciiTheme="majorHAnsi" w:eastAsiaTheme="majorEastAsia" w:hAnsiTheme="majorHAnsi" w:cstheme="majorBidi"/>
      <w:color w:val="1F4D78" w:themeColor="accent1" w:themeShade="7F"/>
      <w:szCs w:val="20"/>
    </w:rPr>
  </w:style>
  <w:style w:type="table" w:styleId="TableGrid">
    <w:name w:val="Table Grid"/>
    <w:basedOn w:val="TableNormal"/>
    <w:uiPriority w:val="39"/>
    <w:rsid w:val="004A5AFB"/>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2EAF"/>
    <w:pPr>
      <w:spacing w:line="240" w:lineRule="auto"/>
      <w:outlineLvl w:val="9"/>
    </w:pPr>
    <w:rPr>
      <w:rFonts w:asciiTheme="minorHAnsi" w:hAnsiTheme="minorHAnsi" w:cstheme="minorHAnsi"/>
    </w:rPr>
  </w:style>
  <w:style w:type="paragraph" w:styleId="TOC2">
    <w:name w:val="toc 2"/>
    <w:basedOn w:val="Normal"/>
    <w:next w:val="Normal"/>
    <w:autoRedefine/>
    <w:uiPriority w:val="39"/>
    <w:unhideWhenUsed/>
    <w:rsid w:val="00822A2B"/>
    <w:pPr>
      <w:tabs>
        <w:tab w:val="right" w:leader="dot" w:pos="9350"/>
      </w:tabs>
      <w:spacing w:after="120"/>
      <w:ind w:left="274"/>
    </w:pPr>
    <w:rPr>
      <w:rFonts w:asciiTheme="minorHAnsi" w:hAnsiTheme="minorHAnsi" w:cstheme="minorHAnsi"/>
      <w:i/>
      <w:iCs/>
      <w:sz w:val="20"/>
    </w:rPr>
  </w:style>
  <w:style w:type="paragraph" w:styleId="TOC1">
    <w:name w:val="toc 1"/>
    <w:basedOn w:val="Normal"/>
    <w:next w:val="Normal"/>
    <w:autoRedefine/>
    <w:uiPriority w:val="39"/>
    <w:unhideWhenUsed/>
    <w:rsid w:val="00A73905"/>
    <w:pPr>
      <w:spacing w:before="240" w:after="120" w:line="240" w:lineRule="auto"/>
    </w:pPr>
    <w:rPr>
      <w:rFonts w:asciiTheme="minorHAnsi" w:hAnsiTheme="minorHAnsi" w:cstheme="minorHAnsi"/>
      <w:b/>
      <w:bCs/>
      <w:sz w:val="20"/>
    </w:rPr>
  </w:style>
  <w:style w:type="character" w:styleId="PlaceholderText">
    <w:name w:val="Placeholder Text"/>
    <w:basedOn w:val="DefaultParagraphFont"/>
    <w:uiPriority w:val="99"/>
    <w:semiHidden/>
    <w:rsid w:val="004A5AFB"/>
    <w:rPr>
      <w:color w:val="808080"/>
    </w:rPr>
  </w:style>
  <w:style w:type="paragraph" w:styleId="NormalWeb">
    <w:name w:val="Normal (Web)"/>
    <w:basedOn w:val="Normal"/>
    <w:uiPriority w:val="99"/>
    <w:unhideWhenUsed/>
    <w:rsid w:val="004C3552"/>
    <w:pPr>
      <w:spacing w:before="100" w:beforeAutospacing="1" w:after="100" w:afterAutospacing="1" w:line="240" w:lineRule="auto"/>
    </w:pPr>
    <w:rPr>
      <w:rFonts w:ascii="Times New Roman" w:eastAsia="Times New Roman" w:hAnsi="Times New Roman"/>
      <w:szCs w:val="24"/>
    </w:rPr>
  </w:style>
  <w:style w:type="paragraph" w:customStyle="1" w:styleId="04RevisionDate">
    <w:name w:val="04. Revision Date"/>
    <w:basedOn w:val="Normal"/>
    <w:link w:val="04RevisionDateChar"/>
    <w:rsid w:val="009767AB"/>
    <w:pPr>
      <w:jc w:val="center"/>
    </w:pPr>
  </w:style>
  <w:style w:type="character" w:styleId="CommentReference">
    <w:name w:val="annotation reference"/>
    <w:basedOn w:val="DefaultParagraphFont"/>
    <w:uiPriority w:val="99"/>
    <w:semiHidden/>
    <w:unhideWhenUsed/>
    <w:rsid w:val="000E1240"/>
    <w:rPr>
      <w:sz w:val="16"/>
      <w:szCs w:val="16"/>
    </w:rPr>
  </w:style>
  <w:style w:type="paragraph" w:styleId="CommentText">
    <w:name w:val="annotation text"/>
    <w:basedOn w:val="Normal"/>
    <w:link w:val="CommentTextChar"/>
    <w:uiPriority w:val="99"/>
    <w:unhideWhenUsed/>
    <w:rsid w:val="000E1240"/>
    <w:pPr>
      <w:spacing w:line="240" w:lineRule="auto"/>
    </w:pPr>
    <w:rPr>
      <w:sz w:val="20"/>
    </w:rPr>
  </w:style>
  <w:style w:type="character" w:customStyle="1" w:styleId="CommentTextChar">
    <w:name w:val="Comment Text Char"/>
    <w:basedOn w:val="DefaultParagraphFont"/>
    <w:link w:val="CommentText"/>
    <w:uiPriority w:val="99"/>
    <w:rsid w:val="000E1240"/>
    <w:rPr>
      <w:sz w:val="20"/>
      <w:szCs w:val="20"/>
    </w:rPr>
  </w:style>
  <w:style w:type="paragraph" w:styleId="CommentSubject">
    <w:name w:val="annotation subject"/>
    <w:basedOn w:val="CommentText"/>
    <w:next w:val="CommentText"/>
    <w:link w:val="CommentSubjectChar"/>
    <w:uiPriority w:val="99"/>
    <w:semiHidden/>
    <w:unhideWhenUsed/>
    <w:rsid w:val="000E1240"/>
    <w:rPr>
      <w:b/>
      <w:bCs/>
    </w:rPr>
  </w:style>
  <w:style w:type="character" w:customStyle="1" w:styleId="CommentSubjectChar">
    <w:name w:val="Comment Subject Char"/>
    <w:basedOn w:val="CommentTextChar"/>
    <w:link w:val="CommentSubject"/>
    <w:uiPriority w:val="99"/>
    <w:semiHidden/>
    <w:rsid w:val="000E1240"/>
    <w:rPr>
      <w:b/>
      <w:bCs/>
      <w:sz w:val="20"/>
      <w:szCs w:val="20"/>
    </w:rPr>
  </w:style>
  <w:style w:type="paragraph" w:styleId="BalloonText">
    <w:name w:val="Balloon Text"/>
    <w:basedOn w:val="Normal"/>
    <w:link w:val="BalloonTextChar"/>
    <w:uiPriority w:val="99"/>
    <w:semiHidden/>
    <w:unhideWhenUsed/>
    <w:rsid w:val="000E1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240"/>
    <w:rPr>
      <w:rFonts w:ascii="Segoe UI" w:hAnsi="Segoe UI" w:cs="Segoe UI"/>
      <w:sz w:val="18"/>
      <w:szCs w:val="18"/>
    </w:rPr>
  </w:style>
  <w:style w:type="paragraph" w:styleId="Title">
    <w:name w:val="Title"/>
    <w:aliases w:val="01. Course #/Title"/>
    <w:basedOn w:val="Normal"/>
    <w:link w:val="TitleChar"/>
    <w:uiPriority w:val="2"/>
    <w:unhideWhenUsed/>
    <w:qFormat/>
    <w:rsid w:val="00A13D9E"/>
    <w:pPr>
      <w:pBdr>
        <w:top w:val="single" w:sz="36" w:space="1" w:color="5B9BD5" w:themeColor="accent1"/>
      </w:pBdr>
      <w:spacing w:before="480" w:after="40" w:line="240" w:lineRule="auto"/>
      <w:contextualSpacing/>
      <w:jc w:val="center"/>
    </w:pPr>
    <w:rPr>
      <w:rFonts w:asciiTheme="minorHAnsi" w:eastAsiaTheme="majorEastAsia" w:hAnsiTheme="minorHAnsi" w:cstheme="minorHAnsi"/>
      <w:color w:val="2E74B5" w:themeColor="accent1" w:themeShade="BF"/>
      <w:kern w:val="28"/>
      <w:sz w:val="56"/>
      <w:szCs w:val="22"/>
    </w:rPr>
  </w:style>
  <w:style w:type="character" w:customStyle="1" w:styleId="TitleChar">
    <w:name w:val="Title Char"/>
    <w:aliases w:val="01. Course #/Title Char"/>
    <w:basedOn w:val="DefaultParagraphFont"/>
    <w:link w:val="Title"/>
    <w:uiPriority w:val="2"/>
    <w:rsid w:val="00A13D9E"/>
    <w:rPr>
      <w:rFonts w:asciiTheme="minorHAnsi" w:eastAsiaTheme="majorEastAsia" w:hAnsiTheme="minorHAnsi" w:cstheme="minorHAnsi"/>
      <w:color w:val="2E74B5" w:themeColor="accent1" w:themeShade="BF"/>
      <w:kern w:val="28"/>
      <w:sz w:val="56"/>
      <w:szCs w:val="22"/>
    </w:rPr>
  </w:style>
  <w:style w:type="character" w:customStyle="1" w:styleId="Heading3Char">
    <w:name w:val="Heading 3 Char"/>
    <w:aliases w:val="09. Activity/Video Heading 3 Char"/>
    <w:basedOn w:val="DefaultParagraphFont"/>
    <w:link w:val="Heading3"/>
    <w:uiPriority w:val="9"/>
    <w:rsid w:val="00B04F4F"/>
    <w:rPr>
      <w:rFonts w:eastAsiaTheme="majorEastAsia" w:cstheme="majorBidi"/>
      <w:b/>
      <w:color w:val="4472C4" w:themeColor="accent5"/>
      <w:sz w:val="28"/>
    </w:rPr>
  </w:style>
  <w:style w:type="paragraph" w:styleId="Revision">
    <w:name w:val="Revision"/>
    <w:hidden/>
    <w:uiPriority w:val="99"/>
    <w:semiHidden/>
    <w:rsid w:val="00865555"/>
    <w:pPr>
      <w:spacing w:after="0" w:line="240" w:lineRule="auto"/>
    </w:pPr>
    <w:rPr>
      <w:szCs w:val="20"/>
    </w:rPr>
  </w:style>
  <w:style w:type="character" w:styleId="FollowedHyperlink">
    <w:name w:val="FollowedHyperlink"/>
    <w:basedOn w:val="DefaultParagraphFont"/>
    <w:uiPriority w:val="99"/>
    <w:semiHidden/>
    <w:unhideWhenUsed/>
    <w:rsid w:val="00917BA6"/>
    <w:rPr>
      <w:color w:val="954F72" w:themeColor="followedHyperlink"/>
      <w:u w:val="single"/>
    </w:rPr>
  </w:style>
  <w:style w:type="table" w:styleId="GridTable4-Accent6">
    <w:name w:val="Grid Table 4 Accent 6"/>
    <w:basedOn w:val="TableNormal"/>
    <w:uiPriority w:val="49"/>
    <w:rsid w:val="009164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12Images">
    <w:name w:val="12. Images"/>
    <w:basedOn w:val="TableofFigures"/>
    <w:link w:val="12ImagesChar"/>
    <w:qFormat/>
    <w:rsid w:val="005423F5"/>
    <w:pPr>
      <w:spacing w:before="120"/>
      <w:jc w:val="center"/>
    </w:pPr>
    <w:rPr>
      <w:rFonts w:eastAsia="Times New Roman"/>
      <w:b/>
      <w:noProof/>
    </w:rPr>
  </w:style>
  <w:style w:type="paragraph" w:styleId="TOC3">
    <w:name w:val="toc 3"/>
    <w:basedOn w:val="Normal"/>
    <w:next w:val="Normal"/>
    <w:autoRedefine/>
    <w:uiPriority w:val="39"/>
    <w:unhideWhenUsed/>
    <w:rsid w:val="00616CC5"/>
    <w:pPr>
      <w:tabs>
        <w:tab w:val="right" w:leader="dot" w:pos="9350"/>
      </w:tabs>
      <w:spacing w:before="120" w:after="120" w:line="240" w:lineRule="auto"/>
      <w:ind w:left="562"/>
    </w:pPr>
    <w:rPr>
      <w:rFonts w:asciiTheme="minorHAnsi" w:hAnsiTheme="minorHAnsi" w:cstheme="minorHAnsi"/>
      <w:sz w:val="20"/>
    </w:rPr>
  </w:style>
  <w:style w:type="paragraph" w:styleId="TOC4">
    <w:name w:val="toc 4"/>
    <w:basedOn w:val="Normal"/>
    <w:next w:val="Normal"/>
    <w:autoRedefine/>
    <w:uiPriority w:val="39"/>
    <w:unhideWhenUsed/>
    <w:rsid w:val="00616CC5"/>
    <w:pPr>
      <w:spacing w:before="120" w:after="120" w:line="240" w:lineRule="auto"/>
      <w:ind w:left="840"/>
    </w:pPr>
    <w:rPr>
      <w:rFonts w:asciiTheme="minorHAnsi" w:hAnsiTheme="minorHAnsi" w:cstheme="minorHAnsi"/>
      <w:sz w:val="20"/>
    </w:rPr>
  </w:style>
  <w:style w:type="paragraph" w:styleId="TOC5">
    <w:name w:val="toc 5"/>
    <w:basedOn w:val="Normal"/>
    <w:next w:val="Normal"/>
    <w:autoRedefine/>
    <w:uiPriority w:val="39"/>
    <w:unhideWhenUsed/>
    <w:rsid w:val="008D51E4"/>
    <w:pPr>
      <w:spacing w:after="0"/>
      <w:ind w:left="1120"/>
    </w:pPr>
    <w:rPr>
      <w:rFonts w:asciiTheme="minorHAnsi" w:hAnsiTheme="minorHAnsi" w:cstheme="minorHAnsi"/>
      <w:sz w:val="20"/>
    </w:rPr>
  </w:style>
  <w:style w:type="paragraph" w:styleId="TOC6">
    <w:name w:val="toc 6"/>
    <w:basedOn w:val="Normal"/>
    <w:next w:val="Normal"/>
    <w:autoRedefine/>
    <w:uiPriority w:val="39"/>
    <w:unhideWhenUsed/>
    <w:rsid w:val="008D51E4"/>
    <w:pPr>
      <w:spacing w:after="0"/>
      <w:ind w:left="1400"/>
    </w:pPr>
    <w:rPr>
      <w:rFonts w:asciiTheme="minorHAnsi" w:hAnsiTheme="minorHAnsi" w:cstheme="minorHAnsi"/>
      <w:sz w:val="20"/>
    </w:rPr>
  </w:style>
  <w:style w:type="paragraph" w:styleId="TOC7">
    <w:name w:val="toc 7"/>
    <w:basedOn w:val="Normal"/>
    <w:next w:val="Normal"/>
    <w:autoRedefine/>
    <w:uiPriority w:val="39"/>
    <w:unhideWhenUsed/>
    <w:rsid w:val="008D51E4"/>
    <w:pPr>
      <w:spacing w:after="0"/>
      <w:ind w:left="1680"/>
    </w:pPr>
    <w:rPr>
      <w:rFonts w:asciiTheme="minorHAnsi" w:hAnsiTheme="minorHAnsi" w:cstheme="minorHAnsi"/>
      <w:sz w:val="20"/>
    </w:rPr>
  </w:style>
  <w:style w:type="paragraph" w:styleId="TOC8">
    <w:name w:val="toc 8"/>
    <w:basedOn w:val="Normal"/>
    <w:next w:val="Normal"/>
    <w:autoRedefine/>
    <w:uiPriority w:val="39"/>
    <w:unhideWhenUsed/>
    <w:rsid w:val="008D51E4"/>
    <w:pPr>
      <w:spacing w:after="0"/>
      <w:ind w:left="1960"/>
    </w:pPr>
    <w:rPr>
      <w:rFonts w:asciiTheme="minorHAnsi" w:hAnsiTheme="minorHAnsi" w:cstheme="minorHAnsi"/>
      <w:sz w:val="20"/>
    </w:rPr>
  </w:style>
  <w:style w:type="paragraph" w:styleId="TOC9">
    <w:name w:val="toc 9"/>
    <w:basedOn w:val="Normal"/>
    <w:next w:val="Normal"/>
    <w:autoRedefine/>
    <w:uiPriority w:val="39"/>
    <w:unhideWhenUsed/>
    <w:rsid w:val="008D51E4"/>
    <w:pPr>
      <w:spacing w:after="0"/>
      <w:ind w:left="2240"/>
    </w:pPr>
    <w:rPr>
      <w:rFonts w:asciiTheme="minorHAnsi" w:hAnsiTheme="minorHAnsi" w:cstheme="minorHAnsi"/>
      <w:sz w:val="20"/>
    </w:rPr>
  </w:style>
  <w:style w:type="character" w:customStyle="1" w:styleId="UnresolvedMention1">
    <w:name w:val="Unresolved Mention1"/>
    <w:basedOn w:val="DefaultParagraphFont"/>
    <w:uiPriority w:val="99"/>
    <w:semiHidden/>
    <w:unhideWhenUsed/>
    <w:rsid w:val="00B07377"/>
    <w:rPr>
      <w:color w:val="605E5C"/>
      <w:shd w:val="clear" w:color="auto" w:fill="E1DFDD"/>
    </w:rPr>
  </w:style>
  <w:style w:type="table" w:styleId="GridTable4-Accent3">
    <w:name w:val="Grid Table 4 Accent 3"/>
    <w:basedOn w:val="TableNormal"/>
    <w:uiPriority w:val="49"/>
    <w:rsid w:val="008912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2DivisionName">
    <w:name w:val="02. Division Name"/>
    <w:basedOn w:val="Normal"/>
    <w:next w:val="04RevisionDate"/>
    <w:qFormat/>
    <w:rsid w:val="00A13D9E"/>
    <w:pPr>
      <w:pBdr>
        <w:bottom w:val="single" w:sz="36" w:space="1" w:color="5B9BD5" w:themeColor="accent1"/>
      </w:pBdr>
      <w:spacing w:line="240" w:lineRule="auto"/>
      <w:jc w:val="center"/>
    </w:pPr>
    <w:rPr>
      <w:rFonts w:asciiTheme="minorHAnsi" w:hAnsiTheme="minorHAnsi" w:cstheme="minorHAnsi"/>
      <w:sz w:val="40"/>
      <w:szCs w:val="40"/>
    </w:rPr>
  </w:style>
  <w:style w:type="paragraph" w:customStyle="1" w:styleId="03FGPGTitle">
    <w:name w:val="03. FG/PG Title"/>
    <w:basedOn w:val="Normal"/>
    <w:qFormat/>
    <w:rsid w:val="00A13D9E"/>
    <w:pPr>
      <w:spacing w:after="0" w:line="240" w:lineRule="auto"/>
      <w:contextualSpacing/>
      <w:jc w:val="center"/>
    </w:pPr>
    <w:rPr>
      <w:rFonts w:ascii="Tahoma" w:hAnsi="Tahoma" w:cs="Tahoma"/>
      <w:b/>
      <w:bCs/>
      <w:color w:val="5B9BD5" w:themeColor="accent1"/>
      <w:spacing w:val="110"/>
      <w:sz w:val="42"/>
      <w:szCs w:val="28"/>
    </w:rPr>
  </w:style>
  <w:style w:type="paragraph" w:customStyle="1" w:styleId="11SectionBullet">
    <w:name w:val="11. Section Bullet"/>
    <w:basedOn w:val="ListParagraph"/>
    <w:qFormat/>
    <w:rsid w:val="008F2255"/>
    <w:pPr>
      <w:numPr>
        <w:numId w:val="2"/>
      </w:numPr>
    </w:pPr>
  </w:style>
  <w:style w:type="character" w:customStyle="1" w:styleId="TableofFiguresChar">
    <w:name w:val="Table of Figures Char"/>
    <w:basedOn w:val="DefaultParagraphFont"/>
    <w:link w:val="TableofFigures"/>
    <w:uiPriority w:val="99"/>
    <w:semiHidden/>
    <w:rsid w:val="005423F5"/>
    <w:rPr>
      <w:sz w:val="28"/>
      <w:szCs w:val="20"/>
    </w:rPr>
  </w:style>
  <w:style w:type="paragraph" w:styleId="TableofFigures">
    <w:name w:val="table of figures"/>
    <w:basedOn w:val="Normal"/>
    <w:next w:val="Normal"/>
    <w:link w:val="TableofFiguresChar"/>
    <w:uiPriority w:val="99"/>
    <w:semiHidden/>
    <w:unhideWhenUsed/>
    <w:rsid w:val="005423F5"/>
    <w:pPr>
      <w:spacing w:after="0"/>
    </w:pPr>
  </w:style>
  <w:style w:type="character" w:customStyle="1" w:styleId="12ImagesChar">
    <w:name w:val="12. Images Char"/>
    <w:basedOn w:val="TableofFiguresChar"/>
    <w:link w:val="12Images"/>
    <w:rsid w:val="005423F5"/>
    <w:rPr>
      <w:rFonts w:eastAsia="Times New Roman"/>
      <w:b/>
      <w:noProof/>
      <w:sz w:val="28"/>
      <w:szCs w:val="20"/>
    </w:rPr>
  </w:style>
  <w:style w:type="character" w:styleId="Hyperlink">
    <w:name w:val="Hyperlink"/>
    <w:basedOn w:val="DefaultParagraphFont"/>
    <w:uiPriority w:val="99"/>
    <w:unhideWhenUsed/>
    <w:rsid w:val="00D061E2"/>
    <w:rPr>
      <w:color w:val="0563C1" w:themeColor="hyperlink"/>
      <w:u w:val="single"/>
    </w:rPr>
  </w:style>
  <w:style w:type="paragraph" w:customStyle="1" w:styleId="08Heading2">
    <w:name w:val="08. Heading 2"/>
    <w:basedOn w:val="Heading4"/>
    <w:qFormat/>
    <w:rsid w:val="00616CC5"/>
    <w:pPr>
      <w:spacing w:before="0" w:after="0"/>
      <w:ind w:left="0"/>
      <w:outlineLvl w:val="1"/>
    </w:pPr>
    <w:rPr>
      <w:rFonts w:ascii="Verdana" w:hAnsi="Verdana"/>
    </w:rPr>
  </w:style>
  <w:style w:type="paragraph" w:styleId="Header">
    <w:name w:val="header"/>
    <w:basedOn w:val="Normal"/>
    <w:link w:val="HeaderChar"/>
    <w:uiPriority w:val="99"/>
    <w:unhideWhenUsed/>
    <w:rsid w:val="00A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1F8"/>
    <w:rPr>
      <w:sz w:val="28"/>
      <w:szCs w:val="20"/>
    </w:rPr>
  </w:style>
  <w:style w:type="paragraph" w:styleId="Footer">
    <w:name w:val="footer"/>
    <w:basedOn w:val="Normal"/>
    <w:link w:val="FooterChar"/>
    <w:uiPriority w:val="99"/>
    <w:unhideWhenUsed/>
    <w:rsid w:val="00A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1F8"/>
    <w:rPr>
      <w:sz w:val="28"/>
      <w:szCs w:val="20"/>
    </w:rPr>
  </w:style>
  <w:style w:type="paragraph" w:customStyle="1" w:styleId="Normal1">
    <w:name w:val="Normal1"/>
    <w:basedOn w:val="04RevisionDate"/>
    <w:link w:val="normalChar"/>
    <w:qFormat/>
    <w:rsid w:val="005559DD"/>
    <w:rPr>
      <w:rFonts w:asciiTheme="minorHAnsi" w:hAnsiTheme="minorHAnsi" w:cstheme="minorHAnsi"/>
    </w:rPr>
  </w:style>
  <w:style w:type="character" w:customStyle="1" w:styleId="04RevisionDateChar">
    <w:name w:val="04. Revision Date Char"/>
    <w:basedOn w:val="DefaultParagraphFont"/>
    <w:link w:val="04RevisionDate"/>
    <w:rsid w:val="005559DD"/>
    <w:rPr>
      <w:sz w:val="28"/>
      <w:szCs w:val="20"/>
    </w:rPr>
  </w:style>
  <w:style w:type="character" w:customStyle="1" w:styleId="normalChar">
    <w:name w:val="normal Char"/>
    <w:basedOn w:val="04RevisionDateChar"/>
    <w:link w:val="Normal1"/>
    <w:rsid w:val="005559DD"/>
    <w:rPr>
      <w:rFonts w:asciiTheme="minorHAnsi" w:hAnsiTheme="minorHAnsi" w:cstheme="minorHAnsi"/>
      <w:sz w:val="28"/>
      <w:szCs w:val="20"/>
    </w:rPr>
  </w:style>
  <w:style w:type="table" w:customStyle="1" w:styleId="1">
    <w:name w:val="1"/>
    <w:basedOn w:val="TableNormal"/>
    <w:rsid w:val="00470693"/>
    <w:pPr>
      <w:spacing w:after="0" w:line="240" w:lineRule="auto"/>
    </w:pPr>
    <w:rPr>
      <w:rFonts w:ascii="Calibri" w:eastAsia="Calibri" w:hAnsi="Calibri" w:cs="Calibri"/>
      <w:bCs/>
      <w:sz w:val="22"/>
      <w:szCs w:val="22"/>
    </w:rPr>
    <w:tblPr>
      <w:tblStyleRowBandSize w:val="1"/>
      <w:tblStyleColBandSize w:val="1"/>
    </w:tblPr>
  </w:style>
  <w:style w:type="character" w:customStyle="1" w:styleId="2gmchg">
    <w:name w:val="_2gmchg"/>
    <w:basedOn w:val="DefaultParagraphFont"/>
    <w:rsid w:val="0052247C"/>
  </w:style>
  <w:style w:type="character" w:customStyle="1" w:styleId="markedcontent">
    <w:name w:val="markedcontent"/>
    <w:basedOn w:val="DefaultParagraphFont"/>
    <w:rsid w:val="00BB4075"/>
  </w:style>
  <w:style w:type="character" w:customStyle="1" w:styleId="doj-large-font">
    <w:name w:val="doj-large-font"/>
    <w:basedOn w:val="DefaultParagraphFont"/>
    <w:rsid w:val="001E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37">
      <w:bodyDiv w:val="1"/>
      <w:marLeft w:val="0"/>
      <w:marRight w:val="0"/>
      <w:marTop w:val="0"/>
      <w:marBottom w:val="0"/>
      <w:divBdr>
        <w:top w:val="none" w:sz="0" w:space="0" w:color="auto"/>
        <w:left w:val="none" w:sz="0" w:space="0" w:color="auto"/>
        <w:bottom w:val="none" w:sz="0" w:space="0" w:color="auto"/>
        <w:right w:val="none" w:sz="0" w:space="0" w:color="auto"/>
      </w:divBdr>
    </w:div>
    <w:div w:id="17706177">
      <w:bodyDiv w:val="1"/>
      <w:marLeft w:val="0"/>
      <w:marRight w:val="0"/>
      <w:marTop w:val="0"/>
      <w:marBottom w:val="0"/>
      <w:divBdr>
        <w:top w:val="none" w:sz="0" w:space="0" w:color="auto"/>
        <w:left w:val="none" w:sz="0" w:space="0" w:color="auto"/>
        <w:bottom w:val="none" w:sz="0" w:space="0" w:color="auto"/>
        <w:right w:val="none" w:sz="0" w:space="0" w:color="auto"/>
      </w:divBdr>
    </w:div>
    <w:div w:id="47843785">
      <w:bodyDiv w:val="1"/>
      <w:marLeft w:val="0"/>
      <w:marRight w:val="0"/>
      <w:marTop w:val="0"/>
      <w:marBottom w:val="0"/>
      <w:divBdr>
        <w:top w:val="none" w:sz="0" w:space="0" w:color="auto"/>
        <w:left w:val="none" w:sz="0" w:space="0" w:color="auto"/>
        <w:bottom w:val="none" w:sz="0" w:space="0" w:color="auto"/>
        <w:right w:val="none" w:sz="0" w:space="0" w:color="auto"/>
      </w:divBdr>
    </w:div>
    <w:div w:id="84348338">
      <w:bodyDiv w:val="1"/>
      <w:marLeft w:val="0"/>
      <w:marRight w:val="0"/>
      <w:marTop w:val="0"/>
      <w:marBottom w:val="0"/>
      <w:divBdr>
        <w:top w:val="none" w:sz="0" w:space="0" w:color="auto"/>
        <w:left w:val="none" w:sz="0" w:space="0" w:color="auto"/>
        <w:bottom w:val="none" w:sz="0" w:space="0" w:color="auto"/>
        <w:right w:val="none" w:sz="0" w:space="0" w:color="auto"/>
      </w:divBdr>
    </w:div>
    <w:div w:id="91974537">
      <w:bodyDiv w:val="1"/>
      <w:marLeft w:val="0"/>
      <w:marRight w:val="0"/>
      <w:marTop w:val="0"/>
      <w:marBottom w:val="0"/>
      <w:divBdr>
        <w:top w:val="none" w:sz="0" w:space="0" w:color="auto"/>
        <w:left w:val="none" w:sz="0" w:space="0" w:color="auto"/>
        <w:bottom w:val="none" w:sz="0" w:space="0" w:color="auto"/>
        <w:right w:val="none" w:sz="0" w:space="0" w:color="auto"/>
      </w:divBdr>
    </w:div>
    <w:div w:id="99839594">
      <w:bodyDiv w:val="1"/>
      <w:marLeft w:val="0"/>
      <w:marRight w:val="0"/>
      <w:marTop w:val="0"/>
      <w:marBottom w:val="0"/>
      <w:divBdr>
        <w:top w:val="none" w:sz="0" w:space="0" w:color="auto"/>
        <w:left w:val="none" w:sz="0" w:space="0" w:color="auto"/>
        <w:bottom w:val="none" w:sz="0" w:space="0" w:color="auto"/>
        <w:right w:val="none" w:sz="0" w:space="0" w:color="auto"/>
      </w:divBdr>
    </w:div>
    <w:div w:id="101387675">
      <w:bodyDiv w:val="1"/>
      <w:marLeft w:val="0"/>
      <w:marRight w:val="0"/>
      <w:marTop w:val="0"/>
      <w:marBottom w:val="0"/>
      <w:divBdr>
        <w:top w:val="none" w:sz="0" w:space="0" w:color="auto"/>
        <w:left w:val="none" w:sz="0" w:space="0" w:color="auto"/>
        <w:bottom w:val="none" w:sz="0" w:space="0" w:color="auto"/>
        <w:right w:val="none" w:sz="0" w:space="0" w:color="auto"/>
      </w:divBdr>
    </w:div>
    <w:div w:id="101921197">
      <w:bodyDiv w:val="1"/>
      <w:marLeft w:val="0"/>
      <w:marRight w:val="0"/>
      <w:marTop w:val="0"/>
      <w:marBottom w:val="0"/>
      <w:divBdr>
        <w:top w:val="none" w:sz="0" w:space="0" w:color="auto"/>
        <w:left w:val="none" w:sz="0" w:space="0" w:color="auto"/>
        <w:bottom w:val="none" w:sz="0" w:space="0" w:color="auto"/>
        <w:right w:val="none" w:sz="0" w:space="0" w:color="auto"/>
      </w:divBdr>
    </w:div>
    <w:div w:id="105464749">
      <w:bodyDiv w:val="1"/>
      <w:marLeft w:val="0"/>
      <w:marRight w:val="0"/>
      <w:marTop w:val="0"/>
      <w:marBottom w:val="0"/>
      <w:divBdr>
        <w:top w:val="none" w:sz="0" w:space="0" w:color="auto"/>
        <w:left w:val="none" w:sz="0" w:space="0" w:color="auto"/>
        <w:bottom w:val="none" w:sz="0" w:space="0" w:color="auto"/>
        <w:right w:val="none" w:sz="0" w:space="0" w:color="auto"/>
      </w:divBdr>
    </w:div>
    <w:div w:id="117913276">
      <w:bodyDiv w:val="1"/>
      <w:marLeft w:val="0"/>
      <w:marRight w:val="0"/>
      <w:marTop w:val="0"/>
      <w:marBottom w:val="0"/>
      <w:divBdr>
        <w:top w:val="none" w:sz="0" w:space="0" w:color="auto"/>
        <w:left w:val="none" w:sz="0" w:space="0" w:color="auto"/>
        <w:bottom w:val="none" w:sz="0" w:space="0" w:color="auto"/>
        <w:right w:val="none" w:sz="0" w:space="0" w:color="auto"/>
      </w:divBdr>
    </w:div>
    <w:div w:id="130055340">
      <w:bodyDiv w:val="1"/>
      <w:marLeft w:val="0"/>
      <w:marRight w:val="0"/>
      <w:marTop w:val="0"/>
      <w:marBottom w:val="0"/>
      <w:divBdr>
        <w:top w:val="none" w:sz="0" w:space="0" w:color="auto"/>
        <w:left w:val="none" w:sz="0" w:space="0" w:color="auto"/>
        <w:bottom w:val="none" w:sz="0" w:space="0" w:color="auto"/>
        <w:right w:val="none" w:sz="0" w:space="0" w:color="auto"/>
      </w:divBdr>
    </w:div>
    <w:div w:id="154810574">
      <w:bodyDiv w:val="1"/>
      <w:marLeft w:val="0"/>
      <w:marRight w:val="0"/>
      <w:marTop w:val="0"/>
      <w:marBottom w:val="0"/>
      <w:divBdr>
        <w:top w:val="none" w:sz="0" w:space="0" w:color="auto"/>
        <w:left w:val="none" w:sz="0" w:space="0" w:color="auto"/>
        <w:bottom w:val="none" w:sz="0" w:space="0" w:color="auto"/>
        <w:right w:val="none" w:sz="0" w:space="0" w:color="auto"/>
      </w:divBdr>
    </w:div>
    <w:div w:id="163250880">
      <w:bodyDiv w:val="1"/>
      <w:marLeft w:val="0"/>
      <w:marRight w:val="0"/>
      <w:marTop w:val="0"/>
      <w:marBottom w:val="0"/>
      <w:divBdr>
        <w:top w:val="none" w:sz="0" w:space="0" w:color="auto"/>
        <w:left w:val="none" w:sz="0" w:space="0" w:color="auto"/>
        <w:bottom w:val="none" w:sz="0" w:space="0" w:color="auto"/>
        <w:right w:val="none" w:sz="0" w:space="0" w:color="auto"/>
      </w:divBdr>
    </w:div>
    <w:div w:id="166676784">
      <w:bodyDiv w:val="1"/>
      <w:marLeft w:val="0"/>
      <w:marRight w:val="0"/>
      <w:marTop w:val="0"/>
      <w:marBottom w:val="0"/>
      <w:divBdr>
        <w:top w:val="none" w:sz="0" w:space="0" w:color="auto"/>
        <w:left w:val="none" w:sz="0" w:space="0" w:color="auto"/>
        <w:bottom w:val="none" w:sz="0" w:space="0" w:color="auto"/>
        <w:right w:val="none" w:sz="0" w:space="0" w:color="auto"/>
      </w:divBdr>
    </w:div>
    <w:div w:id="166678944">
      <w:bodyDiv w:val="1"/>
      <w:marLeft w:val="0"/>
      <w:marRight w:val="0"/>
      <w:marTop w:val="0"/>
      <w:marBottom w:val="0"/>
      <w:divBdr>
        <w:top w:val="none" w:sz="0" w:space="0" w:color="auto"/>
        <w:left w:val="none" w:sz="0" w:space="0" w:color="auto"/>
        <w:bottom w:val="none" w:sz="0" w:space="0" w:color="auto"/>
        <w:right w:val="none" w:sz="0" w:space="0" w:color="auto"/>
      </w:divBdr>
    </w:div>
    <w:div w:id="173614987">
      <w:bodyDiv w:val="1"/>
      <w:marLeft w:val="0"/>
      <w:marRight w:val="0"/>
      <w:marTop w:val="0"/>
      <w:marBottom w:val="0"/>
      <w:divBdr>
        <w:top w:val="none" w:sz="0" w:space="0" w:color="auto"/>
        <w:left w:val="none" w:sz="0" w:space="0" w:color="auto"/>
        <w:bottom w:val="none" w:sz="0" w:space="0" w:color="auto"/>
        <w:right w:val="none" w:sz="0" w:space="0" w:color="auto"/>
      </w:divBdr>
    </w:div>
    <w:div w:id="177232010">
      <w:bodyDiv w:val="1"/>
      <w:marLeft w:val="0"/>
      <w:marRight w:val="0"/>
      <w:marTop w:val="0"/>
      <w:marBottom w:val="0"/>
      <w:divBdr>
        <w:top w:val="none" w:sz="0" w:space="0" w:color="auto"/>
        <w:left w:val="none" w:sz="0" w:space="0" w:color="auto"/>
        <w:bottom w:val="none" w:sz="0" w:space="0" w:color="auto"/>
        <w:right w:val="none" w:sz="0" w:space="0" w:color="auto"/>
      </w:divBdr>
    </w:div>
    <w:div w:id="194343854">
      <w:bodyDiv w:val="1"/>
      <w:marLeft w:val="0"/>
      <w:marRight w:val="0"/>
      <w:marTop w:val="0"/>
      <w:marBottom w:val="0"/>
      <w:divBdr>
        <w:top w:val="none" w:sz="0" w:space="0" w:color="auto"/>
        <w:left w:val="none" w:sz="0" w:space="0" w:color="auto"/>
        <w:bottom w:val="none" w:sz="0" w:space="0" w:color="auto"/>
        <w:right w:val="none" w:sz="0" w:space="0" w:color="auto"/>
      </w:divBdr>
    </w:div>
    <w:div w:id="194389211">
      <w:bodyDiv w:val="1"/>
      <w:marLeft w:val="0"/>
      <w:marRight w:val="0"/>
      <w:marTop w:val="0"/>
      <w:marBottom w:val="0"/>
      <w:divBdr>
        <w:top w:val="none" w:sz="0" w:space="0" w:color="auto"/>
        <w:left w:val="none" w:sz="0" w:space="0" w:color="auto"/>
        <w:bottom w:val="none" w:sz="0" w:space="0" w:color="auto"/>
        <w:right w:val="none" w:sz="0" w:space="0" w:color="auto"/>
      </w:divBdr>
    </w:div>
    <w:div w:id="197395376">
      <w:bodyDiv w:val="1"/>
      <w:marLeft w:val="0"/>
      <w:marRight w:val="0"/>
      <w:marTop w:val="0"/>
      <w:marBottom w:val="0"/>
      <w:divBdr>
        <w:top w:val="none" w:sz="0" w:space="0" w:color="auto"/>
        <w:left w:val="none" w:sz="0" w:space="0" w:color="auto"/>
        <w:bottom w:val="none" w:sz="0" w:space="0" w:color="auto"/>
        <w:right w:val="none" w:sz="0" w:space="0" w:color="auto"/>
      </w:divBdr>
    </w:div>
    <w:div w:id="200679518">
      <w:bodyDiv w:val="1"/>
      <w:marLeft w:val="0"/>
      <w:marRight w:val="0"/>
      <w:marTop w:val="0"/>
      <w:marBottom w:val="0"/>
      <w:divBdr>
        <w:top w:val="none" w:sz="0" w:space="0" w:color="auto"/>
        <w:left w:val="none" w:sz="0" w:space="0" w:color="auto"/>
        <w:bottom w:val="none" w:sz="0" w:space="0" w:color="auto"/>
        <w:right w:val="none" w:sz="0" w:space="0" w:color="auto"/>
      </w:divBdr>
    </w:div>
    <w:div w:id="202669983">
      <w:bodyDiv w:val="1"/>
      <w:marLeft w:val="0"/>
      <w:marRight w:val="0"/>
      <w:marTop w:val="0"/>
      <w:marBottom w:val="0"/>
      <w:divBdr>
        <w:top w:val="none" w:sz="0" w:space="0" w:color="auto"/>
        <w:left w:val="none" w:sz="0" w:space="0" w:color="auto"/>
        <w:bottom w:val="none" w:sz="0" w:space="0" w:color="auto"/>
        <w:right w:val="none" w:sz="0" w:space="0" w:color="auto"/>
      </w:divBdr>
    </w:div>
    <w:div w:id="205266216">
      <w:bodyDiv w:val="1"/>
      <w:marLeft w:val="0"/>
      <w:marRight w:val="0"/>
      <w:marTop w:val="0"/>
      <w:marBottom w:val="0"/>
      <w:divBdr>
        <w:top w:val="none" w:sz="0" w:space="0" w:color="auto"/>
        <w:left w:val="none" w:sz="0" w:space="0" w:color="auto"/>
        <w:bottom w:val="none" w:sz="0" w:space="0" w:color="auto"/>
        <w:right w:val="none" w:sz="0" w:space="0" w:color="auto"/>
      </w:divBdr>
    </w:div>
    <w:div w:id="211115421">
      <w:bodyDiv w:val="1"/>
      <w:marLeft w:val="0"/>
      <w:marRight w:val="0"/>
      <w:marTop w:val="0"/>
      <w:marBottom w:val="0"/>
      <w:divBdr>
        <w:top w:val="none" w:sz="0" w:space="0" w:color="auto"/>
        <w:left w:val="none" w:sz="0" w:space="0" w:color="auto"/>
        <w:bottom w:val="none" w:sz="0" w:space="0" w:color="auto"/>
        <w:right w:val="none" w:sz="0" w:space="0" w:color="auto"/>
      </w:divBdr>
      <w:divsChild>
        <w:div w:id="4866903">
          <w:marLeft w:val="446"/>
          <w:marRight w:val="0"/>
          <w:marTop w:val="0"/>
          <w:marBottom w:val="0"/>
          <w:divBdr>
            <w:top w:val="none" w:sz="0" w:space="0" w:color="auto"/>
            <w:left w:val="none" w:sz="0" w:space="0" w:color="auto"/>
            <w:bottom w:val="none" w:sz="0" w:space="0" w:color="auto"/>
            <w:right w:val="none" w:sz="0" w:space="0" w:color="auto"/>
          </w:divBdr>
        </w:div>
        <w:div w:id="662661031">
          <w:marLeft w:val="446"/>
          <w:marRight w:val="0"/>
          <w:marTop w:val="0"/>
          <w:marBottom w:val="0"/>
          <w:divBdr>
            <w:top w:val="none" w:sz="0" w:space="0" w:color="auto"/>
            <w:left w:val="none" w:sz="0" w:space="0" w:color="auto"/>
            <w:bottom w:val="none" w:sz="0" w:space="0" w:color="auto"/>
            <w:right w:val="none" w:sz="0" w:space="0" w:color="auto"/>
          </w:divBdr>
        </w:div>
      </w:divsChild>
    </w:div>
    <w:div w:id="223949596">
      <w:bodyDiv w:val="1"/>
      <w:marLeft w:val="0"/>
      <w:marRight w:val="0"/>
      <w:marTop w:val="0"/>
      <w:marBottom w:val="0"/>
      <w:divBdr>
        <w:top w:val="none" w:sz="0" w:space="0" w:color="auto"/>
        <w:left w:val="none" w:sz="0" w:space="0" w:color="auto"/>
        <w:bottom w:val="none" w:sz="0" w:space="0" w:color="auto"/>
        <w:right w:val="none" w:sz="0" w:space="0" w:color="auto"/>
      </w:divBdr>
      <w:divsChild>
        <w:div w:id="92627391">
          <w:marLeft w:val="446"/>
          <w:marRight w:val="0"/>
          <w:marTop w:val="0"/>
          <w:marBottom w:val="0"/>
          <w:divBdr>
            <w:top w:val="none" w:sz="0" w:space="0" w:color="auto"/>
            <w:left w:val="none" w:sz="0" w:space="0" w:color="auto"/>
            <w:bottom w:val="none" w:sz="0" w:space="0" w:color="auto"/>
            <w:right w:val="none" w:sz="0" w:space="0" w:color="auto"/>
          </w:divBdr>
        </w:div>
        <w:div w:id="566958239">
          <w:marLeft w:val="446"/>
          <w:marRight w:val="0"/>
          <w:marTop w:val="0"/>
          <w:marBottom w:val="0"/>
          <w:divBdr>
            <w:top w:val="none" w:sz="0" w:space="0" w:color="auto"/>
            <w:left w:val="none" w:sz="0" w:space="0" w:color="auto"/>
            <w:bottom w:val="none" w:sz="0" w:space="0" w:color="auto"/>
            <w:right w:val="none" w:sz="0" w:space="0" w:color="auto"/>
          </w:divBdr>
        </w:div>
        <w:div w:id="1083143532">
          <w:marLeft w:val="446"/>
          <w:marRight w:val="0"/>
          <w:marTop w:val="0"/>
          <w:marBottom w:val="0"/>
          <w:divBdr>
            <w:top w:val="none" w:sz="0" w:space="0" w:color="auto"/>
            <w:left w:val="none" w:sz="0" w:space="0" w:color="auto"/>
            <w:bottom w:val="none" w:sz="0" w:space="0" w:color="auto"/>
            <w:right w:val="none" w:sz="0" w:space="0" w:color="auto"/>
          </w:divBdr>
        </w:div>
        <w:div w:id="1694569393">
          <w:marLeft w:val="446"/>
          <w:marRight w:val="0"/>
          <w:marTop w:val="0"/>
          <w:marBottom w:val="0"/>
          <w:divBdr>
            <w:top w:val="none" w:sz="0" w:space="0" w:color="auto"/>
            <w:left w:val="none" w:sz="0" w:space="0" w:color="auto"/>
            <w:bottom w:val="none" w:sz="0" w:space="0" w:color="auto"/>
            <w:right w:val="none" w:sz="0" w:space="0" w:color="auto"/>
          </w:divBdr>
        </w:div>
        <w:div w:id="1945454570">
          <w:marLeft w:val="446"/>
          <w:marRight w:val="0"/>
          <w:marTop w:val="0"/>
          <w:marBottom w:val="0"/>
          <w:divBdr>
            <w:top w:val="none" w:sz="0" w:space="0" w:color="auto"/>
            <w:left w:val="none" w:sz="0" w:space="0" w:color="auto"/>
            <w:bottom w:val="none" w:sz="0" w:space="0" w:color="auto"/>
            <w:right w:val="none" w:sz="0" w:space="0" w:color="auto"/>
          </w:divBdr>
        </w:div>
      </w:divsChild>
    </w:div>
    <w:div w:id="268271380">
      <w:bodyDiv w:val="1"/>
      <w:marLeft w:val="0"/>
      <w:marRight w:val="0"/>
      <w:marTop w:val="0"/>
      <w:marBottom w:val="0"/>
      <w:divBdr>
        <w:top w:val="none" w:sz="0" w:space="0" w:color="auto"/>
        <w:left w:val="none" w:sz="0" w:space="0" w:color="auto"/>
        <w:bottom w:val="none" w:sz="0" w:space="0" w:color="auto"/>
        <w:right w:val="none" w:sz="0" w:space="0" w:color="auto"/>
      </w:divBdr>
    </w:div>
    <w:div w:id="271135461">
      <w:bodyDiv w:val="1"/>
      <w:marLeft w:val="0"/>
      <w:marRight w:val="0"/>
      <w:marTop w:val="0"/>
      <w:marBottom w:val="0"/>
      <w:divBdr>
        <w:top w:val="none" w:sz="0" w:space="0" w:color="auto"/>
        <w:left w:val="none" w:sz="0" w:space="0" w:color="auto"/>
        <w:bottom w:val="none" w:sz="0" w:space="0" w:color="auto"/>
        <w:right w:val="none" w:sz="0" w:space="0" w:color="auto"/>
      </w:divBdr>
    </w:div>
    <w:div w:id="296685145">
      <w:bodyDiv w:val="1"/>
      <w:marLeft w:val="0"/>
      <w:marRight w:val="0"/>
      <w:marTop w:val="0"/>
      <w:marBottom w:val="0"/>
      <w:divBdr>
        <w:top w:val="none" w:sz="0" w:space="0" w:color="auto"/>
        <w:left w:val="none" w:sz="0" w:space="0" w:color="auto"/>
        <w:bottom w:val="none" w:sz="0" w:space="0" w:color="auto"/>
        <w:right w:val="none" w:sz="0" w:space="0" w:color="auto"/>
      </w:divBdr>
    </w:div>
    <w:div w:id="298347578">
      <w:bodyDiv w:val="1"/>
      <w:marLeft w:val="0"/>
      <w:marRight w:val="0"/>
      <w:marTop w:val="0"/>
      <w:marBottom w:val="0"/>
      <w:divBdr>
        <w:top w:val="none" w:sz="0" w:space="0" w:color="auto"/>
        <w:left w:val="none" w:sz="0" w:space="0" w:color="auto"/>
        <w:bottom w:val="none" w:sz="0" w:space="0" w:color="auto"/>
        <w:right w:val="none" w:sz="0" w:space="0" w:color="auto"/>
      </w:divBdr>
    </w:div>
    <w:div w:id="300234137">
      <w:bodyDiv w:val="1"/>
      <w:marLeft w:val="0"/>
      <w:marRight w:val="0"/>
      <w:marTop w:val="0"/>
      <w:marBottom w:val="0"/>
      <w:divBdr>
        <w:top w:val="none" w:sz="0" w:space="0" w:color="auto"/>
        <w:left w:val="none" w:sz="0" w:space="0" w:color="auto"/>
        <w:bottom w:val="none" w:sz="0" w:space="0" w:color="auto"/>
        <w:right w:val="none" w:sz="0" w:space="0" w:color="auto"/>
      </w:divBdr>
    </w:div>
    <w:div w:id="300695066">
      <w:bodyDiv w:val="1"/>
      <w:marLeft w:val="0"/>
      <w:marRight w:val="0"/>
      <w:marTop w:val="0"/>
      <w:marBottom w:val="0"/>
      <w:divBdr>
        <w:top w:val="none" w:sz="0" w:space="0" w:color="auto"/>
        <w:left w:val="none" w:sz="0" w:space="0" w:color="auto"/>
        <w:bottom w:val="none" w:sz="0" w:space="0" w:color="auto"/>
        <w:right w:val="none" w:sz="0" w:space="0" w:color="auto"/>
      </w:divBdr>
      <w:divsChild>
        <w:div w:id="952899132">
          <w:marLeft w:val="0"/>
          <w:marRight w:val="0"/>
          <w:marTop w:val="0"/>
          <w:marBottom w:val="0"/>
          <w:divBdr>
            <w:top w:val="none" w:sz="0" w:space="0" w:color="auto"/>
            <w:left w:val="none" w:sz="0" w:space="0" w:color="auto"/>
            <w:bottom w:val="none" w:sz="0" w:space="0" w:color="auto"/>
            <w:right w:val="none" w:sz="0" w:space="0" w:color="auto"/>
          </w:divBdr>
        </w:div>
        <w:div w:id="1841115124">
          <w:marLeft w:val="0"/>
          <w:marRight w:val="0"/>
          <w:marTop w:val="0"/>
          <w:marBottom w:val="0"/>
          <w:divBdr>
            <w:top w:val="none" w:sz="0" w:space="0" w:color="auto"/>
            <w:left w:val="none" w:sz="0" w:space="0" w:color="auto"/>
            <w:bottom w:val="none" w:sz="0" w:space="0" w:color="auto"/>
            <w:right w:val="none" w:sz="0" w:space="0" w:color="auto"/>
          </w:divBdr>
        </w:div>
      </w:divsChild>
    </w:div>
    <w:div w:id="334843403">
      <w:bodyDiv w:val="1"/>
      <w:marLeft w:val="0"/>
      <w:marRight w:val="0"/>
      <w:marTop w:val="0"/>
      <w:marBottom w:val="0"/>
      <w:divBdr>
        <w:top w:val="none" w:sz="0" w:space="0" w:color="auto"/>
        <w:left w:val="none" w:sz="0" w:space="0" w:color="auto"/>
        <w:bottom w:val="none" w:sz="0" w:space="0" w:color="auto"/>
        <w:right w:val="none" w:sz="0" w:space="0" w:color="auto"/>
      </w:divBdr>
      <w:divsChild>
        <w:div w:id="599946869">
          <w:marLeft w:val="1008"/>
          <w:marRight w:val="0"/>
          <w:marTop w:val="0"/>
          <w:marBottom w:val="0"/>
          <w:divBdr>
            <w:top w:val="none" w:sz="0" w:space="0" w:color="auto"/>
            <w:left w:val="none" w:sz="0" w:space="0" w:color="auto"/>
            <w:bottom w:val="none" w:sz="0" w:space="0" w:color="auto"/>
            <w:right w:val="none" w:sz="0" w:space="0" w:color="auto"/>
          </w:divBdr>
        </w:div>
        <w:div w:id="1359086564">
          <w:marLeft w:val="1008"/>
          <w:marRight w:val="0"/>
          <w:marTop w:val="0"/>
          <w:marBottom w:val="0"/>
          <w:divBdr>
            <w:top w:val="none" w:sz="0" w:space="0" w:color="auto"/>
            <w:left w:val="none" w:sz="0" w:space="0" w:color="auto"/>
            <w:bottom w:val="none" w:sz="0" w:space="0" w:color="auto"/>
            <w:right w:val="none" w:sz="0" w:space="0" w:color="auto"/>
          </w:divBdr>
        </w:div>
        <w:div w:id="1580090538">
          <w:marLeft w:val="274"/>
          <w:marRight w:val="0"/>
          <w:marTop w:val="0"/>
          <w:marBottom w:val="0"/>
          <w:divBdr>
            <w:top w:val="none" w:sz="0" w:space="0" w:color="auto"/>
            <w:left w:val="none" w:sz="0" w:space="0" w:color="auto"/>
            <w:bottom w:val="none" w:sz="0" w:space="0" w:color="auto"/>
            <w:right w:val="none" w:sz="0" w:space="0" w:color="auto"/>
          </w:divBdr>
        </w:div>
        <w:div w:id="1879470655">
          <w:marLeft w:val="274"/>
          <w:marRight w:val="0"/>
          <w:marTop w:val="0"/>
          <w:marBottom w:val="0"/>
          <w:divBdr>
            <w:top w:val="none" w:sz="0" w:space="0" w:color="auto"/>
            <w:left w:val="none" w:sz="0" w:space="0" w:color="auto"/>
            <w:bottom w:val="none" w:sz="0" w:space="0" w:color="auto"/>
            <w:right w:val="none" w:sz="0" w:space="0" w:color="auto"/>
          </w:divBdr>
        </w:div>
        <w:div w:id="2009824288">
          <w:marLeft w:val="274"/>
          <w:marRight w:val="0"/>
          <w:marTop w:val="0"/>
          <w:marBottom w:val="0"/>
          <w:divBdr>
            <w:top w:val="none" w:sz="0" w:space="0" w:color="auto"/>
            <w:left w:val="none" w:sz="0" w:space="0" w:color="auto"/>
            <w:bottom w:val="none" w:sz="0" w:space="0" w:color="auto"/>
            <w:right w:val="none" w:sz="0" w:space="0" w:color="auto"/>
          </w:divBdr>
        </w:div>
        <w:div w:id="2032414083">
          <w:marLeft w:val="274"/>
          <w:marRight w:val="0"/>
          <w:marTop w:val="0"/>
          <w:marBottom w:val="0"/>
          <w:divBdr>
            <w:top w:val="none" w:sz="0" w:space="0" w:color="auto"/>
            <w:left w:val="none" w:sz="0" w:space="0" w:color="auto"/>
            <w:bottom w:val="none" w:sz="0" w:space="0" w:color="auto"/>
            <w:right w:val="none" w:sz="0" w:space="0" w:color="auto"/>
          </w:divBdr>
        </w:div>
      </w:divsChild>
    </w:div>
    <w:div w:id="341736405">
      <w:bodyDiv w:val="1"/>
      <w:marLeft w:val="0"/>
      <w:marRight w:val="0"/>
      <w:marTop w:val="0"/>
      <w:marBottom w:val="0"/>
      <w:divBdr>
        <w:top w:val="none" w:sz="0" w:space="0" w:color="auto"/>
        <w:left w:val="none" w:sz="0" w:space="0" w:color="auto"/>
        <w:bottom w:val="none" w:sz="0" w:space="0" w:color="auto"/>
        <w:right w:val="none" w:sz="0" w:space="0" w:color="auto"/>
      </w:divBdr>
    </w:div>
    <w:div w:id="345716931">
      <w:bodyDiv w:val="1"/>
      <w:marLeft w:val="0"/>
      <w:marRight w:val="0"/>
      <w:marTop w:val="0"/>
      <w:marBottom w:val="0"/>
      <w:divBdr>
        <w:top w:val="none" w:sz="0" w:space="0" w:color="auto"/>
        <w:left w:val="none" w:sz="0" w:space="0" w:color="auto"/>
        <w:bottom w:val="none" w:sz="0" w:space="0" w:color="auto"/>
        <w:right w:val="none" w:sz="0" w:space="0" w:color="auto"/>
      </w:divBdr>
    </w:div>
    <w:div w:id="365520008">
      <w:bodyDiv w:val="1"/>
      <w:marLeft w:val="0"/>
      <w:marRight w:val="0"/>
      <w:marTop w:val="0"/>
      <w:marBottom w:val="0"/>
      <w:divBdr>
        <w:top w:val="none" w:sz="0" w:space="0" w:color="auto"/>
        <w:left w:val="none" w:sz="0" w:space="0" w:color="auto"/>
        <w:bottom w:val="none" w:sz="0" w:space="0" w:color="auto"/>
        <w:right w:val="none" w:sz="0" w:space="0" w:color="auto"/>
      </w:divBdr>
    </w:div>
    <w:div w:id="386563547">
      <w:bodyDiv w:val="1"/>
      <w:marLeft w:val="0"/>
      <w:marRight w:val="0"/>
      <w:marTop w:val="0"/>
      <w:marBottom w:val="0"/>
      <w:divBdr>
        <w:top w:val="none" w:sz="0" w:space="0" w:color="auto"/>
        <w:left w:val="none" w:sz="0" w:space="0" w:color="auto"/>
        <w:bottom w:val="none" w:sz="0" w:space="0" w:color="auto"/>
        <w:right w:val="none" w:sz="0" w:space="0" w:color="auto"/>
      </w:divBdr>
    </w:div>
    <w:div w:id="390350953">
      <w:bodyDiv w:val="1"/>
      <w:marLeft w:val="0"/>
      <w:marRight w:val="0"/>
      <w:marTop w:val="0"/>
      <w:marBottom w:val="0"/>
      <w:divBdr>
        <w:top w:val="none" w:sz="0" w:space="0" w:color="auto"/>
        <w:left w:val="none" w:sz="0" w:space="0" w:color="auto"/>
        <w:bottom w:val="none" w:sz="0" w:space="0" w:color="auto"/>
        <w:right w:val="none" w:sz="0" w:space="0" w:color="auto"/>
      </w:divBdr>
    </w:div>
    <w:div w:id="392512951">
      <w:bodyDiv w:val="1"/>
      <w:marLeft w:val="0"/>
      <w:marRight w:val="0"/>
      <w:marTop w:val="0"/>
      <w:marBottom w:val="0"/>
      <w:divBdr>
        <w:top w:val="none" w:sz="0" w:space="0" w:color="auto"/>
        <w:left w:val="none" w:sz="0" w:space="0" w:color="auto"/>
        <w:bottom w:val="none" w:sz="0" w:space="0" w:color="auto"/>
        <w:right w:val="none" w:sz="0" w:space="0" w:color="auto"/>
      </w:divBdr>
      <w:divsChild>
        <w:div w:id="5449674">
          <w:marLeft w:val="187"/>
          <w:marRight w:val="0"/>
          <w:marTop w:val="0"/>
          <w:marBottom w:val="0"/>
          <w:divBdr>
            <w:top w:val="none" w:sz="0" w:space="0" w:color="auto"/>
            <w:left w:val="none" w:sz="0" w:space="0" w:color="auto"/>
            <w:bottom w:val="none" w:sz="0" w:space="0" w:color="auto"/>
            <w:right w:val="none" w:sz="0" w:space="0" w:color="auto"/>
          </w:divBdr>
        </w:div>
        <w:div w:id="341207195">
          <w:marLeft w:val="187"/>
          <w:marRight w:val="0"/>
          <w:marTop w:val="0"/>
          <w:marBottom w:val="0"/>
          <w:divBdr>
            <w:top w:val="none" w:sz="0" w:space="0" w:color="auto"/>
            <w:left w:val="none" w:sz="0" w:space="0" w:color="auto"/>
            <w:bottom w:val="none" w:sz="0" w:space="0" w:color="auto"/>
            <w:right w:val="none" w:sz="0" w:space="0" w:color="auto"/>
          </w:divBdr>
        </w:div>
        <w:div w:id="392706216">
          <w:marLeft w:val="187"/>
          <w:marRight w:val="0"/>
          <w:marTop w:val="0"/>
          <w:marBottom w:val="0"/>
          <w:divBdr>
            <w:top w:val="none" w:sz="0" w:space="0" w:color="auto"/>
            <w:left w:val="none" w:sz="0" w:space="0" w:color="auto"/>
            <w:bottom w:val="none" w:sz="0" w:space="0" w:color="auto"/>
            <w:right w:val="none" w:sz="0" w:space="0" w:color="auto"/>
          </w:divBdr>
        </w:div>
        <w:div w:id="654527993">
          <w:marLeft w:val="187"/>
          <w:marRight w:val="0"/>
          <w:marTop w:val="0"/>
          <w:marBottom w:val="0"/>
          <w:divBdr>
            <w:top w:val="none" w:sz="0" w:space="0" w:color="auto"/>
            <w:left w:val="none" w:sz="0" w:space="0" w:color="auto"/>
            <w:bottom w:val="none" w:sz="0" w:space="0" w:color="auto"/>
            <w:right w:val="none" w:sz="0" w:space="0" w:color="auto"/>
          </w:divBdr>
        </w:div>
        <w:div w:id="1043019131">
          <w:marLeft w:val="187"/>
          <w:marRight w:val="0"/>
          <w:marTop w:val="0"/>
          <w:marBottom w:val="0"/>
          <w:divBdr>
            <w:top w:val="none" w:sz="0" w:space="0" w:color="auto"/>
            <w:left w:val="none" w:sz="0" w:space="0" w:color="auto"/>
            <w:bottom w:val="none" w:sz="0" w:space="0" w:color="auto"/>
            <w:right w:val="none" w:sz="0" w:space="0" w:color="auto"/>
          </w:divBdr>
        </w:div>
        <w:div w:id="1052342747">
          <w:marLeft w:val="187"/>
          <w:marRight w:val="0"/>
          <w:marTop w:val="0"/>
          <w:marBottom w:val="0"/>
          <w:divBdr>
            <w:top w:val="none" w:sz="0" w:space="0" w:color="auto"/>
            <w:left w:val="none" w:sz="0" w:space="0" w:color="auto"/>
            <w:bottom w:val="none" w:sz="0" w:space="0" w:color="auto"/>
            <w:right w:val="none" w:sz="0" w:space="0" w:color="auto"/>
          </w:divBdr>
        </w:div>
        <w:div w:id="1054701081">
          <w:marLeft w:val="187"/>
          <w:marRight w:val="0"/>
          <w:marTop w:val="0"/>
          <w:marBottom w:val="0"/>
          <w:divBdr>
            <w:top w:val="none" w:sz="0" w:space="0" w:color="auto"/>
            <w:left w:val="none" w:sz="0" w:space="0" w:color="auto"/>
            <w:bottom w:val="none" w:sz="0" w:space="0" w:color="auto"/>
            <w:right w:val="none" w:sz="0" w:space="0" w:color="auto"/>
          </w:divBdr>
        </w:div>
        <w:div w:id="1155300573">
          <w:marLeft w:val="187"/>
          <w:marRight w:val="0"/>
          <w:marTop w:val="0"/>
          <w:marBottom w:val="0"/>
          <w:divBdr>
            <w:top w:val="none" w:sz="0" w:space="0" w:color="auto"/>
            <w:left w:val="none" w:sz="0" w:space="0" w:color="auto"/>
            <w:bottom w:val="none" w:sz="0" w:space="0" w:color="auto"/>
            <w:right w:val="none" w:sz="0" w:space="0" w:color="auto"/>
          </w:divBdr>
        </w:div>
        <w:div w:id="1173035496">
          <w:marLeft w:val="187"/>
          <w:marRight w:val="0"/>
          <w:marTop w:val="0"/>
          <w:marBottom w:val="0"/>
          <w:divBdr>
            <w:top w:val="none" w:sz="0" w:space="0" w:color="auto"/>
            <w:left w:val="none" w:sz="0" w:space="0" w:color="auto"/>
            <w:bottom w:val="none" w:sz="0" w:space="0" w:color="auto"/>
            <w:right w:val="none" w:sz="0" w:space="0" w:color="auto"/>
          </w:divBdr>
        </w:div>
        <w:div w:id="1340426751">
          <w:marLeft w:val="187"/>
          <w:marRight w:val="0"/>
          <w:marTop w:val="0"/>
          <w:marBottom w:val="0"/>
          <w:divBdr>
            <w:top w:val="none" w:sz="0" w:space="0" w:color="auto"/>
            <w:left w:val="none" w:sz="0" w:space="0" w:color="auto"/>
            <w:bottom w:val="none" w:sz="0" w:space="0" w:color="auto"/>
            <w:right w:val="none" w:sz="0" w:space="0" w:color="auto"/>
          </w:divBdr>
        </w:div>
        <w:div w:id="1366563103">
          <w:marLeft w:val="187"/>
          <w:marRight w:val="0"/>
          <w:marTop w:val="0"/>
          <w:marBottom w:val="0"/>
          <w:divBdr>
            <w:top w:val="none" w:sz="0" w:space="0" w:color="auto"/>
            <w:left w:val="none" w:sz="0" w:space="0" w:color="auto"/>
            <w:bottom w:val="none" w:sz="0" w:space="0" w:color="auto"/>
            <w:right w:val="none" w:sz="0" w:space="0" w:color="auto"/>
          </w:divBdr>
        </w:div>
        <w:div w:id="1424498820">
          <w:marLeft w:val="187"/>
          <w:marRight w:val="0"/>
          <w:marTop w:val="0"/>
          <w:marBottom w:val="0"/>
          <w:divBdr>
            <w:top w:val="none" w:sz="0" w:space="0" w:color="auto"/>
            <w:left w:val="none" w:sz="0" w:space="0" w:color="auto"/>
            <w:bottom w:val="none" w:sz="0" w:space="0" w:color="auto"/>
            <w:right w:val="none" w:sz="0" w:space="0" w:color="auto"/>
          </w:divBdr>
        </w:div>
        <w:div w:id="1830900415">
          <w:marLeft w:val="187"/>
          <w:marRight w:val="0"/>
          <w:marTop w:val="0"/>
          <w:marBottom w:val="0"/>
          <w:divBdr>
            <w:top w:val="none" w:sz="0" w:space="0" w:color="auto"/>
            <w:left w:val="none" w:sz="0" w:space="0" w:color="auto"/>
            <w:bottom w:val="none" w:sz="0" w:space="0" w:color="auto"/>
            <w:right w:val="none" w:sz="0" w:space="0" w:color="auto"/>
          </w:divBdr>
        </w:div>
        <w:div w:id="2019696936">
          <w:marLeft w:val="187"/>
          <w:marRight w:val="0"/>
          <w:marTop w:val="0"/>
          <w:marBottom w:val="0"/>
          <w:divBdr>
            <w:top w:val="none" w:sz="0" w:space="0" w:color="auto"/>
            <w:left w:val="none" w:sz="0" w:space="0" w:color="auto"/>
            <w:bottom w:val="none" w:sz="0" w:space="0" w:color="auto"/>
            <w:right w:val="none" w:sz="0" w:space="0" w:color="auto"/>
          </w:divBdr>
        </w:div>
        <w:div w:id="2105110941">
          <w:marLeft w:val="187"/>
          <w:marRight w:val="0"/>
          <w:marTop w:val="0"/>
          <w:marBottom w:val="0"/>
          <w:divBdr>
            <w:top w:val="none" w:sz="0" w:space="0" w:color="auto"/>
            <w:left w:val="none" w:sz="0" w:space="0" w:color="auto"/>
            <w:bottom w:val="none" w:sz="0" w:space="0" w:color="auto"/>
            <w:right w:val="none" w:sz="0" w:space="0" w:color="auto"/>
          </w:divBdr>
        </w:div>
      </w:divsChild>
    </w:div>
    <w:div w:id="401952232">
      <w:bodyDiv w:val="1"/>
      <w:marLeft w:val="0"/>
      <w:marRight w:val="0"/>
      <w:marTop w:val="0"/>
      <w:marBottom w:val="0"/>
      <w:divBdr>
        <w:top w:val="none" w:sz="0" w:space="0" w:color="auto"/>
        <w:left w:val="none" w:sz="0" w:space="0" w:color="auto"/>
        <w:bottom w:val="none" w:sz="0" w:space="0" w:color="auto"/>
        <w:right w:val="none" w:sz="0" w:space="0" w:color="auto"/>
      </w:divBdr>
    </w:div>
    <w:div w:id="416755708">
      <w:bodyDiv w:val="1"/>
      <w:marLeft w:val="0"/>
      <w:marRight w:val="0"/>
      <w:marTop w:val="0"/>
      <w:marBottom w:val="0"/>
      <w:divBdr>
        <w:top w:val="none" w:sz="0" w:space="0" w:color="auto"/>
        <w:left w:val="none" w:sz="0" w:space="0" w:color="auto"/>
        <w:bottom w:val="none" w:sz="0" w:space="0" w:color="auto"/>
        <w:right w:val="none" w:sz="0" w:space="0" w:color="auto"/>
      </w:divBdr>
    </w:div>
    <w:div w:id="422919884">
      <w:bodyDiv w:val="1"/>
      <w:marLeft w:val="0"/>
      <w:marRight w:val="0"/>
      <w:marTop w:val="0"/>
      <w:marBottom w:val="0"/>
      <w:divBdr>
        <w:top w:val="none" w:sz="0" w:space="0" w:color="auto"/>
        <w:left w:val="none" w:sz="0" w:space="0" w:color="auto"/>
        <w:bottom w:val="none" w:sz="0" w:space="0" w:color="auto"/>
        <w:right w:val="none" w:sz="0" w:space="0" w:color="auto"/>
      </w:divBdr>
    </w:div>
    <w:div w:id="440296674">
      <w:bodyDiv w:val="1"/>
      <w:marLeft w:val="0"/>
      <w:marRight w:val="0"/>
      <w:marTop w:val="0"/>
      <w:marBottom w:val="0"/>
      <w:divBdr>
        <w:top w:val="none" w:sz="0" w:space="0" w:color="auto"/>
        <w:left w:val="none" w:sz="0" w:space="0" w:color="auto"/>
        <w:bottom w:val="none" w:sz="0" w:space="0" w:color="auto"/>
        <w:right w:val="none" w:sz="0" w:space="0" w:color="auto"/>
      </w:divBdr>
    </w:div>
    <w:div w:id="463427894">
      <w:bodyDiv w:val="1"/>
      <w:marLeft w:val="0"/>
      <w:marRight w:val="0"/>
      <w:marTop w:val="0"/>
      <w:marBottom w:val="0"/>
      <w:divBdr>
        <w:top w:val="none" w:sz="0" w:space="0" w:color="auto"/>
        <w:left w:val="none" w:sz="0" w:space="0" w:color="auto"/>
        <w:bottom w:val="none" w:sz="0" w:space="0" w:color="auto"/>
        <w:right w:val="none" w:sz="0" w:space="0" w:color="auto"/>
      </w:divBdr>
    </w:div>
    <w:div w:id="510723696">
      <w:bodyDiv w:val="1"/>
      <w:marLeft w:val="0"/>
      <w:marRight w:val="0"/>
      <w:marTop w:val="0"/>
      <w:marBottom w:val="0"/>
      <w:divBdr>
        <w:top w:val="none" w:sz="0" w:space="0" w:color="auto"/>
        <w:left w:val="none" w:sz="0" w:space="0" w:color="auto"/>
        <w:bottom w:val="none" w:sz="0" w:space="0" w:color="auto"/>
        <w:right w:val="none" w:sz="0" w:space="0" w:color="auto"/>
      </w:divBdr>
    </w:div>
    <w:div w:id="512307048">
      <w:bodyDiv w:val="1"/>
      <w:marLeft w:val="0"/>
      <w:marRight w:val="0"/>
      <w:marTop w:val="0"/>
      <w:marBottom w:val="0"/>
      <w:divBdr>
        <w:top w:val="none" w:sz="0" w:space="0" w:color="auto"/>
        <w:left w:val="none" w:sz="0" w:space="0" w:color="auto"/>
        <w:bottom w:val="none" w:sz="0" w:space="0" w:color="auto"/>
        <w:right w:val="none" w:sz="0" w:space="0" w:color="auto"/>
      </w:divBdr>
      <w:divsChild>
        <w:div w:id="1474636433">
          <w:marLeft w:val="446"/>
          <w:marRight w:val="0"/>
          <w:marTop w:val="0"/>
          <w:marBottom w:val="0"/>
          <w:divBdr>
            <w:top w:val="none" w:sz="0" w:space="0" w:color="auto"/>
            <w:left w:val="none" w:sz="0" w:space="0" w:color="auto"/>
            <w:bottom w:val="none" w:sz="0" w:space="0" w:color="auto"/>
            <w:right w:val="none" w:sz="0" w:space="0" w:color="auto"/>
          </w:divBdr>
        </w:div>
        <w:div w:id="1774327184">
          <w:marLeft w:val="446"/>
          <w:marRight w:val="0"/>
          <w:marTop w:val="0"/>
          <w:marBottom w:val="0"/>
          <w:divBdr>
            <w:top w:val="none" w:sz="0" w:space="0" w:color="auto"/>
            <w:left w:val="none" w:sz="0" w:space="0" w:color="auto"/>
            <w:bottom w:val="none" w:sz="0" w:space="0" w:color="auto"/>
            <w:right w:val="none" w:sz="0" w:space="0" w:color="auto"/>
          </w:divBdr>
        </w:div>
      </w:divsChild>
    </w:div>
    <w:div w:id="513690307">
      <w:bodyDiv w:val="1"/>
      <w:marLeft w:val="0"/>
      <w:marRight w:val="0"/>
      <w:marTop w:val="0"/>
      <w:marBottom w:val="0"/>
      <w:divBdr>
        <w:top w:val="none" w:sz="0" w:space="0" w:color="auto"/>
        <w:left w:val="none" w:sz="0" w:space="0" w:color="auto"/>
        <w:bottom w:val="none" w:sz="0" w:space="0" w:color="auto"/>
        <w:right w:val="none" w:sz="0" w:space="0" w:color="auto"/>
      </w:divBdr>
    </w:div>
    <w:div w:id="539973335">
      <w:bodyDiv w:val="1"/>
      <w:marLeft w:val="0"/>
      <w:marRight w:val="0"/>
      <w:marTop w:val="0"/>
      <w:marBottom w:val="0"/>
      <w:divBdr>
        <w:top w:val="none" w:sz="0" w:space="0" w:color="auto"/>
        <w:left w:val="none" w:sz="0" w:space="0" w:color="auto"/>
        <w:bottom w:val="none" w:sz="0" w:space="0" w:color="auto"/>
        <w:right w:val="none" w:sz="0" w:space="0" w:color="auto"/>
      </w:divBdr>
    </w:div>
    <w:div w:id="542445656">
      <w:bodyDiv w:val="1"/>
      <w:marLeft w:val="0"/>
      <w:marRight w:val="0"/>
      <w:marTop w:val="0"/>
      <w:marBottom w:val="0"/>
      <w:divBdr>
        <w:top w:val="none" w:sz="0" w:space="0" w:color="auto"/>
        <w:left w:val="none" w:sz="0" w:space="0" w:color="auto"/>
        <w:bottom w:val="none" w:sz="0" w:space="0" w:color="auto"/>
        <w:right w:val="none" w:sz="0" w:space="0" w:color="auto"/>
      </w:divBdr>
    </w:div>
    <w:div w:id="545029786">
      <w:bodyDiv w:val="1"/>
      <w:marLeft w:val="0"/>
      <w:marRight w:val="0"/>
      <w:marTop w:val="0"/>
      <w:marBottom w:val="0"/>
      <w:divBdr>
        <w:top w:val="none" w:sz="0" w:space="0" w:color="auto"/>
        <w:left w:val="none" w:sz="0" w:space="0" w:color="auto"/>
        <w:bottom w:val="none" w:sz="0" w:space="0" w:color="auto"/>
        <w:right w:val="none" w:sz="0" w:space="0" w:color="auto"/>
      </w:divBdr>
      <w:divsChild>
        <w:div w:id="164591412">
          <w:marLeft w:val="274"/>
          <w:marRight w:val="0"/>
          <w:marTop w:val="0"/>
          <w:marBottom w:val="0"/>
          <w:divBdr>
            <w:top w:val="none" w:sz="0" w:space="0" w:color="auto"/>
            <w:left w:val="none" w:sz="0" w:space="0" w:color="auto"/>
            <w:bottom w:val="none" w:sz="0" w:space="0" w:color="auto"/>
            <w:right w:val="none" w:sz="0" w:space="0" w:color="auto"/>
          </w:divBdr>
        </w:div>
        <w:div w:id="277565956">
          <w:marLeft w:val="274"/>
          <w:marRight w:val="0"/>
          <w:marTop w:val="0"/>
          <w:marBottom w:val="0"/>
          <w:divBdr>
            <w:top w:val="none" w:sz="0" w:space="0" w:color="auto"/>
            <w:left w:val="none" w:sz="0" w:space="0" w:color="auto"/>
            <w:bottom w:val="none" w:sz="0" w:space="0" w:color="auto"/>
            <w:right w:val="none" w:sz="0" w:space="0" w:color="auto"/>
          </w:divBdr>
        </w:div>
        <w:div w:id="333920889">
          <w:marLeft w:val="274"/>
          <w:marRight w:val="0"/>
          <w:marTop w:val="0"/>
          <w:marBottom w:val="0"/>
          <w:divBdr>
            <w:top w:val="none" w:sz="0" w:space="0" w:color="auto"/>
            <w:left w:val="none" w:sz="0" w:space="0" w:color="auto"/>
            <w:bottom w:val="none" w:sz="0" w:space="0" w:color="auto"/>
            <w:right w:val="none" w:sz="0" w:space="0" w:color="auto"/>
          </w:divBdr>
        </w:div>
        <w:div w:id="1837569500">
          <w:marLeft w:val="274"/>
          <w:marRight w:val="0"/>
          <w:marTop w:val="0"/>
          <w:marBottom w:val="0"/>
          <w:divBdr>
            <w:top w:val="none" w:sz="0" w:space="0" w:color="auto"/>
            <w:left w:val="none" w:sz="0" w:space="0" w:color="auto"/>
            <w:bottom w:val="none" w:sz="0" w:space="0" w:color="auto"/>
            <w:right w:val="none" w:sz="0" w:space="0" w:color="auto"/>
          </w:divBdr>
        </w:div>
      </w:divsChild>
    </w:div>
    <w:div w:id="545143270">
      <w:bodyDiv w:val="1"/>
      <w:marLeft w:val="0"/>
      <w:marRight w:val="0"/>
      <w:marTop w:val="0"/>
      <w:marBottom w:val="0"/>
      <w:divBdr>
        <w:top w:val="none" w:sz="0" w:space="0" w:color="auto"/>
        <w:left w:val="none" w:sz="0" w:space="0" w:color="auto"/>
        <w:bottom w:val="none" w:sz="0" w:space="0" w:color="auto"/>
        <w:right w:val="none" w:sz="0" w:space="0" w:color="auto"/>
      </w:divBdr>
    </w:div>
    <w:div w:id="596718083">
      <w:bodyDiv w:val="1"/>
      <w:marLeft w:val="0"/>
      <w:marRight w:val="0"/>
      <w:marTop w:val="0"/>
      <w:marBottom w:val="0"/>
      <w:divBdr>
        <w:top w:val="none" w:sz="0" w:space="0" w:color="auto"/>
        <w:left w:val="none" w:sz="0" w:space="0" w:color="auto"/>
        <w:bottom w:val="none" w:sz="0" w:space="0" w:color="auto"/>
        <w:right w:val="none" w:sz="0" w:space="0" w:color="auto"/>
      </w:divBdr>
    </w:div>
    <w:div w:id="597710666">
      <w:bodyDiv w:val="1"/>
      <w:marLeft w:val="0"/>
      <w:marRight w:val="0"/>
      <w:marTop w:val="0"/>
      <w:marBottom w:val="0"/>
      <w:divBdr>
        <w:top w:val="none" w:sz="0" w:space="0" w:color="auto"/>
        <w:left w:val="none" w:sz="0" w:space="0" w:color="auto"/>
        <w:bottom w:val="none" w:sz="0" w:space="0" w:color="auto"/>
        <w:right w:val="none" w:sz="0" w:space="0" w:color="auto"/>
      </w:divBdr>
      <w:divsChild>
        <w:div w:id="1924877919">
          <w:marLeft w:val="446"/>
          <w:marRight w:val="0"/>
          <w:marTop w:val="0"/>
          <w:marBottom w:val="0"/>
          <w:divBdr>
            <w:top w:val="none" w:sz="0" w:space="0" w:color="auto"/>
            <w:left w:val="none" w:sz="0" w:space="0" w:color="auto"/>
            <w:bottom w:val="none" w:sz="0" w:space="0" w:color="auto"/>
            <w:right w:val="none" w:sz="0" w:space="0" w:color="auto"/>
          </w:divBdr>
        </w:div>
      </w:divsChild>
    </w:div>
    <w:div w:id="598223273">
      <w:bodyDiv w:val="1"/>
      <w:marLeft w:val="0"/>
      <w:marRight w:val="0"/>
      <w:marTop w:val="0"/>
      <w:marBottom w:val="0"/>
      <w:divBdr>
        <w:top w:val="none" w:sz="0" w:space="0" w:color="auto"/>
        <w:left w:val="none" w:sz="0" w:space="0" w:color="auto"/>
        <w:bottom w:val="none" w:sz="0" w:space="0" w:color="auto"/>
        <w:right w:val="none" w:sz="0" w:space="0" w:color="auto"/>
      </w:divBdr>
    </w:div>
    <w:div w:id="605775381">
      <w:bodyDiv w:val="1"/>
      <w:marLeft w:val="0"/>
      <w:marRight w:val="0"/>
      <w:marTop w:val="0"/>
      <w:marBottom w:val="0"/>
      <w:divBdr>
        <w:top w:val="none" w:sz="0" w:space="0" w:color="auto"/>
        <w:left w:val="none" w:sz="0" w:space="0" w:color="auto"/>
        <w:bottom w:val="none" w:sz="0" w:space="0" w:color="auto"/>
        <w:right w:val="none" w:sz="0" w:space="0" w:color="auto"/>
      </w:divBdr>
      <w:divsChild>
        <w:div w:id="33820210">
          <w:marLeft w:val="547"/>
          <w:marRight w:val="0"/>
          <w:marTop w:val="200"/>
          <w:marBottom w:val="0"/>
          <w:divBdr>
            <w:top w:val="none" w:sz="0" w:space="0" w:color="auto"/>
            <w:left w:val="none" w:sz="0" w:space="0" w:color="auto"/>
            <w:bottom w:val="none" w:sz="0" w:space="0" w:color="auto"/>
            <w:right w:val="none" w:sz="0" w:space="0" w:color="auto"/>
          </w:divBdr>
        </w:div>
        <w:div w:id="345525333">
          <w:marLeft w:val="547"/>
          <w:marRight w:val="0"/>
          <w:marTop w:val="200"/>
          <w:marBottom w:val="0"/>
          <w:divBdr>
            <w:top w:val="none" w:sz="0" w:space="0" w:color="auto"/>
            <w:left w:val="none" w:sz="0" w:space="0" w:color="auto"/>
            <w:bottom w:val="none" w:sz="0" w:space="0" w:color="auto"/>
            <w:right w:val="none" w:sz="0" w:space="0" w:color="auto"/>
          </w:divBdr>
        </w:div>
        <w:div w:id="442381054">
          <w:marLeft w:val="547"/>
          <w:marRight w:val="0"/>
          <w:marTop w:val="200"/>
          <w:marBottom w:val="0"/>
          <w:divBdr>
            <w:top w:val="none" w:sz="0" w:space="0" w:color="auto"/>
            <w:left w:val="none" w:sz="0" w:space="0" w:color="auto"/>
            <w:bottom w:val="none" w:sz="0" w:space="0" w:color="auto"/>
            <w:right w:val="none" w:sz="0" w:space="0" w:color="auto"/>
          </w:divBdr>
        </w:div>
        <w:div w:id="1269046845">
          <w:marLeft w:val="547"/>
          <w:marRight w:val="0"/>
          <w:marTop w:val="200"/>
          <w:marBottom w:val="0"/>
          <w:divBdr>
            <w:top w:val="none" w:sz="0" w:space="0" w:color="auto"/>
            <w:left w:val="none" w:sz="0" w:space="0" w:color="auto"/>
            <w:bottom w:val="none" w:sz="0" w:space="0" w:color="auto"/>
            <w:right w:val="none" w:sz="0" w:space="0" w:color="auto"/>
          </w:divBdr>
        </w:div>
        <w:div w:id="1646935050">
          <w:marLeft w:val="547"/>
          <w:marRight w:val="0"/>
          <w:marTop w:val="200"/>
          <w:marBottom w:val="0"/>
          <w:divBdr>
            <w:top w:val="none" w:sz="0" w:space="0" w:color="auto"/>
            <w:left w:val="none" w:sz="0" w:space="0" w:color="auto"/>
            <w:bottom w:val="none" w:sz="0" w:space="0" w:color="auto"/>
            <w:right w:val="none" w:sz="0" w:space="0" w:color="auto"/>
          </w:divBdr>
        </w:div>
      </w:divsChild>
    </w:div>
    <w:div w:id="609045104">
      <w:bodyDiv w:val="1"/>
      <w:marLeft w:val="0"/>
      <w:marRight w:val="0"/>
      <w:marTop w:val="0"/>
      <w:marBottom w:val="0"/>
      <w:divBdr>
        <w:top w:val="none" w:sz="0" w:space="0" w:color="auto"/>
        <w:left w:val="none" w:sz="0" w:space="0" w:color="auto"/>
        <w:bottom w:val="none" w:sz="0" w:space="0" w:color="auto"/>
        <w:right w:val="none" w:sz="0" w:space="0" w:color="auto"/>
      </w:divBdr>
    </w:div>
    <w:div w:id="616378396">
      <w:bodyDiv w:val="1"/>
      <w:marLeft w:val="0"/>
      <w:marRight w:val="0"/>
      <w:marTop w:val="0"/>
      <w:marBottom w:val="0"/>
      <w:divBdr>
        <w:top w:val="none" w:sz="0" w:space="0" w:color="auto"/>
        <w:left w:val="none" w:sz="0" w:space="0" w:color="auto"/>
        <w:bottom w:val="none" w:sz="0" w:space="0" w:color="auto"/>
        <w:right w:val="none" w:sz="0" w:space="0" w:color="auto"/>
      </w:divBdr>
    </w:div>
    <w:div w:id="617565813">
      <w:bodyDiv w:val="1"/>
      <w:marLeft w:val="0"/>
      <w:marRight w:val="0"/>
      <w:marTop w:val="0"/>
      <w:marBottom w:val="0"/>
      <w:divBdr>
        <w:top w:val="none" w:sz="0" w:space="0" w:color="auto"/>
        <w:left w:val="none" w:sz="0" w:space="0" w:color="auto"/>
        <w:bottom w:val="none" w:sz="0" w:space="0" w:color="auto"/>
        <w:right w:val="none" w:sz="0" w:space="0" w:color="auto"/>
      </w:divBdr>
    </w:div>
    <w:div w:id="660348227">
      <w:bodyDiv w:val="1"/>
      <w:marLeft w:val="0"/>
      <w:marRight w:val="0"/>
      <w:marTop w:val="0"/>
      <w:marBottom w:val="0"/>
      <w:divBdr>
        <w:top w:val="none" w:sz="0" w:space="0" w:color="auto"/>
        <w:left w:val="none" w:sz="0" w:space="0" w:color="auto"/>
        <w:bottom w:val="none" w:sz="0" w:space="0" w:color="auto"/>
        <w:right w:val="none" w:sz="0" w:space="0" w:color="auto"/>
      </w:divBdr>
    </w:div>
    <w:div w:id="662509813">
      <w:bodyDiv w:val="1"/>
      <w:marLeft w:val="0"/>
      <w:marRight w:val="0"/>
      <w:marTop w:val="0"/>
      <w:marBottom w:val="0"/>
      <w:divBdr>
        <w:top w:val="none" w:sz="0" w:space="0" w:color="auto"/>
        <w:left w:val="none" w:sz="0" w:space="0" w:color="auto"/>
        <w:bottom w:val="none" w:sz="0" w:space="0" w:color="auto"/>
        <w:right w:val="none" w:sz="0" w:space="0" w:color="auto"/>
      </w:divBdr>
    </w:div>
    <w:div w:id="668559116">
      <w:bodyDiv w:val="1"/>
      <w:marLeft w:val="0"/>
      <w:marRight w:val="0"/>
      <w:marTop w:val="0"/>
      <w:marBottom w:val="0"/>
      <w:divBdr>
        <w:top w:val="none" w:sz="0" w:space="0" w:color="auto"/>
        <w:left w:val="none" w:sz="0" w:space="0" w:color="auto"/>
        <w:bottom w:val="none" w:sz="0" w:space="0" w:color="auto"/>
        <w:right w:val="none" w:sz="0" w:space="0" w:color="auto"/>
      </w:divBdr>
    </w:div>
    <w:div w:id="676226355">
      <w:bodyDiv w:val="1"/>
      <w:marLeft w:val="0"/>
      <w:marRight w:val="0"/>
      <w:marTop w:val="0"/>
      <w:marBottom w:val="0"/>
      <w:divBdr>
        <w:top w:val="none" w:sz="0" w:space="0" w:color="auto"/>
        <w:left w:val="none" w:sz="0" w:space="0" w:color="auto"/>
        <w:bottom w:val="none" w:sz="0" w:space="0" w:color="auto"/>
        <w:right w:val="none" w:sz="0" w:space="0" w:color="auto"/>
      </w:divBdr>
    </w:div>
    <w:div w:id="678970778">
      <w:bodyDiv w:val="1"/>
      <w:marLeft w:val="0"/>
      <w:marRight w:val="0"/>
      <w:marTop w:val="0"/>
      <w:marBottom w:val="0"/>
      <w:divBdr>
        <w:top w:val="none" w:sz="0" w:space="0" w:color="auto"/>
        <w:left w:val="none" w:sz="0" w:space="0" w:color="auto"/>
        <w:bottom w:val="none" w:sz="0" w:space="0" w:color="auto"/>
        <w:right w:val="none" w:sz="0" w:space="0" w:color="auto"/>
      </w:divBdr>
    </w:div>
    <w:div w:id="691221925">
      <w:bodyDiv w:val="1"/>
      <w:marLeft w:val="0"/>
      <w:marRight w:val="0"/>
      <w:marTop w:val="0"/>
      <w:marBottom w:val="0"/>
      <w:divBdr>
        <w:top w:val="none" w:sz="0" w:space="0" w:color="auto"/>
        <w:left w:val="none" w:sz="0" w:space="0" w:color="auto"/>
        <w:bottom w:val="none" w:sz="0" w:space="0" w:color="auto"/>
        <w:right w:val="none" w:sz="0" w:space="0" w:color="auto"/>
      </w:divBdr>
      <w:divsChild>
        <w:div w:id="489518246">
          <w:marLeft w:val="274"/>
          <w:marRight w:val="0"/>
          <w:marTop w:val="0"/>
          <w:marBottom w:val="0"/>
          <w:divBdr>
            <w:top w:val="none" w:sz="0" w:space="0" w:color="auto"/>
            <w:left w:val="none" w:sz="0" w:space="0" w:color="auto"/>
            <w:bottom w:val="none" w:sz="0" w:space="0" w:color="auto"/>
            <w:right w:val="none" w:sz="0" w:space="0" w:color="auto"/>
          </w:divBdr>
        </w:div>
        <w:div w:id="577252235">
          <w:marLeft w:val="274"/>
          <w:marRight w:val="0"/>
          <w:marTop w:val="0"/>
          <w:marBottom w:val="0"/>
          <w:divBdr>
            <w:top w:val="none" w:sz="0" w:space="0" w:color="auto"/>
            <w:left w:val="none" w:sz="0" w:space="0" w:color="auto"/>
            <w:bottom w:val="none" w:sz="0" w:space="0" w:color="auto"/>
            <w:right w:val="none" w:sz="0" w:space="0" w:color="auto"/>
          </w:divBdr>
        </w:div>
      </w:divsChild>
    </w:div>
    <w:div w:id="709576985">
      <w:bodyDiv w:val="1"/>
      <w:marLeft w:val="0"/>
      <w:marRight w:val="0"/>
      <w:marTop w:val="0"/>
      <w:marBottom w:val="0"/>
      <w:divBdr>
        <w:top w:val="none" w:sz="0" w:space="0" w:color="auto"/>
        <w:left w:val="none" w:sz="0" w:space="0" w:color="auto"/>
        <w:bottom w:val="none" w:sz="0" w:space="0" w:color="auto"/>
        <w:right w:val="none" w:sz="0" w:space="0" w:color="auto"/>
      </w:divBdr>
      <w:divsChild>
        <w:div w:id="11415975">
          <w:marLeft w:val="446"/>
          <w:marRight w:val="0"/>
          <w:marTop w:val="0"/>
          <w:marBottom w:val="0"/>
          <w:divBdr>
            <w:top w:val="none" w:sz="0" w:space="0" w:color="auto"/>
            <w:left w:val="none" w:sz="0" w:space="0" w:color="auto"/>
            <w:bottom w:val="none" w:sz="0" w:space="0" w:color="auto"/>
            <w:right w:val="none" w:sz="0" w:space="0" w:color="auto"/>
          </w:divBdr>
        </w:div>
        <w:div w:id="925844379">
          <w:marLeft w:val="446"/>
          <w:marRight w:val="0"/>
          <w:marTop w:val="0"/>
          <w:marBottom w:val="0"/>
          <w:divBdr>
            <w:top w:val="none" w:sz="0" w:space="0" w:color="auto"/>
            <w:left w:val="none" w:sz="0" w:space="0" w:color="auto"/>
            <w:bottom w:val="none" w:sz="0" w:space="0" w:color="auto"/>
            <w:right w:val="none" w:sz="0" w:space="0" w:color="auto"/>
          </w:divBdr>
        </w:div>
      </w:divsChild>
    </w:div>
    <w:div w:id="715356478">
      <w:bodyDiv w:val="1"/>
      <w:marLeft w:val="0"/>
      <w:marRight w:val="0"/>
      <w:marTop w:val="0"/>
      <w:marBottom w:val="0"/>
      <w:divBdr>
        <w:top w:val="none" w:sz="0" w:space="0" w:color="auto"/>
        <w:left w:val="none" w:sz="0" w:space="0" w:color="auto"/>
        <w:bottom w:val="none" w:sz="0" w:space="0" w:color="auto"/>
        <w:right w:val="none" w:sz="0" w:space="0" w:color="auto"/>
      </w:divBdr>
    </w:div>
    <w:div w:id="716243562">
      <w:bodyDiv w:val="1"/>
      <w:marLeft w:val="0"/>
      <w:marRight w:val="0"/>
      <w:marTop w:val="0"/>
      <w:marBottom w:val="0"/>
      <w:divBdr>
        <w:top w:val="none" w:sz="0" w:space="0" w:color="auto"/>
        <w:left w:val="none" w:sz="0" w:space="0" w:color="auto"/>
        <w:bottom w:val="none" w:sz="0" w:space="0" w:color="auto"/>
        <w:right w:val="none" w:sz="0" w:space="0" w:color="auto"/>
      </w:divBdr>
    </w:div>
    <w:div w:id="717240415">
      <w:bodyDiv w:val="1"/>
      <w:marLeft w:val="0"/>
      <w:marRight w:val="0"/>
      <w:marTop w:val="0"/>
      <w:marBottom w:val="0"/>
      <w:divBdr>
        <w:top w:val="none" w:sz="0" w:space="0" w:color="auto"/>
        <w:left w:val="none" w:sz="0" w:space="0" w:color="auto"/>
        <w:bottom w:val="none" w:sz="0" w:space="0" w:color="auto"/>
        <w:right w:val="none" w:sz="0" w:space="0" w:color="auto"/>
      </w:divBdr>
    </w:div>
    <w:div w:id="743531666">
      <w:bodyDiv w:val="1"/>
      <w:marLeft w:val="0"/>
      <w:marRight w:val="0"/>
      <w:marTop w:val="0"/>
      <w:marBottom w:val="0"/>
      <w:divBdr>
        <w:top w:val="none" w:sz="0" w:space="0" w:color="auto"/>
        <w:left w:val="none" w:sz="0" w:space="0" w:color="auto"/>
        <w:bottom w:val="none" w:sz="0" w:space="0" w:color="auto"/>
        <w:right w:val="none" w:sz="0" w:space="0" w:color="auto"/>
      </w:divBdr>
    </w:div>
    <w:div w:id="768500508">
      <w:bodyDiv w:val="1"/>
      <w:marLeft w:val="0"/>
      <w:marRight w:val="0"/>
      <w:marTop w:val="0"/>
      <w:marBottom w:val="0"/>
      <w:divBdr>
        <w:top w:val="none" w:sz="0" w:space="0" w:color="auto"/>
        <w:left w:val="none" w:sz="0" w:space="0" w:color="auto"/>
        <w:bottom w:val="none" w:sz="0" w:space="0" w:color="auto"/>
        <w:right w:val="none" w:sz="0" w:space="0" w:color="auto"/>
      </w:divBdr>
      <w:divsChild>
        <w:div w:id="89283056">
          <w:marLeft w:val="274"/>
          <w:marRight w:val="0"/>
          <w:marTop w:val="0"/>
          <w:marBottom w:val="0"/>
          <w:divBdr>
            <w:top w:val="none" w:sz="0" w:space="0" w:color="auto"/>
            <w:left w:val="none" w:sz="0" w:space="0" w:color="auto"/>
            <w:bottom w:val="none" w:sz="0" w:space="0" w:color="auto"/>
            <w:right w:val="none" w:sz="0" w:space="0" w:color="auto"/>
          </w:divBdr>
        </w:div>
        <w:div w:id="302808583">
          <w:marLeft w:val="274"/>
          <w:marRight w:val="0"/>
          <w:marTop w:val="0"/>
          <w:marBottom w:val="0"/>
          <w:divBdr>
            <w:top w:val="none" w:sz="0" w:space="0" w:color="auto"/>
            <w:left w:val="none" w:sz="0" w:space="0" w:color="auto"/>
            <w:bottom w:val="none" w:sz="0" w:space="0" w:color="auto"/>
            <w:right w:val="none" w:sz="0" w:space="0" w:color="auto"/>
          </w:divBdr>
        </w:div>
        <w:div w:id="364452307">
          <w:marLeft w:val="274"/>
          <w:marRight w:val="0"/>
          <w:marTop w:val="0"/>
          <w:marBottom w:val="0"/>
          <w:divBdr>
            <w:top w:val="none" w:sz="0" w:space="0" w:color="auto"/>
            <w:left w:val="none" w:sz="0" w:space="0" w:color="auto"/>
            <w:bottom w:val="none" w:sz="0" w:space="0" w:color="auto"/>
            <w:right w:val="none" w:sz="0" w:space="0" w:color="auto"/>
          </w:divBdr>
        </w:div>
        <w:div w:id="761297339">
          <w:marLeft w:val="274"/>
          <w:marRight w:val="0"/>
          <w:marTop w:val="0"/>
          <w:marBottom w:val="0"/>
          <w:divBdr>
            <w:top w:val="none" w:sz="0" w:space="0" w:color="auto"/>
            <w:left w:val="none" w:sz="0" w:space="0" w:color="auto"/>
            <w:bottom w:val="none" w:sz="0" w:space="0" w:color="auto"/>
            <w:right w:val="none" w:sz="0" w:space="0" w:color="auto"/>
          </w:divBdr>
        </w:div>
        <w:div w:id="1858538270">
          <w:marLeft w:val="274"/>
          <w:marRight w:val="0"/>
          <w:marTop w:val="0"/>
          <w:marBottom w:val="0"/>
          <w:divBdr>
            <w:top w:val="none" w:sz="0" w:space="0" w:color="auto"/>
            <w:left w:val="none" w:sz="0" w:space="0" w:color="auto"/>
            <w:bottom w:val="none" w:sz="0" w:space="0" w:color="auto"/>
            <w:right w:val="none" w:sz="0" w:space="0" w:color="auto"/>
          </w:divBdr>
        </w:div>
        <w:div w:id="2129665945">
          <w:marLeft w:val="274"/>
          <w:marRight w:val="0"/>
          <w:marTop w:val="0"/>
          <w:marBottom w:val="0"/>
          <w:divBdr>
            <w:top w:val="none" w:sz="0" w:space="0" w:color="auto"/>
            <w:left w:val="none" w:sz="0" w:space="0" w:color="auto"/>
            <w:bottom w:val="none" w:sz="0" w:space="0" w:color="auto"/>
            <w:right w:val="none" w:sz="0" w:space="0" w:color="auto"/>
          </w:divBdr>
        </w:div>
      </w:divsChild>
    </w:div>
    <w:div w:id="768548892">
      <w:bodyDiv w:val="1"/>
      <w:marLeft w:val="0"/>
      <w:marRight w:val="0"/>
      <w:marTop w:val="0"/>
      <w:marBottom w:val="0"/>
      <w:divBdr>
        <w:top w:val="none" w:sz="0" w:space="0" w:color="auto"/>
        <w:left w:val="none" w:sz="0" w:space="0" w:color="auto"/>
        <w:bottom w:val="none" w:sz="0" w:space="0" w:color="auto"/>
        <w:right w:val="none" w:sz="0" w:space="0" w:color="auto"/>
      </w:divBdr>
    </w:div>
    <w:div w:id="770319681">
      <w:bodyDiv w:val="1"/>
      <w:marLeft w:val="0"/>
      <w:marRight w:val="0"/>
      <w:marTop w:val="0"/>
      <w:marBottom w:val="0"/>
      <w:divBdr>
        <w:top w:val="none" w:sz="0" w:space="0" w:color="auto"/>
        <w:left w:val="none" w:sz="0" w:space="0" w:color="auto"/>
        <w:bottom w:val="none" w:sz="0" w:space="0" w:color="auto"/>
        <w:right w:val="none" w:sz="0" w:space="0" w:color="auto"/>
      </w:divBdr>
    </w:div>
    <w:div w:id="776943624">
      <w:bodyDiv w:val="1"/>
      <w:marLeft w:val="0"/>
      <w:marRight w:val="0"/>
      <w:marTop w:val="0"/>
      <w:marBottom w:val="0"/>
      <w:divBdr>
        <w:top w:val="none" w:sz="0" w:space="0" w:color="auto"/>
        <w:left w:val="none" w:sz="0" w:space="0" w:color="auto"/>
        <w:bottom w:val="none" w:sz="0" w:space="0" w:color="auto"/>
        <w:right w:val="none" w:sz="0" w:space="0" w:color="auto"/>
      </w:divBdr>
    </w:div>
    <w:div w:id="799301220">
      <w:bodyDiv w:val="1"/>
      <w:marLeft w:val="0"/>
      <w:marRight w:val="0"/>
      <w:marTop w:val="0"/>
      <w:marBottom w:val="0"/>
      <w:divBdr>
        <w:top w:val="none" w:sz="0" w:space="0" w:color="auto"/>
        <w:left w:val="none" w:sz="0" w:space="0" w:color="auto"/>
        <w:bottom w:val="none" w:sz="0" w:space="0" w:color="auto"/>
        <w:right w:val="none" w:sz="0" w:space="0" w:color="auto"/>
      </w:divBdr>
    </w:div>
    <w:div w:id="802189558">
      <w:bodyDiv w:val="1"/>
      <w:marLeft w:val="0"/>
      <w:marRight w:val="0"/>
      <w:marTop w:val="0"/>
      <w:marBottom w:val="0"/>
      <w:divBdr>
        <w:top w:val="none" w:sz="0" w:space="0" w:color="auto"/>
        <w:left w:val="none" w:sz="0" w:space="0" w:color="auto"/>
        <w:bottom w:val="none" w:sz="0" w:space="0" w:color="auto"/>
        <w:right w:val="none" w:sz="0" w:space="0" w:color="auto"/>
      </w:divBdr>
      <w:divsChild>
        <w:div w:id="27264264">
          <w:marLeft w:val="274"/>
          <w:marRight w:val="0"/>
          <w:marTop w:val="0"/>
          <w:marBottom w:val="0"/>
          <w:divBdr>
            <w:top w:val="none" w:sz="0" w:space="0" w:color="auto"/>
            <w:left w:val="none" w:sz="0" w:space="0" w:color="auto"/>
            <w:bottom w:val="none" w:sz="0" w:space="0" w:color="auto"/>
            <w:right w:val="none" w:sz="0" w:space="0" w:color="auto"/>
          </w:divBdr>
        </w:div>
        <w:div w:id="416555155">
          <w:marLeft w:val="994"/>
          <w:marRight w:val="0"/>
          <w:marTop w:val="0"/>
          <w:marBottom w:val="0"/>
          <w:divBdr>
            <w:top w:val="none" w:sz="0" w:space="0" w:color="auto"/>
            <w:left w:val="none" w:sz="0" w:space="0" w:color="auto"/>
            <w:bottom w:val="none" w:sz="0" w:space="0" w:color="auto"/>
            <w:right w:val="none" w:sz="0" w:space="0" w:color="auto"/>
          </w:divBdr>
        </w:div>
        <w:div w:id="665324098">
          <w:marLeft w:val="994"/>
          <w:marRight w:val="0"/>
          <w:marTop w:val="0"/>
          <w:marBottom w:val="0"/>
          <w:divBdr>
            <w:top w:val="none" w:sz="0" w:space="0" w:color="auto"/>
            <w:left w:val="none" w:sz="0" w:space="0" w:color="auto"/>
            <w:bottom w:val="none" w:sz="0" w:space="0" w:color="auto"/>
            <w:right w:val="none" w:sz="0" w:space="0" w:color="auto"/>
          </w:divBdr>
        </w:div>
        <w:div w:id="1123771329">
          <w:marLeft w:val="994"/>
          <w:marRight w:val="0"/>
          <w:marTop w:val="0"/>
          <w:marBottom w:val="0"/>
          <w:divBdr>
            <w:top w:val="none" w:sz="0" w:space="0" w:color="auto"/>
            <w:left w:val="none" w:sz="0" w:space="0" w:color="auto"/>
            <w:bottom w:val="none" w:sz="0" w:space="0" w:color="auto"/>
            <w:right w:val="none" w:sz="0" w:space="0" w:color="auto"/>
          </w:divBdr>
        </w:div>
        <w:div w:id="1170946486">
          <w:marLeft w:val="994"/>
          <w:marRight w:val="0"/>
          <w:marTop w:val="0"/>
          <w:marBottom w:val="0"/>
          <w:divBdr>
            <w:top w:val="none" w:sz="0" w:space="0" w:color="auto"/>
            <w:left w:val="none" w:sz="0" w:space="0" w:color="auto"/>
            <w:bottom w:val="none" w:sz="0" w:space="0" w:color="auto"/>
            <w:right w:val="none" w:sz="0" w:space="0" w:color="auto"/>
          </w:divBdr>
        </w:div>
        <w:div w:id="1226180602">
          <w:marLeft w:val="994"/>
          <w:marRight w:val="0"/>
          <w:marTop w:val="0"/>
          <w:marBottom w:val="0"/>
          <w:divBdr>
            <w:top w:val="none" w:sz="0" w:space="0" w:color="auto"/>
            <w:left w:val="none" w:sz="0" w:space="0" w:color="auto"/>
            <w:bottom w:val="none" w:sz="0" w:space="0" w:color="auto"/>
            <w:right w:val="none" w:sz="0" w:space="0" w:color="auto"/>
          </w:divBdr>
        </w:div>
        <w:div w:id="1304772001">
          <w:marLeft w:val="994"/>
          <w:marRight w:val="0"/>
          <w:marTop w:val="0"/>
          <w:marBottom w:val="0"/>
          <w:divBdr>
            <w:top w:val="none" w:sz="0" w:space="0" w:color="auto"/>
            <w:left w:val="none" w:sz="0" w:space="0" w:color="auto"/>
            <w:bottom w:val="none" w:sz="0" w:space="0" w:color="auto"/>
            <w:right w:val="none" w:sz="0" w:space="0" w:color="auto"/>
          </w:divBdr>
        </w:div>
        <w:div w:id="1425498213">
          <w:marLeft w:val="994"/>
          <w:marRight w:val="0"/>
          <w:marTop w:val="0"/>
          <w:marBottom w:val="0"/>
          <w:divBdr>
            <w:top w:val="none" w:sz="0" w:space="0" w:color="auto"/>
            <w:left w:val="none" w:sz="0" w:space="0" w:color="auto"/>
            <w:bottom w:val="none" w:sz="0" w:space="0" w:color="auto"/>
            <w:right w:val="none" w:sz="0" w:space="0" w:color="auto"/>
          </w:divBdr>
        </w:div>
        <w:div w:id="2117559995">
          <w:marLeft w:val="994"/>
          <w:marRight w:val="0"/>
          <w:marTop w:val="0"/>
          <w:marBottom w:val="0"/>
          <w:divBdr>
            <w:top w:val="none" w:sz="0" w:space="0" w:color="auto"/>
            <w:left w:val="none" w:sz="0" w:space="0" w:color="auto"/>
            <w:bottom w:val="none" w:sz="0" w:space="0" w:color="auto"/>
            <w:right w:val="none" w:sz="0" w:space="0" w:color="auto"/>
          </w:divBdr>
        </w:div>
        <w:div w:id="2140949216">
          <w:marLeft w:val="994"/>
          <w:marRight w:val="0"/>
          <w:marTop w:val="0"/>
          <w:marBottom w:val="0"/>
          <w:divBdr>
            <w:top w:val="none" w:sz="0" w:space="0" w:color="auto"/>
            <w:left w:val="none" w:sz="0" w:space="0" w:color="auto"/>
            <w:bottom w:val="none" w:sz="0" w:space="0" w:color="auto"/>
            <w:right w:val="none" w:sz="0" w:space="0" w:color="auto"/>
          </w:divBdr>
        </w:div>
      </w:divsChild>
    </w:div>
    <w:div w:id="807630128">
      <w:bodyDiv w:val="1"/>
      <w:marLeft w:val="0"/>
      <w:marRight w:val="0"/>
      <w:marTop w:val="0"/>
      <w:marBottom w:val="0"/>
      <w:divBdr>
        <w:top w:val="none" w:sz="0" w:space="0" w:color="auto"/>
        <w:left w:val="none" w:sz="0" w:space="0" w:color="auto"/>
        <w:bottom w:val="none" w:sz="0" w:space="0" w:color="auto"/>
        <w:right w:val="none" w:sz="0" w:space="0" w:color="auto"/>
      </w:divBdr>
    </w:div>
    <w:div w:id="850294368">
      <w:bodyDiv w:val="1"/>
      <w:marLeft w:val="0"/>
      <w:marRight w:val="0"/>
      <w:marTop w:val="0"/>
      <w:marBottom w:val="0"/>
      <w:divBdr>
        <w:top w:val="none" w:sz="0" w:space="0" w:color="auto"/>
        <w:left w:val="none" w:sz="0" w:space="0" w:color="auto"/>
        <w:bottom w:val="none" w:sz="0" w:space="0" w:color="auto"/>
        <w:right w:val="none" w:sz="0" w:space="0" w:color="auto"/>
      </w:divBdr>
      <w:divsChild>
        <w:div w:id="1230188521">
          <w:marLeft w:val="547"/>
          <w:marRight w:val="0"/>
          <w:marTop w:val="0"/>
          <w:marBottom w:val="240"/>
          <w:divBdr>
            <w:top w:val="none" w:sz="0" w:space="0" w:color="auto"/>
            <w:left w:val="none" w:sz="0" w:space="0" w:color="auto"/>
            <w:bottom w:val="none" w:sz="0" w:space="0" w:color="auto"/>
            <w:right w:val="none" w:sz="0" w:space="0" w:color="auto"/>
          </w:divBdr>
        </w:div>
        <w:div w:id="775910187">
          <w:marLeft w:val="547"/>
          <w:marRight w:val="0"/>
          <w:marTop w:val="0"/>
          <w:marBottom w:val="240"/>
          <w:divBdr>
            <w:top w:val="none" w:sz="0" w:space="0" w:color="auto"/>
            <w:left w:val="none" w:sz="0" w:space="0" w:color="auto"/>
            <w:bottom w:val="none" w:sz="0" w:space="0" w:color="auto"/>
            <w:right w:val="none" w:sz="0" w:space="0" w:color="auto"/>
          </w:divBdr>
        </w:div>
        <w:div w:id="382950045">
          <w:marLeft w:val="547"/>
          <w:marRight w:val="0"/>
          <w:marTop w:val="0"/>
          <w:marBottom w:val="240"/>
          <w:divBdr>
            <w:top w:val="none" w:sz="0" w:space="0" w:color="auto"/>
            <w:left w:val="none" w:sz="0" w:space="0" w:color="auto"/>
            <w:bottom w:val="none" w:sz="0" w:space="0" w:color="auto"/>
            <w:right w:val="none" w:sz="0" w:space="0" w:color="auto"/>
          </w:divBdr>
        </w:div>
        <w:div w:id="1706830865">
          <w:marLeft w:val="547"/>
          <w:marRight w:val="0"/>
          <w:marTop w:val="0"/>
          <w:marBottom w:val="240"/>
          <w:divBdr>
            <w:top w:val="none" w:sz="0" w:space="0" w:color="auto"/>
            <w:left w:val="none" w:sz="0" w:space="0" w:color="auto"/>
            <w:bottom w:val="none" w:sz="0" w:space="0" w:color="auto"/>
            <w:right w:val="none" w:sz="0" w:space="0" w:color="auto"/>
          </w:divBdr>
        </w:div>
        <w:div w:id="1110930661">
          <w:marLeft w:val="547"/>
          <w:marRight w:val="0"/>
          <w:marTop w:val="0"/>
          <w:marBottom w:val="240"/>
          <w:divBdr>
            <w:top w:val="none" w:sz="0" w:space="0" w:color="auto"/>
            <w:left w:val="none" w:sz="0" w:space="0" w:color="auto"/>
            <w:bottom w:val="none" w:sz="0" w:space="0" w:color="auto"/>
            <w:right w:val="none" w:sz="0" w:space="0" w:color="auto"/>
          </w:divBdr>
        </w:div>
      </w:divsChild>
    </w:div>
    <w:div w:id="870655593">
      <w:bodyDiv w:val="1"/>
      <w:marLeft w:val="0"/>
      <w:marRight w:val="0"/>
      <w:marTop w:val="0"/>
      <w:marBottom w:val="0"/>
      <w:divBdr>
        <w:top w:val="none" w:sz="0" w:space="0" w:color="auto"/>
        <w:left w:val="none" w:sz="0" w:space="0" w:color="auto"/>
        <w:bottom w:val="none" w:sz="0" w:space="0" w:color="auto"/>
        <w:right w:val="none" w:sz="0" w:space="0" w:color="auto"/>
      </w:divBdr>
    </w:div>
    <w:div w:id="878130590">
      <w:bodyDiv w:val="1"/>
      <w:marLeft w:val="0"/>
      <w:marRight w:val="0"/>
      <w:marTop w:val="0"/>
      <w:marBottom w:val="0"/>
      <w:divBdr>
        <w:top w:val="none" w:sz="0" w:space="0" w:color="auto"/>
        <w:left w:val="none" w:sz="0" w:space="0" w:color="auto"/>
        <w:bottom w:val="none" w:sz="0" w:space="0" w:color="auto"/>
        <w:right w:val="none" w:sz="0" w:space="0" w:color="auto"/>
      </w:divBdr>
      <w:divsChild>
        <w:div w:id="30037470">
          <w:marLeft w:val="446"/>
          <w:marRight w:val="0"/>
          <w:marTop w:val="0"/>
          <w:marBottom w:val="0"/>
          <w:divBdr>
            <w:top w:val="none" w:sz="0" w:space="0" w:color="auto"/>
            <w:left w:val="none" w:sz="0" w:space="0" w:color="auto"/>
            <w:bottom w:val="none" w:sz="0" w:space="0" w:color="auto"/>
            <w:right w:val="none" w:sz="0" w:space="0" w:color="auto"/>
          </w:divBdr>
        </w:div>
        <w:div w:id="2026249172">
          <w:marLeft w:val="446"/>
          <w:marRight w:val="0"/>
          <w:marTop w:val="0"/>
          <w:marBottom w:val="0"/>
          <w:divBdr>
            <w:top w:val="none" w:sz="0" w:space="0" w:color="auto"/>
            <w:left w:val="none" w:sz="0" w:space="0" w:color="auto"/>
            <w:bottom w:val="none" w:sz="0" w:space="0" w:color="auto"/>
            <w:right w:val="none" w:sz="0" w:space="0" w:color="auto"/>
          </w:divBdr>
        </w:div>
      </w:divsChild>
    </w:div>
    <w:div w:id="890651470">
      <w:bodyDiv w:val="1"/>
      <w:marLeft w:val="0"/>
      <w:marRight w:val="0"/>
      <w:marTop w:val="0"/>
      <w:marBottom w:val="0"/>
      <w:divBdr>
        <w:top w:val="none" w:sz="0" w:space="0" w:color="auto"/>
        <w:left w:val="none" w:sz="0" w:space="0" w:color="auto"/>
        <w:bottom w:val="none" w:sz="0" w:space="0" w:color="auto"/>
        <w:right w:val="none" w:sz="0" w:space="0" w:color="auto"/>
      </w:divBdr>
    </w:div>
    <w:div w:id="898252048">
      <w:bodyDiv w:val="1"/>
      <w:marLeft w:val="0"/>
      <w:marRight w:val="0"/>
      <w:marTop w:val="0"/>
      <w:marBottom w:val="0"/>
      <w:divBdr>
        <w:top w:val="none" w:sz="0" w:space="0" w:color="auto"/>
        <w:left w:val="none" w:sz="0" w:space="0" w:color="auto"/>
        <w:bottom w:val="none" w:sz="0" w:space="0" w:color="auto"/>
        <w:right w:val="none" w:sz="0" w:space="0" w:color="auto"/>
      </w:divBdr>
    </w:div>
    <w:div w:id="907615617">
      <w:bodyDiv w:val="1"/>
      <w:marLeft w:val="0"/>
      <w:marRight w:val="0"/>
      <w:marTop w:val="0"/>
      <w:marBottom w:val="0"/>
      <w:divBdr>
        <w:top w:val="none" w:sz="0" w:space="0" w:color="auto"/>
        <w:left w:val="none" w:sz="0" w:space="0" w:color="auto"/>
        <w:bottom w:val="none" w:sz="0" w:space="0" w:color="auto"/>
        <w:right w:val="none" w:sz="0" w:space="0" w:color="auto"/>
      </w:divBdr>
    </w:div>
    <w:div w:id="922449132">
      <w:bodyDiv w:val="1"/>
      <w:marLeft w:val="0"/>
      <w:marRight w:val="0"/>
      <w:marTop w:val="0"/>
      <w:marBottom w:val="0"/>
      <w:divBdr>
        <w:top w:val="none" w:sz="0" w:space="0" w:color="auto"/>
        <w:left w:val="none" w:sz="0" w:space="0" w:color="auto"/>
        <w:bottom w:val="none" w:sz="0" w:space="0" w:color="auto"/>
        <w:right w:val="none" w:sz="0" w:space="0" w:color="auto"/>
      </w:divBdr>
    </w:div>
    <w:div w:id="941449276">
      <w:bodyDiv w:val="1"/>
      <w:marLeft w:val="0"/>
      <w:marRight w:val="0"/>
      <w:marTop w:val="0"/>
      <w:marBottom w:val="0"/>
      <w:divBdr>
        <w:top w:val="none" w:sz="0" w:space="0" w:color="auto"/>
        <w:left w:val="none" w:sz="0" w:space="0" w:color="auto"/>
        <w:bottom w:val="none" w:sz="0" w:space="0" w:color="auto"/>
        <w:right w:val="none" w:sz="0" w:space="0" w:color="auto"/>
      </w:divBdr>
    </w:div>
    <w:div w:id="942226906">
      <w:bodyDiv w:val="1"/>
      <w:marLeft w:val="0"/>
      <w:marRight w:val="0"/>
      <w:marTop w:val="0"/>
      <w:marBottom w:val="0"/>
      <w:divBdr>
        <w:top w:val="none" w:sz="0" w:space="0" w:color="auto"/>
        <w:left w:val="none" w:sz="0" w:space="0" w:color="auto"/>
        <w:bottom w:val="none" w:sz="0" w:space="0" w:color="auto"/>
        <w:right w:val="none" w:sz="0" w:space="0" w:color="auto"/>
      </w:divBdr>
    </w:div>
    <w:div w:id="957028508">
      <w:bodyDiv w:val="1"/>
      <w:marLeft w:val="0"/>
      <w:marRight w:val="0"/>
      <w:marTop w:val="0"/>
      <w:marBottom w:val="0"/>
      <w:divBdr>
        <w:top w:val="none" w:sz="0" w:space="0" w:color="auto"/>
        <w:left w:val="none" w:sz="0" w:space="0" w:color="auto"/>
        <w:bottom w:val="none" w:sz="0" w:space="0" w:color="auto"/>
        <w:right w:val="none" w:sz="0" w:space="0" w:color="auto"/>
      </w:divBdr>
    </w:div>
    <w:div w:id="1000158690">
      <w:bodyDiv w:val="1"/>
      <w:marLeft w:val="0"/>
      <w:marRight w:val="0"/>
      <w:marTop w:val="0"/>
      <w:marBottom w:val="0"/>
      <w:divBdr>
        <w:top w:val="none" w:sz="0" w:space="0" w:color="auto"/>
        <w:left w:val="none" w:sz="0" w:space="0" w:color="auto"/>
        <w:bottom w:val="none" w:sz="0" w:space="0" w:color="auto"/>
        <w:right w:val="none" w:sz="0" w:space="0" w:color="auto"/>
      </w:divBdr>
    </w:div>
    <w:div w:id="1013918471">
      <w:bodyDiv w:val="1"/>
      <w:marLeft w:val="0"/>
      <w:marRight w:val="0"/>
      <w:marTop w:val="0"/>
      <w:marBottom w:val="0"/>
      <w:divBdr>
        <w:top w:val="none" w:sz="0" w:space="0" w:color="auto"/>
        <w:left w:val="none" w:sz="0" w:space="0" w:color="auto"/>
        <w:bottom w:val="none" w:sz="0" w:space="0" w:color="auto"/>
        <w:right w:val="none" w:sz="0" w:space="0" w:color="auto"/>
      </w:divBdr>
    </w:div>
    <w:div w:id="1062679171">
      <w:bodyDiv w:val="1"/>
      <w:marLeft w:val="0"/>
      <w:marRight w:val="0"/>
      <w:marTop w:val="0"/>
      <w:marBottom w:val="0"/>
      <w:divBdr>
        <w:top w:val="none" w:sz="0" w:space="0" w:color="auto"/>
        <w:left w:val="none" w:sz="0" w:space="0" w:color="auto"/>
        <w:bottom w:val="none" w:sz="0" w:space="0" w:color="auto"/>
        <w:right w:val="none" w:sz="0" w:space="0" w:color="auto"/>
      </w:divBdr>
    </w:div>
    <w:div w:id="1070736768">
      <w:bodyDiv w:val="1"/>
      <w:marLeft w:val="0"/>
      <w:marRight w:val="0"/>
      <w:marTop w:val="0"/>
      <w:marBottom w:val="0"/>
      <w:divBdr>
        <w:top w:val="none" w:sz="0" w:space="0" w:color="auto"/>
        <w:left w:val="none" w:sz="0" w:space="0" w:color="auto"/>
        <w:bottom w:val="none" w:sz="0" w:space="0" w:color="auto"/>
        <w:right w:val="none" w:sz="0" w:space="0" w:color="auto"/>
      </w:divBdr>
      <w:divsChild>
        <w:div w:id="85810495">
          <w:marLeft w:val="274"/>
          <w:marRight w:val="0"/>
          <w:marTop w:val="0"/>
          <w:marBottom w:val="0"/>
          <w:divBdr>
            <w:top w:val="none" w:sz="0" w:space="0" w:color="auto"/>
            <w:left w:val="none" w:sz="0" w:space="0" w:color="auto"/>
            <w:bottom w:val="none" w:sz="0" w:space="0" w:color="auto"/>
            <w:right w:val="none" w:sz="0" w:space="0" w:color="auto"/>
          </w:divBdr>
        </w:div>
        <w:div w:id="147789735">
          <w:marLeft w:val="274"/>
          <w:marRight w:val="0"/>
          <w:marTop w:val="0"/>
          <w:marBottom w:val="0"/>
          <w:divBdr>
            <w:top w:val="none" w:sz="0" w:space="0" w:color="auto"/>
            <w:left w:val="none" w:sz="0" w:space="0" w:color="auto"/>
            <w:bottom w:val="none" w:sz="0" w:space="0" w:color="auto"/>
            <w:right w:val="none" w:sz="0" w:space="0" w:color="auto"/>
          </w:divBdr>
        </w:div>
        <w:div w:id="1001086174">
          <w:marLeft w:val="274"/>
          <w:marRight w:val="0"/>
          <w:marTop w:val="0"/>
          <w:marBottom w:val="0"/>
          <w:divBdr>
            <w:top w:val="none" w:sz="0" w:space="0" w:color="auto"/>
            <w:left w:val="none" w:sz="0" w:space="0" w:color="auto"/>
            <w:bottom w:val="none" w:sz="0" w:space="0" w:color="auto"/>
            <w:right w:val="none" w:sz="0" w:space="0" w:color="auto"/>
          </w:divBdr>
        </w:div>
        <w:div w:id="1517041140">
          <w:marLeft w:val="274"/>
          <w:marRight w:val="0"/>
          <w:marTop w:val="0"/>
          <w:marBottom w:val="0"/>
          <w:divBdr>
            <w:top w:val="none" w:sz="0" w:space="0" w:color="auto"/>
            <w:left w:val="none" w:sz="0" w:space="0" w:color="auto"/>
            <w:bottom w:val="none" w:sz="0" w:space="0" w:color="auto"/>
            <w:right w:val="none" w:sz="0" w:space="0" w:color="auto"/>
          </w:divBdr>
        </w:div>
        <w:div w:id="1932930197">
          <w:marLeft w:val="274"/>
          <w:marRight w:val="0"/>
          <w:marTop w:val="0"/>
          <w:marBottom w:val="0"/>
          <w:divBdr>
            <w:top w:val="none" w:sz="0" w:space="0" w:color="auto"/>
            <w:left w:val="none" w:sz="0" w:space="0" w:color="auto"/>
            <w:bottom w:val="none" w:sz="0" w:space="0" w:color="auto"/>
            <w:right w:val="none" w:sz="0" w:space="0" w:color="auto"/>
          </w:divBdr>
        </w:div>
        <w:div w:id="1998070214">
          <w:marLeft w:val="274"/>
          <w:marRight w:val="0"/>
          <w:marTop w:val="0"/>
          <w:marBottom w:val="0"/>
          <w:divBdr>
            <w:top w:val="none" w:sz="0" w:space="0" w:color="auto"/>
            <w:left w:val="none" w:sz="0" w:space="0" w:color="auto"/>
            <w:bottom w:val="none" w:sz="0" w:space="0" w:color="auto"/>
            <w:right w:val="none" w:sz="0" w:space="0" w:color="auto"/>
          </w:divBdr>
        </w:div>
      </w:divsChild>
    </w:div>
    <w:div w:id="1094204046">
      <w:bodyDiv w:val="1"/>
      <w:marLeft w:val="0"/>
      <w:marRight w:val="0"/>
      <w:marTop w:val="0"/>
      <w:marBottom w:val="0"/>
      <w:divBdr>
        <w:top w:val="none" w:sz="0" w:space="0" w:color="auto"/>
        <w:left w:val="none" w:sz="0" w:space="0" w:color="auto"/>
        <w:bottom w:val="none" w:sz="0" w:space="0" w:color="auto"/>
        <w:right w:val="none" w:sz="0" w:space="0" w:color="auto"/>
      </w:divBdr>
    </w:div>
    <w:div w:id="1111128482">
      <w:bodyDiv w:val="1"/>
      <w:marLeft w:val="0"/>
      <w:marRight w:val="0"/>
      <w:marTop w:val="0"/>
      <w:marBottom w:val="0"/>
      <w:divBdr>
        <w:top w:val="none" w:sz="0" w:space="0" w:color="auto"/>
        <w:left w:val="none" w:sz="0" w:space="0" w:color="auto"/>
        <w:bottom w:val="none" w:sz="0" w:space="0" w:color="auto"/>
        <w:right w:val="none" w:sz="0" w:space="0" w:color="auto"/>
      </w:divBdr>
    </w:div>
    <w:div w:id="1114783773">
      <w:bodyDiv w:val="1"/>
      <w:marLeft w:val="0"/>
      <w:marRight w:val="0"/>
      <w:marTop w:val="0"/>
      <w:marBottom w:val="0"/>
      <w:divBdr>
        <w:top w:val="none" w:sz="0" w:space="0" w:color="auto"/>
        <w:left w:val="none" w:sz="0" w:space="0" w:color="auto"/>
        <w:bottom w:val="none" w:sz="0" w:space="0" w:color="auto"/>
        <w:right w:val="none" w:sz="0" w:space="0" w:color="auto"/>
      </w:divBdr>
    </w:div>
    <w:div w:id="1116872341">
      <w:bodyDiv w:val="1"/>
      <w:marLeft w:val="0"/>
      <w:marRight w:val="0"/>
      <w:marTop w:val="0"/>
      <w:marBottom w:val="0"/>
      <w:divBdr>
        <w:top w:val="none" w:sz="0" w:space="0" w:color="auto"/>
        <w:left w:val="none" w:sz="0" w:space="0" w:color="auto"/>
        <w:bottom w:val="none" w:sz="0" w:space="0" w:color="auto"/>
        <w:right w:val="none" w:sz="0" w:space="0" w:color="auto"/>
      </w:divBdr>
    </w:div>
    <w:div w:id="1158808879">
      <w:bodyDiv w:val="1"/>
      <w:marLeft w:val="0"/>
      <w:marRight w:val="0"/>
      <w:marTop w:val="0"/>
      <w:marBottom w:val="0"/>
      <w:divBdr>
        <w:top w:val="none" w:sz="0" w:space="0" w:color="auto"/>
        <w:left w:val="none" w:sz="0" w:space="0" w:color="auto"/>
        <w:bottom w:val="none" w:sz="0" w:space="0" w:color="auto"/>
        <w:right w:val="none" w:sz="0" w:space="0" w:color="auto"/>
      </w:divBdr>
      <w:divsChild>
        <w:div w:id="1388256785">
          <w:marLeft w:val="446"/>
          <w:marRight w:val="0"/>
          <w:marTop w:val="0"/>
          <w:marBottom w:val="0"/>
          <w:divBdr>
            <w:top w:val="none" w:sz="0" w:space="0" w:color="auto"/>
            <w:left w:val="none" w:sz="0" w:space="0" w:color="auto"/>
            <w:bottom w:val="none" w:sz="0" w:space="0" w:color="auto"/>
            <w:right w:val="none" w:sz="0" w:space="0" w:color="auto"/>
          </w:divBdr>
        </w:div>
        <w:div w:id="1455252726">
          <w:marLeft w:val="446"/>
          <w:marRight w:val="0"/>
          <w:marTop w:val="0"/>
          <w:marBottom w:val="0"/>
          <w:divBdr>
            <w:top w:val="none" w:sz="0" w:space="0" w:color="auto"/>
            <w:left w:val="none" w:sz="0" w:space="0" w:color="auto"/>
            <w:bottom w:val="none" w:sz="0" w:space="0" w:color="auto"/>
            <w:right w:val="none" w:sz="0" w:space="0" w:color="auto"/>
          </w:divBdr>
        </w:div>
      </w:divsChild>
    </w:div>
    <w:div w:id="1164396989">
      <w:bodyDiv w:val="1"/>
      <w:marLeft w:val="0"/>
      <w:marRight w:val="0"/>
      <w:marTop w:val="0"/>
      <w:marBottom w:val="0"/>
      <w:divBdr>
        <w:top w:val="none" w:sz="0" w:space="0" w:color="auto"/>
        <w:left w:val="none" w:sz="0" w:space="0" w:color="auto"/>
        <w:bottom w:val="none" w:sz="0" w:space="0" w:color="auto"/>
        <w:right w:val="none" w:sz="0" w:space="0" w:color="auto"/>
      </w:divBdr>
    </w:div>
    <w:div w:id="1177311806">
      <w:bodyDiv w:val="1"/>
      <w:marLeft w:val="0"/>
      <w:marRight w:val="0"/>
      <w:marTop w:val="0"/>
      <w:marBottom w:val="0"/>
      <w:divBdr>
        <w:top w:val="none" w:sz="0" w:space="0" w:color="auto"/>
        <w:left w:val="none" w:sz="0" w:space="0" w:color="auto"/>
        <w:bottom w:val="none" w:sz="0" w:space="0" w:color="auto"/>
        <w:right w:val="none" w:sz="0" w:space="0" w:color="auto"/>
      </w:divBdr>
    </w:div>
    <w:div w:id="1185679119">
      <w:bodyDiv w:val="1"/>
      <w:marLeft w:val="0"/>
      <w:marRight w:val="0"/>
      <w:marTop w:val="0"/>
      <w:marBottom w:val="0"/>
      <w:divBdr>
        <w:top w:val="none" w:sz="0" w:space="0" w:color="auto"/>
        <w:left w:val="none" w:sz="0" w:space="0" w:color="auto"/>
        <w:bottom w:val="none" w:sz="0" w:space="0" w:color="auto"/>
        <w:right w:val="none" w:sz="0" w:space="0" w:color="auto"/>
      </w:divBdr>
      <w:divsChild>
        <w:div w:id="657732974">
          <w:marLeft w:val="446"/>
          <w:marRight w:val="0"/>
          <w:marTop w:val="0"/>
          <w:marBottom w:val="0"/>
          <w:divBdr>
            <w:top w:val="none" w:sz="0" w:space="0" w:color="auto"/>
            <w:left w:val="none" w:sz="0" w:space="0" w:color="auto"/>
            <w:bottom w:val="none" w:sz="0" w:space="0" w:color="auto"/>
            <w:right w:val="none" w:sz="0" w:space="0" w:color="auto"/>
          </w:divBdr>
        </w:div>
        <w:div w:id="1356613491">
          <w:marLeft w:val="446"/>
          <w:marRight w:val="0"/>
          <w:marTop w:val="0"/>
          <w:marBottom w:val="0"/>
          <w:divBdr>
            <w:top w:val="none" w:sz="0" w:space="0" w:color="auto"/>
            <w:left w:val="none" w:sz="0" w:space="0" w:color="auto"/>
            <w:bottom w:val="none" w:sz="0" w:space="0" w:color="auto"/>
            <w:right w:val="none" w:sz="0" w:space="0" w:color="auto"/>
          </w:divBdr>
        </w:div>
        <w:div w:id="1663045888">
          <w:marLeft w:val="446"/>
          <w:marRight w:val="0"/>
          <w:marTop w:val="0"/>
          <w:marBottom w:val="0"/>
          <w:divBdr>
            <w:top w:val="none" w:sz="0" w:space="0" w:color="auto"/>
            <w:left w:val="none" w:sz="0" w:space="0" w:color="auto"/>
            <w:bottom w:val="none" w:sz="0" w:space="0" w:color="auto"/>
            <w:right w:val="none" w:sz="0" w:space="0" w:color="auto"/>
          </w:divBdr>
        </w:div>
      </w:divsChild>
    </w:div>
    <w:div w:id="1209224891">
      <w:bodyDiv w:val="1"/>
      <w:marLeft w:val="0"/>
      <w:marRight w:val="0"/>
      <w:marTop w:val="0"/>
      <w:marBottom w:val="0"/>
      <w:divBdr>
        <w:top w:val="none" w:sz="0" w:space="0" w:color="auto"/>
        <w:left w:val="none" w:sz="0" w:space="0" w:color="auto"/>
        <w:bottom w:val="none" w:sz="0" w:space="0" w:color="auto"/>
        <w:right w:val="none" w:sz="0" w:space="0" w:color="auto"/>
      </w:divBdr>
    </w:div>
    <w:div w:id="1209955466">
      <w:bodyDiv w:val="1"/>
      <w:marLeft w:val="0"/>
      <w:marRight w:val="0"/>
      <w:marTop w:val="0"/>
      <w:marBottom w:val="0"/>
      <w:divBdr>
        <w:top w:val="none" w:sz="0" w:space="0" w:color="auto"/>
        <w:left w:val="none" w:sz="0" w:space="0" w:color="auto"/>
        <w:bottom w:val="none" w:sz="0" w:space="0" w:color="auto"/>
        <w:right w:val="none" w:sz="0" w:space="0" w:color="auto"/>
      </w:divBdr>
    </w:div>
    <w:div w:id="1223906035">
      <w:bodyDiv w:val="1"/>
      <w:marLeft w:val="0"/>
      <w:marRight w:val="0"/>
      <w:marTop w:val="0"/>
      <w:marBottom w:val="0"/>
      <w:divBdr>
        <w:top w:val="none" w:sz="0" w:space="0" w:color="auto"/>
        <w:left w:val="none" w:sz="0" w:space="0" w:color="auto"/>
        <w:bottom w:val="none" w:sz="0" w:space="0" w:color="auto"/>
        <w:right w:val="none" w:sz="0" w:space="0" w:color="auto"/>
      </w:divBdr>
    </w:div>
    <w:div w:id="1225024190">
      <w:bodyDiv w:val="1"/>
      <w:marLeft w:val="0"/>
      <w:marRight w:val="0"/>
      <w:marTop w:val="0"/>
      <w:marBottom w:val="0"/>
      <w:divBdr>
        <w:top w:val="none" w:sz="0" w:space="0" w:color="auto"/>
        <w:left w:val="none" w:sz="0" w:space="0" w:color="auto"/>
        <w:bottom w:val="none" w:sz="0" w:space="0" w:color="auto"/>
        <w:right w:val="none" w:sz="0" w:space="0" w:color="auto"/>
      </w:divBdr>
    </w:div>
    <w:div w:id="1256087243">
      <w:bodyDiv w:val="1"/>
      <w:marLeft w:val="0"/>
      <w:marRight w:val="0"/>
      <w:marTop w:val="0"/>
      <w:marBottom w:val="0"/>
      <w:divBdr>
        <w:top w:val="none" w:sz="0" w:space="0" w:color="auto"/>
        <w:left w:val="none" w:sz="0" w:space="0" w:color="auto"/>
        <w:bottom w:val="none" w:sz="0" w:space="0" w:color="auto"/>
        <w:right w:val="none" w:sz="0" w:space="0" w:color="auto"/>
      </w:divBdr>
    </w:div>
    <w:div w:id="1317956588">
      <w:bodyDiv w:val="1"/>
      <w:marLeft w:val="0"/>
      <w:marRight w:val="0"/>
      <w:marTop w:val="0"/>
      <w:marBottom w:val="0"/>
      <w:divBdr>
        <w:top w:val="none" w:sz="0" w:space="0" w:color="auto"/>
        <w:left w:val="none" w:sz="0" w:space="0" w:color="auto"/>
        <w:bottom w:val="none" w:sz="0" w:space="0" w:color="auto"/>
        <w:right w:val="none" w:sz="0" w:space="0" w:color="auto"/>
      </w:divBdr>
    </w:div>
    <w:div w:id="1318461092">
      <w:bodyDiv w:val="1"/>
      <w:marLeft w:val="0"/>
      <w:marRight w:val="0"/>
      <w:marTop w:val="0"/>
      <w:marBottom w:val="0"/>
      <w:divBdr>
        <w:top w:val="none" w:sz="0" w:space="0" w:color="auto"/>
        <w:left w:val="none" w:sz="0" w:space="0" w:color="auto"/>
        <w:bottom w:val="none" w:sz="0" w:space="0" w:color="auto"/>
        <w:right w:val="none" w:sz="0" w:space="0" w:color="auto"/>
      </w:divBdr>
    </w:div>
    <w:div w:id="1334335837">
      <w:bodyDiv w:val="1"/>
      <w:marLeft w:val="0"/>
      <w:marRight w:val="0"/>
      <w:marTop w:val="0"/>
      <w:marBottom w:val="0"/>
      <w:divBdr>
        <w:top w:val="none" w:sz="0" w:space="0" w:color="auto"/>
        <w:left w:val="none" w:sz="0" w:space="0" w:color="auto"/>
        <w:bottom w:val="none" w:sz="0" w:space="0" w:color="auto"/>
        <w:right w:val="none" w:sz="0" w:space="0" w:color="auto"/>
      </w:divBdr>
    </w:div>
    <w:div w:id="1341815598">
      <w:bodyDiv w:val="1"/>
      <w:marLeft w:val="0"/>
      <w:marRight w:val="0"/>
      <w:marTop w:val="0"/>
      <w:marBottom w:val="0"/>
      <w:divBdr>
        <w:top w:val="none" w:sz="0" w:space="0" w:color="auto"/>
        <w:left w:val="none" w:sz="0" w:space="0" w:color="auto"/>
        <w:bottom w:val="none" w:sz="0" w:space="0" w:color="auto"/>
        <w:right w:val="none" w:sz="0" w:space="0" w:color="auto"/>
      </w:divBdr>
    </w:div>
    <w:div w:id="1347444854">
      <w:bodyDiv w:val="1"/>
      <w:marLeft w:val="0"/>
      <w:marRight w:val="0"/>
      <w:marTop w:val="0"/>
      <w:marBottom w:val="0"/>
      <w:divBdr>
        <w:top w:val="none" w:sz="0" w:space="0" w:color="auto"/>
        <w:left w:val="none" w:sz="0" w:space="0" w:color="auto"/>
        <w:bottom w:val="none" w:sz="0" w:space="0" w:color="auto"/>
        <w:right w:val="none" w:sz="0" w:space="0" w:color="auto"/>
      </w:divBdr>
    </w:div>
    <w:div w:id="1361855663">
      <w:bodyDiv w:val="1"/>
      <w:marLeft w:val="0"/>
      <w:marRight w:val="0"/>
      <w:marTop w:val="0"/>
      <w:marBottom w:val="0"/>
      <w:divBdr>
        <w:top w:val="none" w:sz="0" w:space="0" w:color="auto"/>
        <w:left w:val="none" w:sz="0" w:space="0" w:color="auto"/>
        <w:bottom w:val="none" w:sz="0" w:space="0" w:color="auto"/>
        <w:right w:val="none" w:sz="0" w:space="0" w:color="auto"/>
      </w:divBdr>
    </w:div>
    <w:div w:id="1371758902">
      <w:bodyDiv w:val="1"/>
      <w:marLeft w:val="0"/>
      <w:marRight w:val="0"/>
      <w:marTop w:val="0"/>
      <w:marBottom w:val="0"/>
      <w:divBdr>
        <w:top w:val="none" w:sz="0" w:space="0" w:color="auto"/>
        <w:left w:val="none" w:sz="0" w:space="0" w:color="auto"/>
        <w:bottom w:val="none" w:sz="0" w:space="0" w:color="auto"/>
        <w:right w:val="none" w:sz="0" w:space="0" w:color="auto"/>
      </w:divBdr>
      <w:divsChild>
        <w:div w:id="15185">
          <w:marLeft w:val="446"/>
          <w:marRight w:val="0"/>
          <w:marTop w:val="0"/>
          <w:marBottom w:val="0"/>
          <w:divBdr>
            <w:top w:val="none" w:sz="0" w:space="0" w:color="auto"/>
            <w:left w:val="none" w:sz="0" w:space="0" w:color="auto"/>
            <w:bottom w:val="none" w:sz="0" w:space="0" w:color="auto"/>
            <w:right w:val="none" w:sz="0" w:space="0" w:color="auto"/>
          </w:divBdr>
        </w:div>
        <w:div w:id="730926540">
          <w:marLeft w:val="446"/>
          <w:marRight w:val="0"/>
          <w:marTop w:val="0"/>
          <w:marBottom w:val="0"/>
          <w:divBdr>
            <w:top w:val="none" w:sz="0" w:space="0" w:color="auto"/>
            <w:left w:val="none" w:sz="0" w:space="0" w:color="auto"/>
            <w:bottom w:val="none" w:sz="0" w:space="0" w:color="auto"/>
            <w:right w:val="none" w:sz="0" w:space="0" w:color="auto"/>
          </w:divBdr>
        </w:div>
        <w:div w:id="1213158385">
          <w:marLeft w:val="446"/>
          <w:marRight w:val="0"/>
          <w:marTop w:val="0"/>
          <w:marBottom w:val="0"/>
          <w:divBdr>
            <w:top w:val="none" w:sz="0" w:space="0" w:color="auto"/>
            <w:left w:val="none" w:sz="0" w:space="0" w:color="auto"/>
            <w:bottom w:val="none" w:sz="0" w:space="0" w:color="auto"/>
            <w:right w:val="none" w:sz="0" w:space="0" w:color="auto"/>
          </w:divBdr>
        </w:div>
        <w:div w:id="1548296088">
          <w:marLeft w:val="446"/>
          <w:marRight w:val="0"/>
          <w:marTop w:val="0"/>
          <w:marBottom w:val="0"/>
          <w:divBdr>
            <w:top w:val="none" w:sz="0" w:space="0" w:color="auto"/>
            <w:left w:val="none" w:sz="0" w:space="0" w:color="auto"/>
            <w:bottom w:val="none" w:sz="0" w:space="0" w:color="auto"/>
            <w:right w:val="none" w:sz="0" w:space="0" w:color="auto"/>
          </w:divBdr>
        </w:div>
      </w:divsChild>
    </w:div>
    <w:div w:id="1377269287">
      <w:bodyDiv w:val="1"/>
      <w:marLeft w:val="0"/>
      <w:marRight w:val="0"/>
      <w:marTop w:val="0"/>
      <w:marBottom w:val="0"/>
      <w:divBdr>
        <w:top w:val="none" w:sz="0" w:space="0" w:color="auto"/>
        <w:left w:val="none" w:sz="0" w:space="0" w:color="auto"/>
        <w:bottom w:val="none" w:sz="0" w:space="0" w:color="auto"/>
        <w:right w:val="none" w:sz="0" w:space="0" w:color="auto"/>
      </w:divBdr>
    </w:div>
    <w:div w:id="1394540774">
      <w:bodyDiv w:val="1"/>
      <w:marLeft w:val="0"/>
      <w:marRight w:val="0"/>
      <w:marTop w:val="0"/>
      <w:marBottom w:val="0"/>
      <w:divBdr>
        <w:top w:val="none" w:sz="0" w:space="0" w:color="auto"/>
        <w:left w:val="none" w:sz="0" w:space="0" w:color="auto"/>
        <w:bottom w:val="none" w:sz="0" w:space="0" w:color="auto"/>
        <w:right w:val="none" w:sz="0" w:space="0" w:color="auto"/>
      </w:divBdr>
    </w:div>
    <w:div w:id="1407796721">
      <w:bodyDiv w:val="1"/>
      <w:marLeft w:val="0"/>
      <w:marRight w:val="0"/>
      <w:marTop w:val="0"/>
      <w:marBottom w:val="0"/>
      <w:divBdr>
        <w:top w:val="none" w:sz="0" w:space="0" w:color="auto"/>
        <w:left w:val="none" w:sz="0" w:space="0" w:color="auto"/>
        <w:bottom w:val="none" w:sz="0" w:space="0" w:color="auto"/>
        <w:right w:val="none" w:sz="0" w:space="0" w:color="auto"/>
      </w:divBdr>
    </w:div>
    <w:div w:id="1422412942">
      <w:bodyDiv w:val="1"/>
      <w:marLeft w:val="0"/>
      <w:marRight w:val="0"/>
      <w:marTop w:val="0"/>
      <w:marBottom w:val="0"/>
      <w:divBdr>
        <w:top w:val="none" w:sz="0" w:space="0" w:color="auto"/>
        <w:left w:val="none" w:sz="0" w:space="0" w:color="auto"/>
        <w:bottom w:val="none" w:sz="0" w:space="0" w:color="auto"/>
        <w:right w:val="none" w:sz="0" w:space="0" w:color="auto"/>
      </w:divBdr>
    </w:div>
    <w:div w:id="1426075569">
      <w:bodyDiv w:val="1"/>
      <w:marLeft w:val="0"/>
      <w:marRight w:val="0"/>
      <w:marTop w:val="0"/>
      <w:marBottom w:val="0"/>
      <w:divBdr>
        <w:top w:val="none" w:sz="0" w:space="0" w:color="auto"/>
        <w:left w:val="none" w:sz="0" w:space="0" w:color="auto"/>
        <w:bottom w:val="none" w:sz="0" w:space="0" w:color="auto"/>
        <w:right w:val="none" w:sz="0" w:space="0" w:color="auto"/>
      </w:divBdr>
    </w:div>
    <w:div w:id="1436317942">
      <w:bodyDiv w:val="1"/>
      <w:marLeft w:val="0"/>
      <w:marRight w:val="0"/>
      <w:marTop w:val="0"/>
      <w:marBottom w:val="0"/>
      <w:divBdr>
        <w:top w:val="none" w:sz="0" w:space="0" w:color="auto"/>
        <w:left w:val="none" w:sz="0" w:space="0" w:color="auto"/>
        <w:bottom w:val="none" w:sz="0" w:space="0" w:color="auto"/>
        <w:right w:val="none" w:sz="0" w:space="0" w:color="auto"/>
      </w:divBdr>
    </w:div>
    <w:div w:id="1439524184">
      <w:bodyDiv w:val="1"/>
      <w:marLeft w:val="0"/>
      <w:marRight w:val="0"/>
      <w:marTop w:val="0"/>
      <w:marBottom w:val="0"/>
      <w:divBdr>
        <w:top w:val="none" w:sz="0" w:space="0" w:color="auto"/>
        <w:left w:val="none" w:sz="0" w:space="0" w:color="auto"/>
        <w:bottom w:val="none" w:sz="0" w:space="0" w:color="auto"/>
        <w:right w:val="none" w:sz="0" w:space="0" w:color="auto"/>
      </w:divBdr>
    </w:div>
    <w:div w:id="1442846156">
      <w:bodyDiv w:val="1"/>
      <w:marLeft w:val="0"/>
      <w:marRight w:val="0"/>
      <w:marTop w:val="0"/>
      <w:marBottom w:val="0"/>
      <w:divBdr>
        <w:top w:val="none" w:sz="0" w:space="0" w:color="auto"/>
        <w:left w:val="none" w:sz="0" w:space="0" w:color="auto"/>
        <w:bottom w:val="none" w:sz="0" w:space="0" w:color="auto"/>
        <w:right w:val="none" w:sz="0" w:space="0" w:color="auto"/>
      </w:divBdr>
      <w:divsChild>
        <w:div w:id="103573654">
          <w:marLeft w:val="1282"/>
          <w:marRight w:val="0"/>
          <w:marTop w:val="0"/>
          <w:marBottom w:val="0"/>
          <w:divBdr>
            <w:top w:val="none" w:sz="0" w:space="0" w:color="auto"/>
            <w:left w:val="none" w:sz="0" w:space="0" w:color="auto"/>
            <w:bottom w:val="none" w:sz="0" w:space="0" w:color="auto"/>
            <w:right w:val="none" w:sz="0" w:space="0" w:color="auto"/>
          </w:divBdr>
        </w:div>
        <w:div w:id="226917474">
          <w:marLeft w:val="1282"/>
          <w:marRight w:val="0"/>
          <w:marTop w:val="0"/>
          <w:marBottom w:val="0"/>
          <w:divBdr>
            <w:top w:val="none" w:sz="0" w:space="0" w:color="auto"/>
            <w:left w:val="none" w:sz="0" w:space="0" w:color="auto"/>
            <w:bottom w:val="none" w:sz="0" w:space="0" w:color="auto"/>
            <w:right w:val="none" w:sz="0" w:space="0" w:color="auto"/>
          </w:divBdr>
        </w:div>
        <w:div w:id="575284466">
          <w:marLeft w:val="2016"/>
          <w:marRight w:val="0"/>
          <w:marTop w:val="0"/>
          <w:marBottom w:val="0"/>
          <w:divBdr>
            <w:top w:val="none" w:sz="0" w:space="0" w:color="auto"/>
            <w:left w:val="none" w:sz="0" w:space="0" w:color="auto"/>
            <w:bottom w:val="none" w:sz="0" w:space="0" w:color="auto"/>
            <w:right w:val="none" w:sz="0" w:space="0" w:color="auto"/>
          </w:divBdr>
        </w:div>
        <w:div w:id="696588946">
          <w:marLeft w:val="2016"/>
          <w:marRight w:val="0"/>
          <w:marTop w:val="0"/>
          <w:marBottom w:val="0"/>
          <w:divBdr>
            <w:top w:val="none" w:sz="0" w:space="0" w:color="auto"/>
            <w:left w:val="none" w:sz="0" w:space="0" w:color="auto"/>
            <w:bottom w:val="none" w:sz="0" w:space="0" w:color="auto"/>
            <w:right w:val="none" w:sz="0" w:space="0" w:color="auto"/>
          </w:divBdr>
        </w:div>
        <w:div w:id="906186668">
          <w:marLeft w:val="2016"/>
          <w:marRight w:val="0"/>
          <w:marTop w:val="0"/>
          <w:marBottom w:val="0"/>
          <w:divBdr>
            <w:top w:val="none" w:sz="0" w:space="0" w:color="auto"/>
            <w:left w:val="none" w:sz="0" w:space="0" w:color="auto"/>
            <w:bottom w:val="none" w:sz="0" w:space="0" w:color="auto"/>
            <w:right w:val="none" w:sz="0" w:space="0" w:color="auto"/>
          </w:divBdr>
        </w:div>
        <w:div w:id="1045830486">
          <w:marLeft w:val="2016"/>
          <w:marRight w:val="0"/>
          <w:marTop w:val="0"/>
          <w:marBottom w:val="0"/>
          <w:divBdr>
            <w:top w:val="none" w:sz="0" w:space="0" w:color="auto"/>
            <w:left w:val="none" w:sz="0" w:space="0" w:color="auto"/>
            <w:bottom w:val="none" w:sz="0" w:space="0" w:color="auto"/>
            <w:right w:val="none" w:sz="0" w:space="0" w:color="auto"/>
          </w:divBdr>
        </w:div>
        <w:div w:id="1051032436">
          <w:marLeft w:val="1282"/>
          <w:marRight w:val="0"/>
          <w:marTop w:val="0"/>
          <w:marBottom w:val="0"/>
          <w:divBdr>
            <w:top w:val="none" w:sz="0" w:space="0" w:color="auto"/>
            <w:left w:val="none" w:sz="0" w:space="0" w:color="auto"/>
            <w:bottom w:val="none" w:sz="0" w:space="0" w:color="auto"/>
            <w:right w:val="none" w:sz="0" w:space="0" w:color="auto"/>
          </w:divBdr>
        </w:div>
        <w:div w:id="1072049637">
          <w:marLeft w:val="547"/>
          <w:marRight w:val="0"/>
          <w:marTop w:val="0"/>
          <w:marBottom w:val="0"/>
          <w:divBdr>
            <w:top w:val="none" w:sz="0" w:space="0" w:color="auto"/>
            <w:left w:val="none" w:sz="0" w:space="0" w:color="auto"/>
            <w:bottom w:val="none" w:sz="0" w:space="0" w:color="auto"/>
            <w:right w:val="none" w:sz="0" w:space="0" w:color="auto"/>
          </w:divBdr>
        </w:div>
        <w:div w:id="1100949844">
          <w:marLeft w:val="2016"/>
          <w:marRight w:val="0"/>
          <w:marTop w:val="0"/>
          <w:marBottom w:val="0"/>
          <w:divBdr>
            <w:top w:val="none" w:sz="0" w:space="0" w:color="auto"/>
            <w:left w:val="none" w:sz="0" w:space="0" w:color="auto"/>
            <w:bottom w:val="none" w:sz="0" w:space="0" w:color="auto"/>
            <w:right w:val="none" w:sz="0" w:space="0" w:color="auto"/>
          </w:divBdr>
        </w:div>
        <w:div w:id="1219317246">
          <w:marLeft w:val="547"/>
          <w:marRight w:val="0"/>
          <w:marTop w:val="0"/>
          <w:marBottom w:val="0"/>
          <w:divBdr>
            <w:top w:val="none" w:sz="0" w:space="0" w:color="auto"/>
            <w:left w:val="none" w:sz="0" w:space="0" w:color="auto"/>
            <w:bottom w:val="none" w:sz="0" w:space="0" w:color="auto"/>
            <w:right w:val="none" w:sz="0" w:space="0" w:color="auto"/>
          </w:divBdr>
        </w:div>
        <w:div w:id="1327132923">
          <w:marLeft w:val="2750"/>
          <w:marRight w:val="0"/>
          <w:marTop w:val="0"/>
          <w:marBottom w:val="0"/>
          <w:divBdr>
            <w:top w:val="none" w:sz="0" w:space="0" w:color="auto"/>
            <w:left w:val="none" w:sz="0" w:space="0" w:color="auto"/>
            <w:bottom w:val="none" w:sz="0" w:space="0" w:color="auto"/>
            <w:right w:val="none" w:sz="0" w:space="0" w:color="auto"/>
          </w:divBdr>
        </w:div>
        <w:div w:id="1344628487">
          <w:marLeft w:val="1282"/>
          <w:marRight w:val="0"/>
          <w:marTop w:val="0"/>
          <w:marBottom w:val="0"/>
          <w:divBdr>
            <w:top w:val="none" w:sz="0" w:space="0" w:color="auto"/>
            <w:left w:val="none" w:sz="0" w:space="0" w:color="auto"/>
            <w:bottom w:val="none" w:sz="0" w:space="0" w:color="auto"/>
            <w:right w:val="none" w:sz="0" w:space="0" w:color="auto"/>
          </w:divBdr>
        </w:div>
        <w:div w:id="1451702033">
          <w:marLeft w:val="1282"/>
          <w:marRight w:val="0"/>
          <w:marTop w:val="0"/>
          <w:marBottom w:val="0"/>
          <w:divBdr>
            <w:top w:val="none" w:sz="0" w:space="0" w:color="auto"/>
            <w:left w:val="none" w:sz="0" w:space="0" w:color="auto"/>
            <w:bottom w:val="none" w:sz="0" w:space="0" w:color="auto"/>
            <w:right w:val="none" w:sz="0" w:space="0" w:color="auto"/>
          </w:divBdr>
        </w:div>
        <w:div w:id="1452476678">
          <w:marLeft w:val="1282"/>
          <w:marRight w:val="0"/>
          <w:marTop w:val="0"/>
          <w:marBottom w:val="0"/>
          <w:divBdr>
            <w:top w:val="none" w:sz="0" w:space="0" w:color="auto"/>
            <w:left w:val="none" w:sz="0" w:space="0" w:color="auto"/>
            <w:bottom w:val="none" w:sz="0" w:space="0" w:color="auto"/>
            <w:right w:val="none" w:sz="0" w:space="0" w:color="auto"/>
          </w:divBdr>
        </w:div>
        <w:div w:id="1550259671">
          <w:marLeft w:val="1282"/>
          <w:marRight w:val="0"/>
          <w:marTop w:val="0"/>
          <w:marBottom w:val="0"/>
          <w:divBdr>
            <w:top w:val="none" w:sz="0" w:space="0" w:color="auto"/>
            <w:left w:val="none" w:sz="0" w:space="0" w:color="auto"/>
            <w:bottom w:val="none" w:sz="0" w:space="0" w:color="auto"/>
            <w:right w:val="none" w:sz="0" w:space="0" w:color="auto"/>
          </w:divBdr>
        </w:div>
        <w:div w:id="1646275977">
          <w:marLeft w:val="547"/>
          <w:marRight w:val="0"/>
          <w:marTop w:val="0"/>
          <w:marBottom w:val="0"/>
          <w:divBdr>
            <w:top w:val="none" w:sz="0" w:space="0" w:color="auto"/>
            <w:left w:val="none" w:sz="0" w:space="0" w:color="auto"/>
            <w:bottom w:val="none" w:sz="0" w:space="0" w:color="auto"/>
            <w:right w:val="none" w:sz="0" w:space="0" w:color="auto"/>
          </w:divBdr>
        </w:div>
        <w:div w:id="1698654009">
          <w:marLeft w:val="2016"/>
          <w:marRight w:val="0"/>
          <w:marTop w:val="0"/>
          <w:marBottom w:val="0"/>
          <w:divBdr>
            <w:top w:val="none" w:sz="0" w:space="0" w:color="auto"/>
            <w:left w:val="none" w:sz="0" w:space="0" w:color="auto"/>
            <w:bottom w:val="none" w:sz="0" w:space="0" w:color="auto"/>
            <w:right w:val="none" w:sz="0" w:space="0" w:color="auto"/>
          </w:divBdr>
        </w:div>
        <w:div w:id="1841236233">
          <w:marLeft w:val="547"/>
          <w:marRight w:val="0"/>
          <w:marTop w:val="0"/>
          <w:marBottom w:val="0"/>
          <w:divBdr>
            <w:top w:val="none" w:sz="0" w:space="0" w:color="auto"/>
            <w:left w:val="none" w:sz="0" w:space="0" w:color="auto"/>
            <w:bottom w:val="none" w:sz="0" w:space="0" w:color="auto"/>
            <w:right w:val="none" w:sz="0" w:space="0" w:color="auto"/>
          </w:divBdr>
        </w:div>
        <w:div w:id="1916814268">
          <w:marLeft w:val="547"/>
          <w:marRight w:val="0"/>
          <w:marTop w:val="0"/>
          <w:marBottom w:val="0"/>
          <w:divBdr>
            <w:top w:val="none" w:sz="0" w:space="0" w:color="auto"/>
            <w:left w:val="none" w:sz="0" w:space="0" w:color="auto"/>
            <w:bottom w:val="none" w:sz="0" w:space="0" w:color="auto"/>
            <w:right w:val="none" w:sz="0" w:space="0" w:color="auto"/>
          </w:divBdr>
        </w:div>
        <w:div w:id="1936591014">
          <w:marLeft w:val="547"/>
          <w:marRight w:val="0"/>
          <w:marTop w:val="0"/>
          <w:marBottom w:val="0"/>
          <w:divBdr>
            <w:top w:val="none" w:sz="0" w:space="0" w:color="auto"/>
            <w:left w:val="none" w:sz="0" w:space="0" w:color="auto"/>
            <w:bottom w:val="none" w:sz="0" w:space="0" w:color="auto"/>
            <w:right w:val="none" w:sz="0" w:space="0" w:color="auto"/>
          </w:divBdr>
        </w:div>
      </w:divsChild>
    </w:div>
    <w:div w:id="1447382100">
      <w:bodyDiv w:val="1"/>
      <w:marLeft w:val="0"/>
      <w:marRight w:val="0"/>
      <w:marTop w:val="0"/>
      <w:marBottom w:val="0"/>
      <w:divBdr>
        <w:top w:val="none" w:sz="0" w:space="0" w:color="auto"/>
        <w:left w:val="none" w:sz="0" w:space="0" w:color="auto"/>
        <w:bottom w:val="none" w:sz="0" w:space="0" w:color="auto"/>
        <w:right w:val="none" w:sz="0" w:space="0" w:color="auto"/>
      </w:divBdr>
      <w:divsChild>
        <w:div w:id="46878262">
          <w:marLeft w:val="446"/>
          <w:marRight w:val="0"/>
          <w:marTop w:val="0"/>
          <w:marBottom w:val="0"/>
          <w:divBdr>
            <w:top w:val="none" w:sz="0" w:space="0" w:color="auto"/>
            <w:left w:val="none" w:sz="0" w:space="0" w:color="auto"/>
            <w:bottom w:val="none" w:sz="0" w:space="0" w:color="auto"/>
            <w:right w:val="none" w:sz="0" w:space="0" w:color="auto"/>
          </w:divBdr>
        </w:div>
        <w:div w:id="710348706">
          <w:marLeft w:val="446"/>
          <w:marRight w:val="0"/>
          <w:marTop w:val="0"/>
          <w:marBottom w:val="0"/>
          <w:divBdr>
            <w:top w:val="none" w:sz="0" w:space="0" w:color="auto"/>
            <w:left w:val="none" w:sz="0" w:space="0" w:color="auto"/>
            <w:bottom w:val="none" w:sz="0" w:space="0" w:color="auto"/>
            <w:right w:val="none" w:sz="0" w:space="0" w:color="auto"/>
          </w:divBdr>
        </w:div>
        <w:div w:id="1338389014">
          <w:marLeft w:val="446"/>
          <w:marRight w:val="0"/>
          <w:marTop w:val="0"/>
          <w:marBottom w:val="0"/>
          <w:divBdr>
            <w:top w:val="none" w:sz="0" w:space="0" w:color="auto"/>
            <w:left w:val="none" w:sz="0" w:space="0" w:color="auto"/>
            <w:bottom w:val="none" w:sz="0" w:space="0" w:color="auto"/>
            <w:right w:val="none" w:sz="0" w:space="0" w:color="auto"/>
          </w:divBdr>
        </w:div>
      </w:divsChild>
    </w:div>
    <w:div w:id="1459377795">
      <w:bodyDiv w:val="1"/>
      <w:marLeft w:val="0"/>
      <w:marRight w:val="0"/>
      <w:marTop w:val="0"/>
      <w:marBottom w:val="0"/>
      <w:divBdr>
        <w:top w:val="none" w:sz="0" w:space="0" w:color="auto"/>
        <w:left w:val="none" w:sz="0" w:space="0" w:color="auto"/>
        <w:bottom w:val="none" w:sz="0" w:space="0" w:color="auto"/>
        <w:right w:val="none" w:sz="0" w:space="0" w:color="auto"/>
      </w:divBdr>
    </w:div>
    <w:div w:id="1461219297">
      <w:bodyDiv w:val="1"/>
      <w:marLeft w:val="0"/>
      <w:marRight w:val="0"/>
      <w:marTop w:val="0"/>
      <w:marBottom w:val="0"/>
      <w:divBdr>
        <w:top w:val="none" w:sz="0" w:space="0" w:color="auto"/>
        <w:left w:val="none" w:sz="0" w:space="0" w:color="auto"/>
        <w:bottom w:val="none" w:sz="0" w:space="0" w:color="auto"/>
        <w:right w:val="none" w:sz="0" w:space="0" w:color="auto"/>
      </w:divBdr>
      <w:divsChild>
        <w:div w:id="111174545">
          <w:marLeft w:val="1411"/>
          <w:marRight w:val="0"/>
          <w:marTop w:val="0"/>
          <w:marBottom w:val="0"/>
          <w:divBdr>
            <w:top w:val="none" w:sz="0" w:space="0" w:color="auto"/>
            <w:left w:val="none" w:sz="0" w:space="0" w:color="auto"/>
            <w:bottom w:val="none" w:sz="0" w:space="0" w:color="auto"/>
            <w:right w:val="none" w:sz="0" w:space="0" w:color="auto"/>
          </w:divBdr>
        </w:div>
        <w:div w:id="720052648">
          <w:marLeft w:val="446"/>
          <w:marRight w:val="0"/>
          <w:marTop w:val="0"/>
          <w:marBottom w:val="0"/>
          <w:divBdr>
            <w:top w:val="none" w:sz="0" w:space="0" w:color="auto"/>
            <w:left w:val="none" w:sz="0" w:space="0" w:color="auto"/>
            <w:bottom w:val="none" w:sz="0" w:space="0" w:color="auto"/>
            <w:right w:val="none" w:sz="0" w:space="0" w:color="auto"/>
          </w:divBdr>
        </w:div>
        <w:div w:id="2035038387">
          <w:marLeft w:val="446"/>
          <w:marRight w:val="0"/>
          <w:marTop w:val="0"/>
          <w:marBottom w:val="0"/>
          <w:divBdr>
            <w:top w:val="none" w:sz="0" w:space="0" w:color="auto"/>
            <w:left w:val="none" w:sz="0" w:space="0" w:color="auto"/>
            <w:bottom w:val="none" w:sz="0" w:space="0" w:color="auto"/>
            <w:right w:val="none" w:sz="0" w:space="0" w:color="auto"/>
          </w:divBdr>
        </w:div>
      </w:divsChild>
    </w:div>
    <w:div w:id="1462306023">
      <w:bodyDiv w:val="1"/>
      <w:marLeft w:val="0"/>
      <w:marRight w:val="0"/>
      <w:marTop w:val="0"/>
      <w:marBottom w:val="0"/>
      <w:divBdr>
        <w:top w:val="none" w:sz="0" w:space="0" w:color="auto"/>
        <w:left w:val="none" w:sz="0" w:space="0" w:color="auto"/>
        <w:bottom w:val="none" w:sz="0" w:space="0" w:color="auto"/>
        <w:right w:val="none" w:sz="0" w:space="0" w:color="auto"/>
      </w:divBdr>
      <w:divsChild>
        <w:div w:id="714425177">
          <w:marLeft w:val="446"/>
          <w:marRight w:val="0"/>
          <w:marTop w:val="0"/>
          <w:marBottom w:val="0"/>
          <w:divBdr>
            <w:top w:val="none" w:sz="0" w:space="0" w:color="auto"/>
            <w:left w:val="none" w:sz="0" w:space="0" w:color="auto"/>
            <w:bottom w:val="none" w:sz="0" w:space="0" w:color="auto"/>
            <w:right w:val="none" w:sz="0" w:space="0" w:color="auto"/>
          </w:divBdr>
        </w:div>
        <w:div w:id="1289780146">
          <w:marLeft w:val="446"/>
          <w:marRight w:val="0"/>
          <w:marTop w:val="0"/>
          <w:marBottom w:val="0"/>
          <w:divBdr>
            <w:top w:val="none" w:sz="0" w:space="0" w:color="auto"/>
            <w:left w:val="none" w:sz="0" w:space="0" w:color="auto"/>
            <w:bottom w:val="none" w:sz="0" w:space="0" w:color="auto"/>
            <w:right w:val="none" w:sz="0" w:space="0" w:color="auto"/>
          </w:divBdr>
        </w:div>
      </w:divsChild>
    </w:div>
    <w:div w:id="1469934561">
      <w:bodyDiv w:val="1"/>
      <w:marLeft w:val="0"/>
      <w:marRight w:val="0"/>
      <w:marTop w:val="0"/>
      <w:marBottom w:val="0"/>
      <w:divBdr>
        <w:top w:val="none" w:sz="0" w:space="0" w:color="auto"/>
        <w:left w:val="none" w:sz="0" w:space="0" w:color="auto"/>
        <w:bottom w:val="none" w:sz="0" w:space="0" w:color="auto"/>
        <w:right w:val="none" w:sz="0" w:space="0" w:color="auto"/>
      </w:divBdr>
    </w:div>
    <w:div w:id="1469978067">
      <w:bodyDiv w:val="1"/>
      <w:marLeft w:val="0"/>
      <w:marRight w:val="0"/>
      <w:marTop w:val="0"/>
      <w:marBottom w:val="0"/>
      <w:divBdr>
        <w:top w:val="none" w:sz="0" w:space="0" w:color="auto"/>
        <w:left w:val="none" w:sz="0" w:space="0" w:color="auto"/>
        <w:bottom w:val="none" w:sz="0" w:space="0" w:color="auto"/>
        <w:right w:val="none" w:sz="0" w:space="0" w:color="auto"/>
      </w:divBdr>
    </w:div>
    <w:div w:id="1480464701">
      <w:bodyDiv w:val="1"/>
      <w:marLeft w:val="0"/>
      <w:marRight w:val="0"/>
      <w:marTop w:val="0"/>
      <w:marBottom w:val="0"/>
      <w:divBdr>
        <w:top w:val="none" w:sz="0" w:space="0" w:color="auto"/>
        <w:left w:val="none" w:sz="0" w:space="0" w:color="auto"/>
        <w:bottom w:val="none" w:sz="0" w:space="0" w:color="auto"/>
        <w:right w:val="none" w:sz="0" w:space="0" w:color="auto"/>
      </w:divBdr>
    </w:div>
    <w:div w:id="1528713981">
      <w:bodyDiv w:val="1"/>
      <w:marLeft w:val="0"/>
      <w:marRight w:val="0"/>
      <w:marTop w:val="0"/>
      <w:marBottom w:val="0"/>
      <w:divBdr>
        <w:top w:val="none" w:sz="0" w:space="0" w:color="auto"/>
        <w:left w:val="none" w:sz="0" w:space="0" w:color="auto"/>
        <w:bottom w:val="none" w:sz="0" w:space="0" w:color="auto"/>
        <w:right w:val="none" w:sz="0" w:space="0" w:color="auto"/>
      </w:divBdr>
    </w:div>
    <w:div w:id="1529294862">
      <w:bodyDiv w:val="1"/>
      <w:marLeft w:val="0"/>
      <w:marRight w:val="0"/>
      <w:marTop w:val="0"/>
      <w:marBottom w:val="0"/>
      <w:divBdr>
        <w:top w:val="none" w:sz="0" w:space="0" w:color="auto"/>
        <w:left w:val="none" w:sz="0" w:space="0" w:color="auto"/>
        <w:bottom w:val="none" w:sz="0" w:space="0" w:color="auto"/>
        <w:right w:val="none" w:sz="0" w:space="0" w:color="auto"/>
      </w:divBdr>
    </w:div>
    <w:div w:id="1540627601">
      <w:bodyDiv w:val="1"/>
      <w:marLeft w:val="0"/>
      <w:marRight w:val="0"/>
      <w:marTop w:val="0"/>
      <w:marBottom w:val="0"/>
      <w:divBdr>
        <w:top w:val="none" w:sz="0" w:space="0" w:color="auto"/>
        <w:left w:val="none" w:sz="0" w:space="0" w:color="auto"/>
        <w:bottom w:val="none" w:sz="0" w:space="0" w:color="auto"/>
        <w:right w:val="none" w:sz="0" w:space="0" w:color="auto"/>
      </w:divBdr>
    </w:div>
    <w:div w:id="1561095088">
      <w:bodyDiv w:val="1"/>
      <w:marLeft w:val="0"/>
      <w:marRight w:val="0"/>
      <w:marTop w:val="0"/>
      <w:marBottom w:val="0"/>
      <w:divBdr>
        <w:top w:val="none" w:sz="0" w:space="0" w:color="auto"/>
        <w:left w:val="none" w:sz="0" w:space="0" w:color="auto"/>
        <w:bottom w:val="none" w:sz="0" w:space="0" w:color="auto"/>
        <w:right w:val="none" w:sz="0" w:space="0" w:color="auto"/>
      </w:divBdr>
    </w:div>
    <w:div w:id="1592160291">
      <w:bodyDiv w:val="1"/>
      <w:marLeft w:val="0"/>
      <w:marRight w:val="0"/>
      <w:marTop w:val="0"/>
      <w:marBottom w:val="0"/>
      <w:divBdr>
        <w:top w:val="none" w:sz="0" w:space="0" w:color="auto"/>
        <w:left w:val="none" w:sz="0" w:space="0" w:color="auto"/>
        <w:bottom w:val="none" w:sz="0" w:space="0" w:color="auto"/>
        <w:right w:val="none" w:sz="0" w:space="0" w:color="auto"/>
      </w:divBdr>
    </w:div>
    <w:div w:id="1597322259">
      <w:bodyDiv w:val="1"/>
      <w:marLeft w:val="0"/>
      <w:marRight w:val="0"/>
      <w:marTop w:val="0"/>
      <w:marBottom w:val="0"/>
      <w:divBdr>
        <w:top w:val="none" w:sz="0" w:space="0" w:color="auto"/>
        <w:left w:val="none" w:sz="0" w:space="0" w:color="auto"/>
        <w:bottom w:val="none" w:sz="0" w:space="0" w:color="auto"/>
        <w:right w:val="none" w:sz="0" w:space="0" w:color="auto"/>
      </w:divBdr>
    </w:div>
    <w:div w:id="1603613008">
      <w:bodyDiv w:val="1"/>
      <w:marLeft w:val="0"/>
      <w:marRight w:val="0"/>
      <w:marTop w:val="0"/>
      <w:marBottom w:val="0"/>
      <w:divBdr>
        <w:top w:val="none" w:sz="0" w:space="0" w:color="auto"/>
        <w:left w:val="none" w:sz="0" w:space="0" w:color="auto"/>
        <w:bottom w:val="none" w:sz="0" w:space="0" w:color="auto"/>
        <w:right w:val="none" w:sz="0" w:space="0" w:color="auto"/>
      </w:divBdr>
    </w:div>
    <w:div w:id="1628393218">
      <w:bodyDiv w:val="1"/>
      <w:marLeft w:val="0"/>
      <w:marRight w:val="0"/>
      <w:marTop w:val="0"/>
      <w:marBottom w:val="0"/>
      <w:divBdr>
        <w:top w:val="none" w:sz="0" w:space="0" w:color="auto"/>
        <w:left w:val="none" w:sz="0" w:space="0" w:color="auto"/>
        <w:bottom w:val="none" w:sz="0" w:space="0" w:color="auto"/>
        <w:right w:val="none" w:sz="0" w:space="0" w:color="auto"/>
      </w:divBdr>
      <w:divsChild>
        <w:div w:id="15624201">
          <w:marLeft w:val="274"/>
          <w:marRight w:val="0"/>
          <w:marTop w:val="0"/>
          <w:marBottom w:val="0"/>
          <w:divBdr>
            <w:top w:val="none" w:sz="0" w:space="0" w:color="auto"/>
            <w:left w:val="none" w:sz="0" w:space="0" w:color="auto"/>
            <w:bottom w:val="none" w:sz="0" w:space="0" w:color="auto"/>
            <w:right w:val="none" w:sz="0" w:space="0" w:color="auto"/>
          </w:divBdr>
        </w:div>
        <w:div w:id="456799051">
          <w:marLeft w:val="274"/>
          <w:marRight w:val="0"/>
          <w:marTop w:val="0"/>
          <w:marBottom w:val="0"/>
          <w:divBdr>
            <w:top w:val="none" w:sz="0" w:space="0" w:color="auto"/>
            <w:left w:val="none" w:sz="0" w:space="0" w:color="auto"/>
            <w:bottom w:val="none" w:sz="0" w:space="0" w:color="auto"/>
            <w:right w:val="none" w:sz="0" w:space="0" w:color="auto"/>
          </w:divBdr>
        </w:div>
        <w:div w:id="1058548760">
          <w:marLeft w:val="274"/>
          <w:marRight w:val="0"/>
          <w:marTop w:val="0"/>
          <w:marBottom w:val="0"/>
          <w:divBdr>
            <w:top w:val="none" w:sz="0" w:space="0" w:color="auto"/>
            <w:left w:val="none" w:sz="0" w:space="0" w:color="auto"/>
            <w:bottom w:val="none" w:sz="0" w:space="0" w:color="auto"/>
            <w:right w:val="none" w:sz="0" w:space="0" w:color="auto"/>
          </w:divBdr>
        </w:div>
        <w:div w:id="1285700299">
          <w:marLeft w:val="274"/>
          <w:marRight w:val="0"/>
          <w:marTop w:val="0"/>
          <w:marBottom w:val="0"/>
          <w:divBdr>
            <w:top w:val="none" w:sz="0" w:space="0" w:color="auto"/>
            <w:left w:val="none" w:sz="0" w:space="0" w:color="auto"/>
            <w:bottom w:val="none" w:sz="0" w:space="0" w:color="auto"/>
            <w:right w:val="none" w:sz="0" w:space="0" w:color="auto"/>
          </w:divBdr>
        </w:div>
        <w:div w:id="1640919611">
          <w:marLeft w:val="274"/>
          <w:marRight w:val="0"/>
          <w:marTop w:val="0"/>
          <w:marBottom w:val="0"/>
          <w:divBdr>
            <w:top w:val="none" w:sz="0" w:space="0" w:color="auto"/>
            <w:left w:val="none" w:sz="0" w:space="0" w:color="auto"/>
            <w:bottom w:val="none" w:sz="0" w:space="0" w:color="auto"/>
            <w:right w:val="none" w:sz="0" w:space="0" w:color="auto"/>
          </w:divBdr>
        </w:div>
        <w:div w:id="1956213033">
          <w:marLeft w:val="274"/>
          <w:marRight w:val="0"/>
          <w:marTop w:val="0"/>
          <w:marBottom w:val="0"/>
          <w:divBdr>
            <w:top w:val="none" w:sz="0" w:space="0" w:color="auto"/>
            <w:left w:val="none" w:sz="0" w:space="0" w:color="auto"/>
            <w:bottom w:val="none" w:sz="0" w:space="0" w:color="auto"/>
            <w:right w:val="none" w:sz="0" w:space="0" w:color="auto"/>
          </w:divBdr>
        </w:div>
      </w:divsChild>
    </w:div>
    <w:div w:id="1633049910">
      <w:bodyDiv w:val="1"/>
      <w:marLeft w:val="0"/>
      <w:marRight w:val="0"/>
      <w:marTop w:val="0"/>
      <w:marBottom w:val="0"/>
      <w:divBdr>
        <w:top w:val="none" w:sz="0" w:space="0" w:color="auto"/>
        <w:left w:val="none" w:sz="0" w:space="0" w:color="auto"/>
        <w:bottom w:val="none" w:sz="0" w:space="0" w:color="auto"/>
        <w:right w:val="none" w:sz="0" w:space="0" w:color="auto"/>
      </w:divBdr>
    </w:div>
    <w:div w:id="1635985029">
      <w:bodyDiv w:val="1"/>
      <w:marLeft w:val="0"/>
      <w:marRight w:val="0"/>
      <w:marTop w:val="0"/>
      <w:marBottom w:val="0"/>
      <w:divBdr>
        <w:top w:val="none" w:sz="0" w:space="0" w:color="auto"/>
        <w:left w:val="none" w:sz="0" w:space="0" w:color="auto"/>
        <w:bottom w:val="none" w:sz="0" w:space="0" w:color="auto"/>
        <w:right w:val="none" w:sz="0" w:space="0" w:color="auto"/>
      </w:divBdr>
    </w:div>
    <w:div w:id="1646353174">
      <w:bodyDiv w:val="1"/>
      <w:marLeft w:val="0"/>
      <w:marRight w:val="0"/>
      <w:marTop w:val="0"/>
      <w:marBottom w:val="0"/>
      <w:divBdr>
        <w:top w:val="none" w:sz="0" w:space="0" w:color="auto"/>
        <w:left w:val="none" w:sz="0" w:space="0" w:color="auto"/>
        <w:bottom w:val="none" w:sz="0" w:space="0" w:color="auto"/>
        <w:right w:val="none" w:sz="0" w:space="0" w:color="auto"/>
      </w:divBdr>
      <w:divsChild>
        <w:div w:id="1308625399">
          <w:marLeft w:val="446"/>
          <w:marRight w:val="0"/>
          <w:marTop w:val="0"/>
          <w:marBottom w:val="0"/>
          <w:divBdr>
            <w:top w:val="none" w:sz="0" w:space="0" w:color="auto"/>
            <w:left w:val="none" w:sz="0" w:space="0" w:color="auto"/>
            <w:bottom w:val="none" w:sz="0" w:space="0" w:color="auto"/>
            <w:right w:val="none" w:sz="0" w:space="0" w:color="auto"/>
          </w:divBdr>
        </w:div>
        <w:div w:id="1743792961">
          <w:marLeft w:val="446"/>
          <w:marRight w:val="0"/>
          <w:marTop w:val="0"/>
          <w:marBottom w:val="0"/>
          <w:divBdr>
            <w:top w:val="none" w:sz="0" w:space="0" w:color="auto"/>
            <w:left w:val="none" w:sz="0" w:space="0" w:color="auto"/>
            <w:bottom w:val="none" w:sz="0" w:space="0" w:color="auto"/>
            <w:right w:val="none" w:sz="0" w:space="0" w:color="auto"/>
          </w:divBdr>
        </w:div>
      </w:divsChild>
    </w:div>
    <w:div w:id="1647273472">
      <w:bodyDiv w:val="1"/>
      <w:marLeft w:val="0"/>
      <w:marRight w:val="0"/>
      <w:marTop w:val="0"/>
      <w:marBottom w:val="0"/>
      <w:divBdr>
        <w:top w:val="none" w:sz="0" w:space="0" w:color="auto"/>
        <w:left w:val="none" w:sz="0" w:space="0" w:color="auto"/>
        <w:bottom w:val="none" w:sz="0" w:space="0" w:color="auto"/>
        <w:right w:val="none" w:sz="0" w:space="0" w:color="auto"/>
      </w:divBdr>
    </w:div>
    <w:div w:id="1655987316">
      <w:bodyDiv w:val="1"/>
      <w:marLeft w:val="0"/>
      <w:marRight w:val="0"/>
      <w:marTop w:val="0"/>
      <w:marBottom w:val="0"/>
      <w:divBdr>
        <w:top w:val="none" w:sz="0" w:space="0" w:color="auto"/>
        <w:left w:val="none" w:sz="0" w:space="0" w:color="auto"/>
        <w:bottom w:val="none" w:sz="0" w:space="0" w:color="auto"/>
        <w:right w:val="none" w:sz="0" w:space="0" w:color="auto"/>
      </w:divBdr>
    </w:div>
    <w:div w:id="1657758404">
      <w:bodyDiv w:val="1"/>
      <w:marLeft w:val="0"/>
      <w:marRight w:val="0"/>
      <w:marTop w:val="0"/>
      <w:marBottom w:val="0"/>
      <w:divBdr>
        <w:top w:val="none" w:sz="0" w:space="0" w:color="auto"/>
        <w:left w:val="none" w:sz="0" w:space="0" w:color="auto"/>
        <w:bottom w:val="none" w:sz="0" w:space="0" w:color="auto"/>
        <w:right w:val="none" w:sz="0" w:space="0" w:color="auto"/>
      </w:divBdr>
    </w:div>
    <w:div w:id="1661424457">
      <w:bodyDiv w:val="1"/>
      <w:marLeft w:val="0"/>
      <w:marRight w:val="0"/>
      <w:marTop w:val="0"/>
      <w:marBottom w:val="0"/>
      <w:divBdr>
        <w:top w:val="none" w:sz="0" w:space="0" w:color="auto"/>
        <w:left w:val="none" w:sz="0" w:space="0" w:color="auto"/>
        <w:bottom w:val="none" w:sz="0" w:space="0" w:color="auto"/>
        <w:right w:val="none" w:sz="0" w:space="0" w:color="auto"/>
      </w:divBdr>
      <w:divsChild>
        <w:div w:id="389112219">
          <w:marLeft w:val="446"/>
          <w:marRight w:val="0"/>
          <w:marTop w:val="0"/>
          <w:marBottom w:val="0"/>
          <w:divBdr>
            <w:top w:val="none" w:sz="0" w:space="0" w:color="auto"/>
            <w:left w:val="none" w:sz="0" w:space="0" w:color="auto"/>
            <w:bottom w:val="none" w:sz="0" w:space="0" w:color="auto"/>
            <w:right w:val="none" w:sz="0" w:space="0" w:color="auto"/>
          </w:divBdr>
        </w:div>
        <w:div w:id="402457806">
          <w:marLeft w:val="446"/>
          <w:marRight w:val="0"/>
          <w:marTop w:val="0"/>
          <w:marBottom w:val="0"/>
          <w:divBdr>
            <w:top w:val="none" w:sz="0" w:space="0" w:color="auto"/>
            <w:left w:val="none" w:sz="0" w:space="0" w:color="auto"/>
            <w:bottom w:val="none" w:sz="0" w:space="0" w:color="auto"/>
            <w:right w:val="none" w:sz="0" w:space="0" w:color="auto"/>
          </w:divBdr>
        </w:div>
        <w:div w:id="579411935">
          <w:marLeft w:val="446"/>
          <w:marRight w:val="0"/>
          <w:marTop w:val="0"/>
          <w:marBottom w:val="0"/>
          <w:divBdr>
            <w:top w:val="none" w:sz="0" w:space="0" w:color="auto"/>
            <w:left w:val="none" w:sz="0" w:space="0" w:color="auto"/>
            <w:bottom w:val="none" w:sz="0" w:space="0" w:color="auto"/>
            <w:right w:val="none" w:sz="0" w:space="0" w:color="auto"/>
          </w:divBdr>
        </w:div>
        <w:div w:id="1475219570">
          <w:marLeft w:val="446"/>
          <w:marRight w:val="0"/>
          <w:marTop w:val="0"/>
          <w:marBottom w:val="0"/>
          <w:divBdr>
            <w:top w:val="none" w:sz="0" w:space="0" w:color="auto"/>
            <w:left w:val="none" w:sz="0" w:space="0" w:color="auto"/>
            <w:bottom w:val="none" w:sz="0" w:space="0" w:color="auto"/>
            <w:right w:val="none" w:sz="0" w:space="0" w:color="auto"/>
          </w:divBdr>
        </w:div>
        <w:div w:id="1827159965">
          <w:marLeft w:val="446"/>
          <w:marRight w:val="0"/>
          <w:marTop w:val="0"/>
          <w:marBottom w:val="0"/>
          <w:divBdr>
            <w:top w:val="none" w:sz="0" w:space="0" w:color="auto"/>
            <w:left w:val="none" w:sz="0" w:space="0" w:color="auto"/>
            <w:bottom w:val="none" w:sz="0" w:space="0" w:color="auto"/>
            <w:right w:val="none" w:sz="0" w:space="0" w:color="auto"/>
          </w:divBdr>
        </w:div>
      </w:divsChild>
    </w:div>
    <w:div w:id="1663972489">
      <w:bodyDiv w:val="1"/>
      <w:marLeft w:val="0"/>
      <w:marRight w:val="0"/>
      <w:marTop w:val="0"/>
      <w:marBottom w:val="0"/>
      <w:divBdr>
        <w:top w:val="none" w:sz="0" w:space="0" w:color="auto"/>
        <w:left w:val="none" w:sz="0" w:space="0" w:color="auto"/>
        <w:bottom w:val="none" w:sz="0" w:space="0" w:color="auto"/>
        <w:right w:val="none" w:sz="0" w:space="0" w:color="auto"/>
      </w:divBdr>
      <w:divsChild>
        <w:div w:id="804082174">
          <w:marLeft w:val="446"/>
          <w:marRight w:val="0"/>
          <w:marTop w:val="0"/>
          <w:marBottom w:val="0"/>
          <w:divBdr>
            <w:top w:val="none" w:sz="0" w:space="0" w:color="auto"/>
            <w:left w:val="none" w:sz="0" w:space="0" w:color="auto"/>
            <w:bottom w:val="none" w:sz="0" w:space="0" w:color="auto"/>
            <w:right w:val="none" w:sz="0" w:space="0" w:color="auto"/>
          </w:divBdr>
        </w:div>
        <w:div w:id="1321035509">
          <w:marLeft w:val="446"/>
          <w:marRight w:val="0"/>
          <w:marTop w:val="0"/>
          <w:marBottom w:val="0"/>
          <w:divBdr>
            <w:top w:val="none" w:sz="0" w:space="0" w:color="auto"/>
            <w:left w:val="none" w:sz="0" w:space="0" w:color="auto"/>
            <w:bottom w:val="none" w:sz="0" w:space="0" w:color="auto"/>
            <w:right w:val="none" w:sz="0" w:space="0" w:color="auto"/>
          </w:divBdr>
        </w:div>
        <w:div w:id="1624772098">
          <w:marLeft w:val="446"/>
          <w:marRight w:val="0"/>
          <w:marTop w:val="0"/>
          <w:marBottom w:val="0"/>
          <w:divBdr>
            <w:top w:val="none" w:sz="0" w:space="0" w:color="auto"/>
            <w:left w:val="none" w:sz="0" w:space="0" w:color="auto"/>
            <w:bottom w:val="none" w:sz="0" w:space="0" w:color="auto"/>
            <w:right w:val="none" w:sz="0" w:space="0" w:color="auto"/>
          </w:divBdr>
        </w:div>
        <w:div w:id="1844542652">
          <w:marLeft w:val="446"/>
          <w:marRight w:val="0"/>
          <w:marTop w:val="0"/>
          <w:marBottom w:val="0"/>
          <w:divBdr>
            <w:top w:val="none" w:sz="0" w:space="0" w:color="auto"/>
            <w:left w:val="none" w:sz="0" w:space="0" w:color="auto"/>
            <w:bottom w:val="none" w:sz="0" w:space="0" w:color="auto"/>
            <w:right w:val="none" w:sz="0" w:space="0" w:color="auto"/>
          </w:divBdr>
        </w:div>
        <w:div w:id="1866748423">
          <w:marLeft w:val="446"/>
          <w:marRight w:val="0"/>
          <w:marTop w:val="0"/>
          <w:marBottom w:val="0"/>
          <w:divBdr>
            <w:top w:val="none" w:sz="0" w:space="0" w:color="auto"/>
            <w:left w:val="none" w:sz="0" w:space="0" w:color="auto"/>
            <w:bottom w:val="none" w:sz="0" w:space="0" w:color="auto"/>
            <w:right w:val="none" w:sz="0" w:space="0" w:color="auto"/>
          </w:divBdr>
        </w:div>
      </w:divsChild>
    </w:div>
    <w:div w:id="1676762624">
      <w:bodyDiv w:val="1"/>
      <w:marLeft w:val="0"/>
      <w:marRight w:val="0"/>
      <w:marTop w:val="0"/>
      <w:marBottom w:val="0"/>
      <w:divBdr>
        <w:top w:val="none" w:sz="0" w:space="0" w:color="auto"/>
        <w:left w:val="none" w:sz="0" w:space="0" w:color="auto"/>
        <w:bottom w:val="none" w:sz="0" w:space="0" w:color="auto"/>
        <w:right w:val="none" w:sz="0" w:space="0" w:color="auto"/>
      </w:divBdr>
    </w:div>
    <w:div w:id="1688601444">
      <w:bodyDiv w:val="1"/>
      <w:marLeft w:val="0"/>
      <w:marRight w:val="0"/>
      <w:marTop w:val="0"/>
      <w:marBottom w:val="0"/>
      <w:divBdr>
        <w:top w:val="none" w:sz="0" w:space="0" w:color="auto"/>
        <w:left w:val="none" w:sz="0" w:space="0" w:color="auto"/>
        <w:bottom w:val="none" w:sz="0" w:space="0" w:color="auto"/>
        <w:right w:val="none" w:sz="0" w:space="0" w:color="auto"/>
      </w:divBdr>
    </w:div>
    <w:div w:id="1691372544">
      <w:bodyDiv w:val="1"/>
      <w:marLeft w:val="0"/>
      <w:marRight w:val="0"/>
      <w:marTop w:val="0"/>
      <w:marBottom w:val="0"/>
      <w:divBdr>
        <w:top w:val="none" w:sz="0" w:space="0" w:color="auto"/>
        <w:left w:val="none" w:sz="0" w:space="0" w:color="auto"/>
        <w:bottom w:val="none" w:sz="0" w:space="0" w:color="auto"/>
        <w:right w:val="none" w:sz="0" w:space="0" w:color="auto"/>
      </w:divBdr>
    </w:div>
    <w:div w:id="1693415400">
      <w:bodyDiv w:val="1"/>
      <w:marLeft w:val="0"/>
      <w:marRight w:val="0"/>
      <w:marTop w:val="0"/>
      <w:marBottom w:val="0"/>
      <w:divBdr>
        <w:top w:val="none" w:sz="0" w:space="0" w:color="auto"/>
        <w:left w:val="none" w:sz="0" w:space="0" w:color="auto"/>
        <w:bottom w:val="none" w:sz="0" w:space="0" w:color="auto"/>
        <w:right w:val="none" w:sz="0" w:space="0" w:color="auto"/>
      </w:divBdr>
    </w:div>
    <w:div w:id="1694070166">
      <w:bodyDiv w:val="1"/>
      <w:marLeft w:val="0"/>
      <w:marRight w:val="0"/>
      <w:marTop w:val="0"/>
      <w:marBottom w:val="0"/>
      <w:divBdr>
        <w:top w:val="none" w:sz="0" w:space="0" w:color="auto"/>
        <w:left w:val="none" w:sz="0" w:space="0" w:color="auto"/>
        <w:bottom w:val="none" w:sz="0" w:space="0" w:color="auto"/>
        <w:right w:val="none" w:sz="0" w:space="0" w:color="auto"/>
      </w:divBdr>
    </w:div>
    <w:div w:id="1716076708">
      <w:bodyDiv w:val="1"/>
      <w:marLeft w:val="0"/>
      <w:marRight w:val="0"/>
      <w:marTop w:val="0"/>
      <w:marBottom w:val="0"/>
      <w:divBdr>
        <w:top w:val="none" w:sz="0" w:space="0" w:color="auto"/>
        <w:left w:val="none" w:sz="0" w:space="0" w:color="auto"/>
        <w:bottom w:val="none" w:sz="0" w:space="0" w:color="auto"/>
        <w:right w:val="none" w:sz="0" w:space="0" w:color="auto"/>
      </w:divBdr>
    </w:div>
    <w:div w:id="1745301562">
      <w:bodyDiv w:val="1"/>
      <w:marLeft w:val="0"/>
      <w:marRight w:val="0"/>
      <w:marTop w:val="0"/>
      <w:marBottom w:val="0"/>
      <w:divBdr>
        <w:top w:val="none" w:sz="0" w:space="0" w:color="auto"/>
        <w:left w:val="none" w:sz="0" w:space="0" w:color="auto"/>
        <w:bottom w:val="none" w:sz="0" w:space="0" w:color="auto"/>
        <w:right w:val="none" w:sz="0" w:space="0" w:color="auto"/>
      </w:divBdr>
    </w:div>
    <w:div w:id="1746490122">
      <w:bodyDiv w:val="1"/>
      <w:marLeft w:val="0"/>
      <w:marRight w:val="0"/>
      <w:marTop w:val="0"/>
      <w:marBottom w:val="0"/>
      <w:divBdr>
        <w:top w:val="none" w:sz="0" w:space="0" w:color="auto"/>
        <w:left w:val="none" w:sz="0" w:space="0" w:color="auto"/>
        <w:bottom w:val="none" w:sz="0" w:space="0" w:color="auto"/>
        <w:right w:val="none" w:sz="0" w:space="0" w:color="auto"/>
      </w:divBdr>
    </w:div>
    <w:div w:id="1749110306">
      <w:bodyDiv w:val="1"/>
      <w:marLeft w:val="0"/>
      <w:marRight w:val="0"/>
      <w:marTop w:val="0"/>
      <w:marBottom w:val="0"/>
      <w:divBdr>
        <w:top w:val="none" w:sz="0" w:space="0" w:color="auto"/>
        <w:left w:val="none" w:sz="0" w:space="0" w:color="auto"/>
        <w:bottom w:val="none" w:sz="0" w:space="0" w:color="auto"/>
        <w:right w:val="none" w:sz="0" w:space="0" w:color="auto"/>
      </w:divBdr>
      <w:divsChild>
        <w:div w:id="530412818">
          <w:marLeft w:val="446"/>
          <w:marRight w:val="0"/>
          <w:marTop w:val="0"/>
          <w:marBottom w:val="0"/>
          <w:divBdr>
            <w:top w:val="none" w:sz="0" w:space="0" w:color="auto"/>
            <w:left w:val="none" w:sz="0" w:space="0" w:color="auto"/>
            <w:bottom w:val="none" w:sz="0" w:space="0" w:color="auto"/>
            <w:right w:val="none" w:sz="0" w:space="0" w:color="auto"/>
          </w:divBdr>
        </w:div>
        <w:div w:id="1238319873">
          <w:marLeft w:val="446"/>
          <w:marRight w:val="0"/>
          <w:marTop w:val="0"/>
          <w:marBottom w:val="0"/>
          <w:divBdr>
            <w:top w:val="none" w:sz="0" w:space="0" w:color="auto"/>
            <w:left w:val="none" w:sz="0" w:space="0" w:color="auto"/>
            <w:bottom w:val="none" w:sz="0" w:space="0" w:color="auto"/>
            <w:right w:val="none" w:sz="0" w:space="0" w:color="auto"/>
          </w:divBdr>
        </w:div>
        <w:div w:id="1369836991">
          <w:marLeft w:val="446"/>
          <w:marRight w:val="0"/>
          <w:marTop w:val="0"/>
          <w:marBottom w:val="0"/>
          <w:divBdr>
            <w:top w:val="none" w:sz="0" w:space="0" w:color="auto"/>
            <w:left w:val="none" w:sz="0" w:space="0" w:color="auto"/>
            <w:bottom w:val="none" w:sz="0" w:space="0" w:color="auto"/>
            <w:right w:val="none" w:sz="0" w:space="0" w:color="auto"/>
          </w:divBdr>
        </w:div>
      </w:divsChild>
    </w:div>
    <w:div w:id="1766338112">
      <w:bodyDiv w:val="1"/>
      <w:marLeft w:val="0"/>
      <w:marRight w:val="0"/>
      <w:marTop w:val="0"/>
      <w:marBottom w:val="0"/>
      <w:divBdr>
        <w:top w:val="none" w:sz="0" w:space="0" w:color="auto"/>
        <w:left w:val="none" w:sz="0" w:space="0" w:color="auto"/>
        <w:bottom w:val="none" w:sz="0" w:space="0" w:color="auto"/>
        <w:right w:val="none" w:sz="0" w:space="0" w:color="auto"/>
      </w:divBdr>
    </w:div>
    <w:div w:id="1781072082">
      <w:bodyDiv w:val="1"/>
      <w:marLeft w:val="0"/>
      <w:marRight w:val="0"/>
      <w:marTop w:val="0"/>
      <w:marBottom w:val="0"/>
      <w:divBdr>
        <w:top w:val="none" w:sz="0" w:space="0" w:color="auto"/>
        <w:left w:val="none" w:sz="0" w:space="0" w:color="auto"/>
        <w:bottom w:val="none" w:sz="0" w:space="0" w:color="auto"/>
        <w:right w:val="none" w:sz="0" w:space="0" w:color="auto"/>
      </w:divBdr>
    </w:div>
    <w:div w:id="1788893552">
      <w:bodyDiv w:val="1"/>
      <w:marLeft w:val="0"/>
      <w:marRight w:val="0"/>
      <w:marTop w:val="0"/>
      <w:marBottom w:val="0"/>
      <w:divBdr>
        <w:top w:val="none" w:sz="0" w:space="0" w:color="auto"/>
        <w:left w:val="none" w:sz="0" w:space="0" w:color="auto"/>
        <w:bottom w:val="none" w:sz="0" w:space="0" w:color="auto"/>
        <w:right w:val="none" w:sz="0" w:space="0" w:color="auto"/>
      </w:divBdr>
    </w:div>
    <w:div w:id="1800369357">
      <w:bodyDiv w:val="1"/>
      <w:marLeft w:val="0"/>
      <w:marRight w:val="0"/>
      <w:marTop w:val="0"/>
      <w:marBottom w:val="0"/>
      <w:divBdr>
        <w:top w:val="none" w:sz="0" w:space="0" w:color="auto"/>
        <w:left w:val="none" w:sz="0" w:space="0" w:color="auto"/>
        <w:bottom w:val="none" w:sz="0" w:space="0" w:color="auto"/>
        <w:right w:val="none" w:sz="0" w:space="0" w:color="auto"/>
      </w:divBdr>
      <w:divsChild>
        <w:div w:id="38433746">
          <w:marLeft w:val="274"/>
          <w:marRight w:val="0"/>
          <w:marTop w:val="0"/>
          <w:marBottom w:val="0"/>
          <w:divBdr>
            <w:top w:val="none" w:sz="0" w:space="0" w:color="auto"/>
            <w:left w:val="none" w:sz="0" w:space="0" w:color="auto"/>
            <w:bottom w:val="none" w:sz="0" w:space="0" w:color="auto"/>
            <w:right w:val="none" w:sz="0" w:space="0" w:color="auto"/>
          </w:divBdr>
        </w:div>
        <w:div w:id="134883149">
          <w:marLeft w:val="274"/>
          <w:marRight w:val="0"/>
          <w:marTop w:val="0"/>
          <w:marBottom w:val="0"/>
          <w:divBdr>
            <w:top w:val="none" w:sz="0" w:space="0" w:color="auto"/>
            <w:left w:val="none" w:sz="0" w:space="0" w:color="auto"/>
            <w:bottom w:val="none" w:sz="0" w:space="0" w:color="auto"/>
            <w:right w:val="none" w:sz="0" w:space="0" w:color="auto"/>
          </w:divBdr>
        </w:div>
        <w:div w:id="551697114">
          <w:marLeft w:val="274"/>
          <w:marRight w:val="0"/>
          <w:marTop w:val="0"/>
          <w:marBottom w:val="0"/>
          <w:divBdr>
            <w:top w:val="none" w:sz="0" w:space="0" w:color="auto"/>
            <w:left w:val="none" w:sz="0" w:space="0" w:color="auto"/>
            <w:bottom w:val="none" w:sz="0" w:space="0" w:color="auto"/>
            <w:right w:val="none" w:sz="0" w:space="0" w:color="auto"/>
          </w:divBdr>
        </w:div>
      </w:divsChild>
    </w:div>
    <w:div w:id="1804422816">
      <w:bodyDiv w:val="1"/>
      <w:marLeft w:val="0"/>
      <w:marRight w:val="0"/>
      <w:marTop w:val="0"/>
      <w:marBottom w:val="0"/>
      <w:divBdr>
        <w:top w:val="none" w:sz="0" w:space="0" w:color="auto"/>
        <w:left w:val="none" w:sz="0" w:space="0" w:color="auto"/>
        <w:bottom w:val="none" w:sz="0" w:space="0" w:color="auto"/>
        <w:right w:val="none" w:sz="0" w:space="0" w:color="auto"/>
      </w:divBdr>
    </w:div>
    <w:div w:id="1830750022">
      <w:bodyDiv w:val="1"/>
      <w:marLeft w:val="0"/>
      <w:marRight w:val="0"/>
      <w:marTop w:val="0"/>
      <w:marBottom w:val="0"/>
      <w:divBdr>
        <w:top w:val="none" w:sz="0" w:space="0" w:color="auto"/>
        <w:left w:val="none" w:sz="0" w:space="0" w:color="auto"/>
        <w:bottom w:val="none" w:sz="0" w:space="0" w:color="auto"/>
        <w:right w:val="none" w:sz="0" w:space="0" w:color="auto"/>
      </w:divBdr>
    </w:div>
    <w:div w:id="1848670671">
      <w:bodyDiv w:val="1"/>
      <w:marLeft w:val="0"/>
      <w:marRight w:val="0"/>
      <w:marTop w:val="0"/>
      <w:marBottom w:val="0"/>
      <w:divBdr>
        <w:top w:val="none" w:sz="0" w:space="0" w:color="auto"/>
        <w:left w:val="none" w:sz="0" w:space="0" w:color="auto"/>
        <w:bottom w:val="none" w:sz="0" w:space="0" w:color="auto"/>
        <w:right w:val="none" w:sz="0" w:space="0" w:color="auto"/>
      </w:divBdr>
    </w:div>
    <w:div w:id="1856260858">
      <w:bodyDiv w:val="1"/>
      <w:marLeft w:val="0"/>
      <w:marRight w:val="0"/>
      <w:marTop w:val="0"/>
      <w:marBottom w:val="0"/>
      <w:divBdr>
        <w:top w:val="none" w:sz="0" w:space="0" w:color="auto"/>
        <w:left w:val="none" w:sz="0" w:space="0" w:color="auto"/>
        <w:bottom w:val="none" w:sz="0" w:space="0" w:color="auto"/>
        <w:right w:val="none" w:sz="0" w:space="0" w:color="auto"/>
      </w:divBdr>
      <w:divsChild>
        <w:div w:id="629671908">
          <w:marLeft w:val="446"/>
          <w:marRight w:val="0"/>
          <w:marTop w:val="0"/>
          <w:marBottom w:val="0"/>
          <w:divBdr>
            <w:top w:val="none" w:sz="0" w:space="0" w:color="auto"/>
            <w:left w:val="none" w:sz="0" w:space="0" w:color="auto"/>
            <w:bottom w:val="none" w:sz="0" w:space="0" w:color="auto"/>
            <w:right w:val="none" w:sz="0" w:space="0" w:color="auto"/>
          </w:divBdr>
        </w:div>
        <w:div w:id="807285636">
          <w:marLeft w:val="446"/>
          <w:marRight w:val="0"/>
          <w:marTop w:val="0"/>
          <w:marBottom w:val="0"/>
          <w:divBdr>
            <w:top w:val="none" w:sz="0" w:space="0" w:color="auto"/>
            <w:left w:val="none" w:sz="0" w:space="0" w:color="auto"/>
            <w:bottom w:val="none" w:sz="0" w:space="0" w:color="auto"/>
            <w:right w:val="none" w:sz="0" w:space="0" w:color="auto"/>
          </w:divBdr>
        </w:div>
        <w:div w:id="1014846813">
          <w:marLeft w:val="446"/>
          <w:marRight w:val="0"/>
          <w:marTop w:val="0"/>
          <w:marBottom w:val="0"/>
          <w:divBdr>
            <w:top w:val="none" w:sz="0" w:space="0" w:color="auto"/>
            <w:left w:val="none" w:sz="0" w:space="0" w:color="auto"/>
            <w:bottom w:val="none" w:sz="0" w:space="0" w:color="auto"/>
            <w:right w:val="none" w:sz="0" w:space="0" w:color="auto"/>
          </w:divBdr>
        </w:div>
        <w:div w:id="1223246885">
          <w:marLeft w:val="446"/>
          <w:marRight w:val="0"/>
          <w:marTop w:val="0"/>
          <w:marBottom w:val="0"/>
          <w:divBdr>
            <w:top w:val="none" w:sz="0" w:space="0" w:color="auto"/>
            <w:left w:val="none" w:sz="0" w:space="0" w:color="auto"/>
            <w:bottom w:val="none" w:sz="0" w:space="0" w:color="auto"/>
            <w:right w:val="none" w:sz="0" w:space="0" w:color="auto"/>
          </w:divBdr>
        </w:div>
        <w:div w:id="1646622535">
          <w:marLeft w:val="446"/>
          <w:marRight w:val="0"/>
          <w:marTop w:val="0"/>
          <w:marBottom w:val="0"/>
          <w:divBdr>
            <w:top w:val="none" w:sz="0" w:space="0" w:color="auto"/>
            <w:left w:val="none" w:sz="0" w:space="0" w:color="auto"/>
            <w:bottom w:val="none" w:sz="0" w:space="0" w:color="auto"/>
            <w:right w:val="none" w:sz="0" w:space="0" w:color="auto"/>
          </w:divBdr>
        </w:div>
        <w:div w:id="1807894576">
          <w:marLeft w:val="446"/>
          <w:marRight w:val="0"/>
          <w:marTop w:val="0"/>
          <w:marBottom w:val="0"/>
          <w:divBdr>
            <w:top w:val="none" w:sz="0" w:space="0" w:color="auto"/>
            <w:left w:val="none" w:sz="0" w:space="0" w:color="auto"/>
            <w:bottom w:val="none" w:sz="0" w:space="0" w:color="auto"/>
            <w:right w:val="none" w:sz="0" w:space="0" w:color="auto"/>
          </w:divBdr>
        </w:div>
        <w:div w:id="1993098813">
          <w:marLeft w:val="446"/>
          <w:marRight w:val="0"/>
          <w:marTop w:val="0"/>
          <w:marBottom w:val="0"/>
          <w:divBdr>
            <w:top w:val="none" w:sz="0" w:space="0" w:color="auto"/>
            <w:left w:val="none" w:sz="0" w:space="0" w:color="auto"/>
            <w:bottom w:val="none" w:sz="0" w:space="0" w:color="auto"/>
            <w:right w:val="none" w:sz="0" w:space="0" w:color="auto"/>
          </w:divBdr>
        </w:div>
        <w:div w:id="2004311071">
          <w:marLeft w:val="446"/>
          <w:marRight w:val="0"/>
          <w:marTop w:val="0"/>
          <w:marBottom w:val="0"/>
          <w:divBdr>
            <w:top w:val="none" w:sz="0" w:space="0" w:color="auto"/>
            <w:left w:val="none" w:sz="0" w:space="0" w:color="auto"/>
            <w:bottom w:val="none" w:sz="0" w:space="0" w:color="auto"/>
            <w:right w:val="none" w:sz="0" w:space="0" w:color="auto"/>
          </w:divBdr>
        </w:div>
      </w:divsChild>
    </w:div>
    <w:div w:id="1859419698">
      <w:bodyDiv w:val="1"/>
      <w:marLeft w:val="0"/>
      <w:marRight w:val="0"/>
      <w:marTop w:val="0"/>
      <w:marBottom w:val="0"/>
      <w:divBdr>
        <w:top w:val="none" w:sz="0" w:space="0" w:color="auto"/>
        <w:left w:val="none" w:sz="0" w:space="0" w:color="auto"/>
        <w:bottom w:val="none" w:sz="0" w:space="0" w:color="auto"/>
        <w:right w:val="none" w:sz="0" w:space="0" w:color="auto"/>
      </w:divBdr>
    </w:div>
    <w:div w:id="1871524322">
      <w:bodyDiv w:val="1"/>
      <w:marLeft w:val="0"/>
      <w:marRight w:val="0"/>
      <w:marTop w:val="0"/>
      <w:marBottom w:val="0"/>
      <w:divBdr>
        <w:top w:val="none" w:sz="0" w:space="0" w:color="auto"/>
        <w:left w:val="none" w:sz="0" w:space="0" w:color="auto"/>
        <w:bottom w:val="none" w:sz="0" w:space="0" w:color="auto"/>
        <w:right w:val="none" w:sz="0" w:space="0" w:color="auto"/>
      </w:divBdr>
    </w:div>
    <w:div w:id="1880968824">
      <w:bodyDiv w:val="1"/>
      <w:marLeft w:val="0"/>
      <w:marRight w:val="0"/>
      <w:marTop w:val="0"/>
      <w:marBottom w:val="0"/>
      <w:divBdr>
        <w:top w:val="none" w:sz="0" w:space="0" w:color="auto"/>
        <w:left w:val="none" w:sz="0" w:space="0" w:color="auto"/>
        <w:bottom w:val="none" w:sz="0" w:space="0" w:color="auto"/>
        <w:right w:val="none" w:sz="0" w:space="0" w:color="auto"/>
      </w:divBdr>
      <w:divsChild>
        <w:div w:id="109394516">
          <w:marLeft w:val="446"/>
          <w:marRight w:val="0"/>
          <w:marTop w:val="0"/>
          <w:marBottom w:val="0"/>
          <w:divBdr>
            <w:top w:val="none" w:sz="0" w:space="0" w:color="auto"/>
            <w:left w:val="none" w:sz="0" w:space="0" w:color="auto"/>
            <w:bottom w:val="none" w:sz="0" w:space="0" w:color="auto"/>
            <w:right w:val="none" w:sz="0" w:space="0" w:color="auto"/>
          </w:divBdr>
        </w:div>
        <w:div w:id="337389303">
          <w:marLeft w:val="446"/>
          <w:marRight w:val="0"/>
          <w:marTop w:val="0"/>
          <w:marBottom w:val="0"/>
          <w:divBdr>
            <w:top w:val="none" w:sz="0" w:space="0" w:color="auto"/>
            <w:left w:val="none" w:sz="0" w:space="0" w:color="auto"/>
            <w:bottom w:val="none" w:sz="0" w:space="0" w:color="auto"/>
            <w:right w:val="none" w:sz="0" w:space="0" w:color="auto"/>
          </w:divBdr>
        </w:div>
        <w:div w:id="1056196315">
          <w:marLeft w:val="446"/>
          <w:marRight w:val="0"/>
          <w:marTop w:val="0"/>
          <w:marBottom w:val="0"/>
          <w:divBdr>
            <w:top w:val="none" w:sz="0" w:space="0" w:color="auto"/>
            <w:left w:val="none" w:sz="0" w:space="0" w:color="auto"/>
            <w:bottom w:val="none" w:sz="0" w:space="0" w:color="auto"/>
            <w:right w:val="none" w:sz="0" w:space="0" w:color="auto"/>
          </w:divBdr>
        </w:div>
      </w:divsChild>
    </w:div>
    <w:div w:id="1899969634">
      <w:bodyDiv w:val="1"/>
      <w:marLeft w:val="0"/>
      <w:marRight w:val="0"/>
      <w:marTop w:val="0"/>
      <w:marBottom w:val="0"/>
      <w:divBdr>
        <w:top w:val="none" w:sz="0" w:space="0" w:color="auto"/>
        <w:left w:val="none" w:sz="0" w:space="0" w:color="auto"/>
        <w:bottom w:val="none" w:sz="0" w:space="0" w:color="auto"/>
        <w:right w:val="none" w:sz="0" w:space="0" w:color="auto"/>
      </w:divBdr>
    </w:div>
    <w:div w:id="1901555335">
      <w:bodyDiv w:val="1"/>
      <w:marLeft w:val="0"/>
      <w:marRight w:val="0"/>
      <w:marTop w:val="0"/>
      <w:marBottom w:val="0"/>
      <w:divBdr>
        <w:top w:val="none" w:sz="0" w:space="0" w:color="auto"/>
        <w:left w:val="none" w:sz="0" w:space="0" w:color="auto"/>
        <w:bottom w:val="none" w:sz="0" w:space="0" w:color="auto"/>
        <w:right w:val="none" w:sz="0" w:space="0" w:color="auto"/>
      </w:divBdr>
    </w:div>
    <w:div w:id="1902057468">
      <w:bodyDiv w:val="1"/>
      <w:marLeft w:val="0"/>
      <w:marRight w:val="0"/>
      <w:marTop w:val="0"/>
      <w:marBottom w:val="0"/>
      <w:divBdr>
        <w:top w:val="none" w:sz="0" w:space="0" w:color="auto"/>
        <w:left w:val="none" w:sz="0" w:space="0" w:color="auto"/>
        <w:bottom w:val="none" w:sz="0" w:space="0" w:color="auto"/>
        <w:right w:val="none" w:sz="0" w:space="0" w:color="auto"/>
      </w:divBdr>
    </w:div>
    <w:div w:id="1908833319">
      <w:bodyDiv w:val="1"/>
      <w:marLeft w:val="0"/>
      <w:marRight w:val="0"/>
      <w:marTop w:val="0"/>
      <w:marBottom w:val="0"/>
      <w:divBdr>
        <w:top w:val="none" w:sz="0" w:space="0" w:color="auto"/>
        <w:left w:val="none" w:sz="0" w:space="0" w:color="auto"/>
        <w:bottom w:val="none" w:sz="0" w:space="0" w:color="auto"/>
        <w:right w:val="none" w:sz="0" w:space="0" w:color="auto"/>
      </w:divBdr>
    </w:div>
    <w:div w:id="1929120308">
      <w:bodyDiv w:val="1"/>
      <w:marLeft w:val="0"/>
      <w:marRight w:val="0"/>
      <w:marTop w:val="0"/>
      <w:marBottom w:val="0"/>
      <w:divBdr>
        <w:top w:val="none" w:sz="0" w:space="0" w:color="auto"/>
        <w:left w:val="none" w:sz="0" w:space="0" w:color="auto"/>
        <w:bottom w:val="none" w:sz="0" w:space="0" w:color="auto"/>
        <w:right w:val="none" w:sz="0" w:space="0" w:color="auto"/>
      </w:divBdr>
    </w:div>
    <w:div w:id="1931155470">
      <w:bodyDiv w:val="1"/>
      <w:marLeft w:val="0"/>
      <w:marRight w:val="0"/>
      <w:marTop w:val="0"/>
      <w:marBottom w:val="0"/>
      <w:divBdr>
        <w:top w:val="none" w:sz="0" w:space="0" w:color="auto"/>
        <w:left w:val="none" w:sz="0" w:space="0" w:color="auto"/>
        <w:bottom w:val="none" w:sz="0" w:space="0" w:color="auto"/>
        <w:right w:val="none" w:sz="0" w:space="0" w:color="auto"/>
      </w:divBdr>
      <w:divsChild>
        <w:div w:id="173156826">
          <w:marLeft w:val="446"/>
          <w:marRight w:val="0"/>
          <w:marTop w:val="0"/>
          <w:marBottom w:val="0"/>
          <w:divBdr>
            <w:top w:val="none" w:sz="0" w:space="0" w:color="auto"/>
            <w:left w:val="none" w:sz="0" w:space="0" w:color="auto"/>
            <w:bottom w:val="none" w:sz="0" w:space="0" w:color="auto"/>
            <w:right w:val="none" w:sz="0" w:space="0" w:color="auto"/>
          </w:divBdr>
        </w:div>
        <w:div w:id="881593952">
          <w:marLeft w:val="446"/>
          <w:marRight w:val="0"/>
          <w:marTop w:val="0"/>
          <w:marBottom w:val="0"/>
          <w:divBdr>
            <w:top w:val="none" w:sz="0" w:space="0" w:color="auto"/>
            <w:left w:val="none" w:sz="0" w:space="0" w:color="auto"/>
            <w:bottom w:val="none" w:sz="0" w:space="0" w:color="auto"/>
            <w:right w:val="none" w:sz="0" w:space="0" w:color="auto"/>
          </w:divBdr>
        </w:div>
      </w:divsChild>
    </w:div>
    <w:div w:id="1936471360">
      <w:bodyDiv w:val="1"/>
      <w:marLeft w:val="0"/>
      <w:marRight w:val="0"/>
      <w:marTop w:val="0"/>
      <w:marBottom w:val="0"/>
      <w:divBdr>
        <w:top w:val="none" w:sz="0" w:space="0" w:color="auto"/>
        <w:left w:val="none" w:sz="0" w:space="0" w:color="auto"/>
        <w:bottom w:val="none" w:sz="0" w:space="0" w:color="auto"/>
        <w:right w:val="none" w:sz="0" w:space="0" w:color="auto"/>
      </w:divBdr>
    </w:div>
    <w:div w:id="1937010302">
      <w:bodyDiv w:val="1"/>
      <w:marLeft w:val="0"/>
      <w:marRight w:val="0"/>
      <w:marTop w:val="0"/>
      <w:marBottom w:val="0"/>
      <w:divBdr>
        <w:top w:val="none" w:sz="0" w:space="0" w:color="auto"/>
        <w:left w:val="none" w:sz="0" w:space="0" w:color="auto"/>
        <w:bottom w:val="none" w:sz="0" w:space="0" w:color="auto"/>
        <w:right w:val="none" w:sz="0" w:space="0" w:color="auto"/>
      </w:divBdr>
      <w:divsChild>
        <w:div w:id="147524705">
          <w:marLeft w:val="446"/>
          <w:marRight w:val="0"/>
          <w:marTop w:val="0"/>
          <w:marBottom w:val="0"/>
          <w:divBdr>
            <w:top w:val="none" w:sz="0" w:space="0" w:color="auto"/>
            <w:left w:val="none" w:sz="0" w:space="0" w:color="auto"/>
            <w:bottom w:val="none" w:sz="0" w:space="0" w:color="auto"/>
            <w:right w:val="none" w:sz="0" w:space="0" w:color="auto"/>
          </w:divBdr>
        </w:div>
      </w:divsChild>
    </w:div>
    <w:div w:id="1938903917">
      <w:bodyDiv w:val="1"/>
      <w:marLeft w:val="0"/>
      <w:marRight w:val="0"/>
      <w:marTop w:val="0"/>
      <w:marBottom w:val="0"/>
      <w:divBdr>
        <w:top w:val="none" w:sz="0" w:space="0" w:color="auto"/>
        <w:left w:val="none" w:sz="0" w:space="0" w:color="auto"/>
        <w:bottom w:val="none" w:sz="0" w:space="0" w:color="auto"/>
        <w:right w:val="none" w:sz="0" w:space="0" w:color="auto"/>
      </w:divBdr>
    </w:div>
    <w:div w:id="1940484409">
      <w:bodyDiv w:val="1"/>
      <w:marLeft w:val="0"/>
      <w:marRight w:val="0"/>
      <w:marTop w:val="0"/>
      <w:marBottom w:val="0"/>
      <w:divBdr>
        <w:top w:val="none" w:sz="0" w:space="0" w:color="auto"/>
        <w:left w:val="none" w:sz="0" w:space="0" w:color="auto"/>
        <w:bottom w:val="none" w:sz="0" w:space="0" w:color="auto"/>
        <w:right w:val="none" w:sz="0" w:space="0" w:color="auto"/>
      </w:divBdr>
    </w:div>
    <w:div w:id="1945310437">
      <w:bodyDiv w:val="1"/>
      <w:marLeft w:val="0"/>
      <w:marRight w:val="0"/>
      <w:marTop w:val="0"/>
      <w:marBottom w:val="0"/>
      <w:divBdr>
        <w:top w:val="none" w:sz="0" w:space="0" w:color="auto"/>
        <w:left w:val="none" w:sz="0" w:space="0" w:color="auto"/>
        <w:bottom w:val="none" w:sz="0" w:space="0" w:color="auto"/>
        <w:right w:val="none" w:sz="0" w:space="0" w:color="auto"/>
      </w:divBdr>
      <w:divsChild>
        <w:div w:id="1589849081">
          <w:marLeft w:val="274"/>
          <w:marRight w:val="0"/>
          <w:marTop w:val="0"/>
          <w:marBottom w:val="0"/>
          <w:divBdr>
            <w:top w:val="none" w:sz="0" w:space="0" w:color="auto"/>
            <w:left w:val="none" w:sz="0" w:space="0" w:color="auto"/>
            <w:bottom w:val="none" w:sz="0" w:space="0" w:color="auto"/>
            <w:right w:val="none" w:sz="0" w:space="0" w:color="auto"/>
          </w:divBdr>
        </w:div>
        <w:div w:id="1955477004">
          <w:marLeft w:val="274"/>
          <w:marRight w:val="0"/>
          <w:marTop w:val="0"/>
          <w:marBottom w:val="0"/>
          <w:divBdr>
            <w:top w:val="none" w:sz="0" w:space="0" w:color="auto"/>
            <w:left w:val="none" w:sz="0" w:space="0" w:color="auto"/>
            <w:bottom w:val="none" w:sz="0" w:space="0" w:color="auto"/>
            <w:right w:val="none" w:sz="0" w:space="0" w:color="auto"/>
          </w:divBdr>
        </w:div>
        <w:div w:id="2063940484">
          <w:marLeft w:val="274"/>
          <w:marRight w:val="0"/>
          <w:marTop w:val="0"/>
          <w:marBottom w:val="0"/>
          <w:divBdr>
            <w:top w:val="none" w:sz="0" w:space="0" w:color="auto"/>
            <w:left w:val="none" w:sz="0" w:space="0" w:color="auto"/>
            <w:bottom w:val="none" w:sz="0" w:space="0" w:color="auto"/>
            <w:right w:val="none" w:sz="0" w:space="0" w:color="auto"/>
          </w:divBdr>
        </w:div>
      </w:divsChild>
    </w:div>
    <w:div w:id="1953634449">
      <w:bodyDiv w:val="1"/>
      <w:marLeft w:val="0"/>
      <w:marRight w:val="0"/>
      <w:marTop w:val="0"/>
      <w:marBottom w:val="0"/>
      <w:divBdr>
        <w:top w:val="none" w:sz="0" w:space="0" w:color="auto"/>
        <w:left w:val="none" w:sz="0" w:space="0" w:color="auto"/>
        <w:bottom w:val="none" w:sz="0" w:space="0" w:color="auto"/>
        <w:right w:val="none" w:sz="0" w:space="0" w:color="auto"/>
      </w:divBdr>
    </w:div>
    <w:div w:id="1975405584">
      <w:bodyDiv w:val="1"/>
      <w:marLeft w:val="0"/>
      <w:marRight w:val="0"/>
      <w:marTop w:val="0"/>
      <w:marBottom w:val="0"/>
      <w:divBdr>
        <w:top w:val="none" w:sz="0" w:space="0" w:color="auto"/>
        <w:left w:val="none" w:sz="0" w:space="0" w:color="auto"/>
        <w:bottom w:val="none" w:sz="0" w:space="0" w:color="auto"/>
        <w:right w:val="none" w:sz="0" w:space="0" w:color="auto"/>
      </w:divBdr>
    </w:div>
    <w:div w:id="1977566307">
      <w:bodyDiv w:val="1"/>
      <w:marLeft w:val="0"/>
      <w:marRight w:val="0"/>
      <w:marTop w:val="0"/>
      <w:marBottom w:val="0"/>
      <w:divBdr>
        <w:top w:val="none" w:sz="0" w:space="0" w:color="auto"/>
        <w:left w:val="none" w:sz="0" w:space="0" w:color="auto"/>
        <w:bottom w:val="none" w:sz="0" w:space="0" w:color="auto"/>
        <w:right w:val="none" w:sz="0" w:space="0" w:color="auto"/>
      </w:divBdr>
    </w:div>
    <w:div w:id="1979604147">
      <w:bodyDiv w:val="1"/>
      <w:marLeft w:val="0"/>
      <w:marRight w:val="0"/>
      <w:marTop w:val="0"/>
      <w:marBottom w:val="0"/>
      <w:divBdr>
        <w:top w:val="none" w:sz="0" w:space="0" w:color="auto"/>
        <w:left w:val="none" w:sz="0" w:space="0" w:color="auto"/>
        <w:bottom w:val="none" w:sz="0" w:space="0" w:color="auto"/>
        <w:right w:val="none" w:sz="0" w:space="0" w:color="auto"/>
      </w:divBdr>
    </w:div>
    <w:div w:id="2001343874">
      <w:bodyDiv w:val="1"/>
      <w:marLeft w:val="0"/>
      <w:marRight w:val="0"/>
      <w:marTop w:val="0"/>
      <w:marBottom w:val="0"/>
      <w:divBdr>
        <w:top w:val="none" w:sz="0" w:space="0" w:color="auto"/>
        <w:left w:val="none" w:sz="0" w:space="0" w:color="auto"/>
        <w:bottom w:val="none" w:sz="0" w:space="0" w:color="auto"/>
        <w:right w:val="none" w:sz="0" w:space="0" w:color="auto"/>
      </w:divBdr>
      <w:divsChild>
        <w:div w:id="195436403">
          <w:marLeft w:val="274"/>
          <w:marRight w:val="0"/>
          <w:marTop w:val="0"/>
          <w:marBottom w:val="0"/>
          <w:divBdr>
            <w:top w:val="none" w:sz="0" w:space="0" w:color="auto"/>
            <w:left w:val="none" w:sz="0" w:space="0" w:color="auto"/>
            <w:bottom w:val="none" w:sz="0" w:space="0" w:color="auto"/>
            <w:right w:val="none" w:sz="0" w:space="0" w:color="auto"/>
          </w:divBdr>
        </w:div>
        <w:div w:id="1507478445">
          <w:marLeft w:val="274"/>
          <w:marRight w:val="0"/>
          <w:marTop w:val="0"/>
          <w:marBottom w:val="0"/>
          <w:divBdr>
            <w:top w:val="none" w:sz="0" w:space="0" w:color="auto"/>
            <w:left w:val="none" w:sz="0" w:space="0" w:color="auto"/>
            <w:bottom w:val="none" w:sz="0" w:space="0" w:color="auto"/>
            <w:right w:val="none" w:sz="0" w:space="0" w:color="auto"/>
          </w:divBdr>
        </w:div>
        <w:div w:id="1627196964">
          <w:marLeft w:val="274"/>
          <w:marRight w:val="0"/>
          <w:marTop w:val="0"/>
          <w:marBottom w:val="0"/>
          <w:divBdr>
            <w:top w:val="none" w:sz="0" w:space="0" w:color="auto"/>
            <w:left w:val="none" w:sz="0" w:space="0" w:color="auto"/>
            <w:bottom w:val="none" w:sz="0" w:space="0" w:color="auto"/>
            <w:right w:val="none" w:sz="0" w:space="0" w:color="auto"/>
          </w:divBdr>
        </w:div>
        <w:div w:id="2026591880">
          <w:marLeft w:val="274"/>
          <w:marRight w:val="0"/>
          <w:marTop w:val="0"/>
          <w:marBottom w:val="0"/>
          <w:divBdr>
            <w:top w:val="none" w:sz="0" w:space="0" w:color="auto"/>
            <w:left w:val="none" w:sz="0" w:space="0" w:color="auto"/>
            <w:bottom w:val="none" w:sz="0" w:space="0" w:color="auto"/>
            <w:right w:val="none" w:sz="0" w:space="0" w:color="auto"/>
          </w:divBdr>
        </w:div>
      </w:divsChild>
    </w:div>
    <w:div w:id="2012751589">
      <w:bodyDiv w:val="1"/>
      <w:marLeft w:val="0"/>
      <w:marRight w:val="0"/>
      <w:marTop w:val="0"/>
      <w:marBottom w:val="0"/>
      <w:divBdr>
        <w:top w:val="none" w:sz="0" w:space="0" w:color="auto"/>
        <w:left w:val="none" w:sz="0" w:space="0" w:color="auto"/>
        <w:bottom w:val="none" w:sz="0" w:space="0" w:color="auto"/>
        <w:right w:val="none" w:sz="0" w:space="0" w:color="auto"/>
      </w:divBdr>
    </w:div>
    <w:div w:id="2015643986">
      <w:bodyDiv w:val="1"/>
      <w:marLeft w:val="0"/>
      <w:marRight w:val="0"/>
      <w:marTop w:val="0"/>
      <w:marBottom w:val="0"/>
      <w:divBdr>
        <w:top w:val="none" w:sz="0" w:space="0" w:color="auto"/>
        <w:left w:val="none" w:sz="0" w:space="0" w:color="auto"/>
        <w:bottom w:val="none" w:sz="0" w:space="0" w:color="auto"/>
        <w:right w:val="none" w:sz="0" w:space="0" w:color="auto"/>
      </w:divBdr>
    </w:div>
    <w:div w:id="2045206781">
      <w:bodyDiv w:val="1"/>
      <w:marLeft w:val="0"/>
      <w:marRight w:val="0"/>
      <w:marTop w:val="0"/>
      <w:marBottom w:val="0"/>
      <w:divBdr>
        <w:top w:val="none" w:sz="0" w:space="0" w:color="auto"/>
        <w:left w:val="none" w:sz="0" w:space="0" w:color="auto"/>
        <w:bottom w:val="none" w:sz="0" w:space="0" w:color="auto"/>
        <w:right w:val="none" w:sz="0" w:space="0" w:color="auto"/>
      </w:divBdr>
    </w:div>
    <w:div w:id="2047480347">
      <w:bodyDiv w:val="1"/>
      <w:marLeft w:val="0"/>
      <w:marRight w:val="0"/>
      <w:marTop w:val="0"/>
      <w:marBottom w:val="0"/>
      <w:divBdr>
        <w:top w:val="none" w:sz="0" w:space="0" w:color="auto"/>
        <w:left w:val="none" w:sz="0" w:space="0" w:color="auto"/>
        <w:bottom w:val="none" w:sz="0" w:space="0" w:color="auto"/>
        <w:right w:val="none" w:sz="0" w:space="0" w:color="auto"/>
      </w:divBdr>
    </w:div>
    <w:div w:id="2057731531">
      <w:bodyDiv w:val="1"/>
      <w:marLeft w:val="0"/>
      <w:marRight w:val="0"/>
      <w:marTop w:val="0"/>
      <w:marBottom w:val="0"/>
      <w:divBdr>
        <w:top w:val="none" w:sz="0" w:space="0" w:color="auto"/>
        <w:left w:val="none" w:sz="0" w:space="0" w:color="auto"/>
        <w:bottom w:val="none" w:sz="0" w:space="0" w:color="auto"/>
        <w:right w:val="none" w:sz="0" w:space="0" w:color="auto"/>
      </w:divBdr>
      <w:divsChild>
        <w:div w:id="24530258">
          <w:marLeft w:val="1282"/>
          <w:marRight w:val="0"/>
          <w:marTop w:val="0"/>
          <w:marBottom w:val="0"/>
          <w:divBdr>
            <w:top w:val="none" w:sz="0" w:space="0" w:color="auto"/>
            <w:left w:val="none" w:sz="0" w:space="0" w:color="auto"/>
            <w:bottom w:val="none" w:sz="0" w:space="0" w:color="auto"/>
            <w:right w:val="none" w:sz="0" w:space="0" w:color="auto"/>
          </w:divBdr>
        </w:div>
        <w:div w:id="161629484">
          <w:marLeft w:val="1282"/>
          <w:marRight w:val="0"/>
          <w:marTop w:val="0"/>
          <w:marBottom w:val="0"/>
          <w:divBdr>
            <w:top w:val="none" w:sz="0" w:space="0" w:color="auto"/>
            <w:left w:val="none" w:sz="0" w:space="0" w:color="auto"/>
            <w:bottom w:val="none" w:sz="0" w:space="0" w:color="auto"/>
            <w:right w:val="none" w:sz="0" w:space="0" w:color="auto"/>
          </w:divBdr>
        </w:div>
        <w:div w:id="332225241">
          <w:marLeft w:val="1282"/>
          <w:marRight w:val="0"/>
          <w:marTop w:val="0"/>
          <w:marBottom w:val="0"/>
          <w:divBdr>
            <w:top w:val="none" w:sz="0" w:space="0" w:color="auto"/>
            <w:left w:val="none" w:sz="0" w:space="0" w:color="auto"/>
            <w:bottom w:val="none" w:sz="0" w:space="0" w:color="auto"/>
            <w:right w:val="none" w:sz="0" w:space="0" w:color="auto"/>
          </w:divBdr>
        </w:div>
        <w:div w:id="339703884">
          <w:marLeft w:val="547"/>
          <w:marRight w:val="0"/>
          <w:marTop w:val="0"/>
          <w:marBottom w:val="0"/>
          <w:divBdr>
            <w:top w:val="none" w:sz="0" w:space="0" w:color="auto"/>
            <w:left w:val="none" w:sz="0" w:space="0" w:color="auto"/>
            <w:bottom w:val="none" w:sz="0" w:space="0" w:color="auto"/>
            <w:right w:val="none" w:sz="0" w:space="0" w:color="auto"/>
          </w:divBdr>
        </w:div>
        <w:div w:id="444428973">
          <w:marLeft w:val="2016"/>
          <w:marRight w:val="0"/>
          <w:marTop w:val="0"/>
          <w:marBottom w:val="0"/>
          <w:divBdr>
            <w:top w:val="none" w:sz="0" w:space="0" w:color="auto"/>
            <w:left w:val="none" w:sz="0" w:space="0" w:color="auto"/>
            <w:bottom w:val="none" w:sz="0" w:space="0" w:color="auto"/>
            <w:right w:val="none" w:sz="0" w:space="0" w:color="auto"/>
          </w:divBdr>
        </w:div>
        <w:div w:id="454258737">
          <w:marLeft w:val="547"/>
          <w:marRight w:val="0"/>
          <w:marTop w:val="0"/>
          <w:marBottom w:val="0"/>
          <w:divBdr>
            <w:top w:val="none" w:sz="0" w:space="0" w:color="auto"/>
            <w:left w:val="none" w:sz="0" w:space="0" w:color="auto"/>
            <w:bottom w:val="none" w:sz="0" w:space="0" w:color="auto"/>
            <w:right w:val="none" w:sz="0" w:space="0" w:color="auto"/>
          </w:divBdr>
        </w:div>
        <w:div w:id="716776516">
          <w:marLeft w:val="2016"/>
          <w:marRight w:val="0"/>
          <w:marTop w:val="0"/>
          <w:marBottom w:val="0"/>
          <w:divBdr>
            <w:top w:val="none" w:sz="0" w:space="0" w:color="auto"/>
            <w:left w:val="none" w:sz="0" w:space="0" w:color="auto"/>
            <w:bottom w:val="none" w:sz="0" w:space="0" w:color="auto"/>
            <w:right w:val="none" w:sz="0" w:space="0" w:color="auto"/>
          </w:divBdr>
        </w:div>
        <w:div w:id="1104350928">
          <w:marLeft w:val="2016"/>
          <w:marRight w:val="0"/>
          <w:marTop w:val="0"/>
          <w:marBottom w:val="0"/>
          <w:divBdr>
            <w:top w:val="none" w:sz="0" w:space="0" w:color="auto"/>
            <w:left w:val="none" w:sz="0" w:space="0" w:color="auto"/>
            <w:bottom w:val="none" w:sz="0" w:space="0" w:color="auto"/>
            <w:right w:val="none" w:sz="0" w:space="0" w:color="auto"/>
          </w:divBdr>
        </w:div>
        <w:div w:id="1225261258">
          <w:marLeft w:val="547"/>
          <w:marRight w:val="0"/>
          <w:marTop w:val="0"/>
          <w:marBottom w:val="0"/>
          <w:divBdr>
            <w:top w:val="none" w:sz="0" w:space="0" w:color="auto"/>
            <w:left w:val="none" w:sz="0" w:space="0" w:color="auto"/>
            <w:bottom w:val="none" w:sz="0" w:space="0" w:color="auto"/>
            <w:right w:val="none" w:sz="0" w:space="0" w:color="auto"/>
          </w:divBdr>
        </w:div>
        <w:div w:id="1309440746">
          <w:marLeft w:val="2016"/>
          <w:marRight w:val="0"/>
          <w:marTop w:val="0"/>
          <w:marBottom w:val="0"/>
          <w:divBdr>
            <w:top w:val="none" w:sz="0" w:space="0" w:color="auto"/>
            <w:left w:val="none" w:sz="0" w:space="0" w:color="auto"/>
            <w:bottom w:val="none" w:sz="0" w:space="0" w:color="auto"/>
            <w:right w:val="none" w:sz="0" w:space="0" w:color="auto"/>
          </w:divBdr>
        </w:div>
        <w:div w:id="1333097772">
          <w:marLeft w:val="1282"/>
          <w:marRight w:val="0"/>
          <w:marTop w:val="0"/>
          <w:marBottom w:val="0"/>
          <w:divBdr>
            <w:top w:val="none" w:sz="0" w:space="0" w:color="auto"/>
            <w:left w:val="none" w:sz="0" w:space="0" w:color="auto"/>
            <w:bottom w:val="none" w:sz="0" w:space="0" w:color="auto"/>
            <w:right w:val="none" w:sz="0" w:space="0" w:color="auto"/>
          </w:divBdr>
        </w:div>
        <w:div w:id="1458644689">
          <w:marLeft w:val="1282"/>
          <w:marRight w:val="0"/>
          <w:marTop w:val="0"/>
          <w:marBottom w:val="0"/>
          <w:divBdr>
            <w:top w:val="none" w:sz="0" w:space="0" w:color="auto"/>
            <w:left w:val="none" w:sz="0" w:space="0" w:color="auto"/>
            <w:bottom w:val="none" w:sz="0" w:space="0" w:color="auto"/>
            <w:right w:val="none" w:sz="0" w:space="0" w:color="auto"/>
          </w:divBdr>
        </w:div>
        <w:div w:id="1707371510">
          <w:marLeft w:val="1282"/>
          <w:marRight w:val="0"/>
          <w:marTop w:val="0"/>
          <w:marBottom w:val="0"/>
          <w:divBdr>
            <w:top w:val="none" w:sz="0" w:space="0" w:color="auto"/>
            <w:left w:val="none" w:sz="0" w:space="0" w:color="auto"/>
            <w:bottom w:val="none" w:sz="0" w:space="0" w:color="auto"/>
            <w:right w:val="none" w:sz="0" w:space="0" w:color="auto"/>
          </w:divBdr>
        </w:div>
        <w:div w:id="1750732402">
          <w:marLeft w:val="547"/>
          <w:marRight w:val="0"/>
          <w:marTop w:val="0"/>
          <w:marBottom w:val="0"/>
          <w:divBdr>
            <w:top w:val="none" w:sz="0" w:space="0" w:color="auto"/>
            <w:left w:val="none" w:sz="0" w:space="0" w:color="auto"/>
            <w:bottom w:val="none" w:sz="0" w:space="0" w:color="auto"/>
            <w:right w:val="none" w:sz="0" w:space="0" w:color="auto"/>
          </w:divBdr>
        </w:div>
        <w:div w:id="1842624878">
          <w:marLeft w:val="2750"/>
          <w:marRight w:val="0"/>
          <w:marTop w:val="0"/>
          <w:marBottom w:val="0"/>
          <w:divBdr>
            <w:top w:val="none" w:sz="0" w:space="0" w:color="auto"/>
            <w:left w:val="none" w:sz="0" w:space="0" w:color="auto"/>
            <w:bottom w:val="none" w:sz="0" w:space="0" w:color="auto"/>
            <w:right w:val="none" w:sz="0" w:space="0" w:color="auto"/>
          </w:divBdr>
        </w:div>
        <w:div w:id="2009405211">
          <w:marLeft w:val="1282"/>
          <w:marRight w:val="0"/>
          <w:marTop w:val="0"/>
          <w:marBottom w:val="0"/>
          <w:divBdr>
            <w:top w:val="none" w:sz="0" w:space="0" w:color="auto"/>
            <w:left w:val="none" w:sz="0" w:space="0" w:color="auto"/>
            <w:bottom w:val="none" w:sz="0" w:space="0" w:color="auto"/>
            <w:right w:val="none" w:sz="0" w:space="0" w:color="auto"/>
          </w:divBdr>
        </w:div>
        <w:div w:id="2018577731">
          <w:marLeft w:val="547"/>
          <w:marRight w:val="0"/>
          <w:marTop w:val="0"/>
          <w:marBottom w:val="0"/>
          <w:divBdr>
            <w:top w:val="none" w:sz="0" w:space="0" w:color="auto"/>
            <w:left w:val="none" w:sz="0" w:space="0" w:color="auto"/>
            <w:bottom w:val="none" w:sz="0" w:space="0" w:color="auto"/>
            <w:right w:val="none" w:sz="0" w:space="0" w:color="auto"/>
          </w:divBdr>
        </w:div>
        <w:div w:id="2018581936">
          <w:marLeft w:val="2016"/>
          <w:marRight w:val="0"/>
          <w:marTop w:val="0"/>
          <w:marBottom w:val="0"/>
          <w:divBdr>
            <w:top w:val="none" w:sz="0" w:space="0" w:color="auto"/>
            <w:left w:val="none" w:sz="0" w:space="0" w:color="auto"/>
            <w:bottom w:val="none" w:sz="0" w:space="0" w:color="auto"/>
            <w:right w:val="none" w:sz="0" w:space="0" w:color="auto"/>
          </w:divBdr>
        </w:div>
        <w:div w:id="2133206958">
          <w:marLeft w:val="2016"/>
          <w:marRight w:val="0"/>
          <w:marTop w:val="0"/>
          <w:marBottom w:val="0"/>
          <w:divBdr>
            <w:top w:val="none" w:sz="0" w:space="0" w:color="auto"/>
            <w:left w:val="none" w:sz="0" w:space="0" w:color="auto"/>
            <w:bottom w:val="none" w:sz="0" w:space="0" w:color="auto"/>
            <w:right w:val="none" w:sz="0" w:space="0" w:color="auto"/>
          </w:divBdr>
        </w:div>
        <w:div w:id="2146311701">
          <w:marLeft w:val="547"/>
          <w:marRight w:val="0"/>
          <w:marTop w:val="0"/>
          <w:marBottom w:val="0"/>
          <w:divBdr>
            <w:top w:val="none" w:sz="0" w:space="0" w:color="auto"/>
            <w:left w:val="none" w:sz="0" w:space="0" w:color="auto"/>
            <w:bottom w:val="none" w:sz="0" w:space="0" w:color="auto"/>
            <w:right w:val="none" w:sz="0" w:space="0" w:color="auto"/>
          </w:divBdr>
        </w:div>
      </w:divsChild>
    </w:div>
    <w:div w:id="2083990208">
      <w:bodyDiv w:val="1"/>
      <w:marLeft w:val="0"/>
      <w:marRight w:val="0"/>
      <w:marTop w:val="0"/>
      <w:marBottom w:val="0"/>
      <w:divBdr>
        <w:top w:val="none" w:sz="0" w:space="0" w:color="auto"/>
        <w:left w:val="none" w:sz="0" w:space="0" w:color="auto"/>
        <w:bottom w:val="none" w:sz="0" w:space="0" w:color="auto"/>
        <w:right w:val="none" w:sz="0" w:space="0" w:color="auto"/>
      </w:divBdr>
      <w:divsChild>
        <w:div w:id="175652681">
          <w:marLeft w:val="274"/>
          <w:marRight w:val="0"/>
          <w:marTop w:val="0"/>
          <w:marBottom w:val="0"/>
          <w:divBdr>
            <w:top w:val="none" w:sz="0" w:space="0" w:color="auto"/>
            <w:left w:val="none" w:sz="0" w:space="0" w:color="auto"/>
            <w:bottom w:val="none" w:sz="0" w:space="0" w:color="auto"/>
            <w:right w:val="none" w:sz="0" w:space="0" w:color="auto"/>
          </w:divBdr>
        </w:div>
        <w:div w:id="286162172">
          <w:marLeft w:val="274"/>
          <w:marRight w:val="0"/>
          <w:marTop w:val="0"/>
          <w:marBottom w:val="0"/>
          <w:divBdr>
            <w:top w:val="none" w:sz="0" w:space="0" w:color="auto"/>
            <w:left w:val="none" w:sz="0" w:space="0" w:color="auto"/>
            <w:bottom w:val="none" w:sz="0" w:space="0" w:color="auto"/>
            <w:right w:val="none" w:sz="0" w:space="0" w:color="auto"/>
          </w:divBdr>
        </w:div>
        <w:div w:id="481310030">
          <w:marLeft w:val="274"/>
          <w:marRight w:val="0"/>
          <w:marTop w:val="0"/>
          <w:marBottom w:val="0"/>
          <w:divBdr>
            <w:top w:val="none" w:sz="0" w:space="0" w:color="auto"/>
            <w:left w:val="none" w:sz="0" w:space="0" w:color="auto"/>
            <w:bottom w:val="none" w:sz="0" w:space="0" w:color="auto"/>
            <w:right w:val="none" w:sz="0" w:space="0" w:color="auto"/>
          </w:divBdr>
        </w:div>
        <w:div w:id="505244168">
          <w:marLeft w:val="274"/>
          <w:marRight w:val="0"/>
          <w:marTop w:val="0"/>
          <w:marBottom w:val="0"/>
          <w:divBdr>
            <w:top w:val="none" w:sz="0" w:space="0" w:color="auto"/>
            <w:left w:val="none" w:sz="0" w:space="0" w:color="auto"/>
            <w:bottom w:val="none" w:sz="0" w:space="0" w:color="auto"/>
            <w:right w:val="none" w:sz="0" w:space="0" w:color="auto"/>
          </w:divBdr>
        </w:div>
        <w:div w:id="793324851">
          <w:marLeft w:val="274"/>
          <w:marRight w:val="0"/>
          <w:marTop w:val="0"/>
          <w:marBottom w:val="0"/>
          <w:divBdr>
            <w:top w:val="none" w:sz="0" w:space="0" w:color="auto"/>
            <w:left w:val="none" w:sz="0" w:space="0" w:color="auto"/>
            <w:bottom w:val="none" w:sz="0" w:space="0" w:color="auto"/>
            <w:right w:val="none" w:sz="0" w:space="0" w:color="auto"/>
          </w:divBdr>
        </w:div>
        <w:div w:id="2082633273">
          <w:marLeft w:val="274"/>
          <w:marRight w:val="0"/>
          <w:marTop w:val="0"/>
          <w:marBottom w:val="0"/>
          <w:divBdr>
            <w:top w:val="none" w:sz="0" w:space="0" w:color="auto"/>
            <w:left w:val="none" w:sz="0" w:space="0" w:color="auto"/>
            <w:bottom w:val="none" w:sz="0" w:space="0" w:color="auto"/>
            <w:right w:val="none" w:sz="0" w:space="0" w:color="auto"/>
          </w:divBdr>
        </w:div>
      </w:divsChild>
    </w:div>
    <w:div w:id="2089646929">
      <w:bodyDiv w:val="1"/>
      <w:marLeft w:val="0"/>
      <w:marRight w:val="0"/>
      <w:marTop w:val="0"/>
      <w:marBottom w:val="0"/>
      <w:divBdr>
        <w:top w:val="none" w:sz="0" w:space="0" w:color="auto"/>
        <w:left w:val="none" w:sz="0" w:space="0" w:color="auto"/>
        <w:bottom w:val="none" w:sz="0" w:space="0" w:color="auto"/>
        <w:right w:val="none" w:sz="0" w:space="0" w:color="auto"/>
      </w:divBdr>
    </w:div>
    <w:div w:id="2100370196">
      <w:bodyDiv w:val="1"/>
      <w:marLeft w:val="0"/>
      <w:marRight w:val="0"/>
      <w:marTop w:val="0"/>
      <w:marBottom w:val="0"/>
      <w:divBdr>
        <w:top w:val="none" w:sz="0" w:space="0" w:color="auto"/>
        <w:left w:val="none" w:sz="0" w:space="0" w:color="auto"/>
        <w:bottom w:val="none" w:sz="0" w:space="0" w:color="auto"/>
        <w:right w:val="none" w:sz="0" w:space="0" w:color="auto"/>
      </w:divBdr>
    </w:div>
    <w:div w:id="2109232641">
      <w:bodyDiv w:val="1"/>
      <w:marLeft w:val="0"/>
      <w:marRight w:val="0"/>
      <w:marTop w:val="0"/>
      <w:marBottom w:val="0"/>
      <w:divBdr>
        <w:top w:val="none" w:sz="0" w:space="0" w:color="auto"/>
        <w:left w:val="none" w:sz="0" w:space="0" w:color="auto"/>
        <w:bottom w:val="none" w:sz="0" w:space="0" w:color="auto"/>
        <w:right w:val="none" w:sz="0" w:space="0" w:color="auto"/>
      </w:divBdr>
      <w:divsChild>
        <w:div w:id="408576607">
          <w:marLeft w:val="446"/>
          <w:marRight w:val="0"/>
          <w:marTop w:val="0"/>
          <w:marBottom w:val="0"/>
          <w:divBdr>
            <w:top w:val="none" w:sz="0" w:space="0" w:color="auto"/>
            <w:left w:val="none" w:sz="0" w:space="0" w:color="auto"/>
            <w:bottom w:val="none" w:sz="0" w:space="0" w:color="auto"/>
            <w:right w:val="none" w:sz="0" w:space="0" w:color="auto"/>
          </w:divBdr>
        </w:div>
        <w:div w:id="1376615631">
          <w:marLeft w:val="446"/>
          <w:marRight w:val="0"/>
          <w:marTop w:val="0"/>
          <w:marBottom w:val="0"/>
          <w:divBdr>
            <w:top w:val="none" w:sz="0" w:space="0" w:color="auto"/>
            <w:left w:val="none" w:sz="0" w:space="0" w:color="auto"/>
            <w:bottom w:val="none" w:sz="0" w:space="0" w:color="auto"/>
            <w:right w:val="none" w:sz="0" w:space="0" w:color="auto"/>
          </w:divBdr>
        </w:div>
      </w:divsChild>
    </w:div>
    <w:div w:id="21200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3.JP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hyperlink" Target="http://www.bbb.org/scamstudies"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JP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9.JPG"/><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JP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about:blank" TargetMode="External"/><Relationship Id="rId43" Type="http://schemas.openxmlformats.org/officeDocument/2006/relationships/image" Target="media/image29.svg"/><Relationship Id="rId48" Type="http://schemas.openxmlformats.org/officeDocument/2006/relationships/image" Target="media/image34.sv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sv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www.justice.gov/stopelderfraud"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sta\AppData\Local\Temp\FG_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FAA Training (602) 774-8247</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DE3F7F00F4A104F8B505F94932DDB4F" ma:contentTypeVersion="2" ma:contentTypeDescription="Create a new document." ma:contentTypeScope="" ma:versionID="e567135a01f16b4167736ea83a77357f">
  <xsd:schema xmlns:xsd="http://www.w3.org/2001/XMLSchema" xmlns:xs="http://www.w3.org/2001/XMLSchema" xmlns:p="http://schemas.microsoft.com/office/2006/metadata/properties" xmlns:ns2="255f75f9-a45b-4b6c-8458-a8dd3c6ca189" targetNamespace="http://schemas.microsoft.com/office/2006/metadata/properties" ma:root="true" ma:fieldsID="a0f89748fc8695e4599ea705972c4ce0" ns2:_="">
    <xsd:import namespace="255f75f9-a45b-4b6c-8458-a8dd3c6ca1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f75f9-a45b-4b6c-8458-a8dd3c6ca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4CE32-3154-41E8-9CA5-80D4946BF2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2B8866-67B1-4DFE-984E-AB73EB30031D}">
  <ds:schemaRefs>
    <ds:schemaRef ds:uri="http://schemas.microsoft.com/sharepoint/v3/contenttype/forms"/>
  </ds:schemaRefs>
</ds:datastoreItem>
</file>

<file path=customXml/itemProps4.xml><?xml version="1.0" encoding="utf-8"?>
<ds:datastoreItem xmlns:ds="http://schemas.openxmlformats.org/officeDocument/2006/customXml" ds:itemID="{18CCFB6E-8AEA-485B-855A-80CF4F849730}">
  <ds:schemaRefs>
    <ds:schemaRef ds:uri="http://schemas.openxmlformats.org/officeDocument/2006/bibliography"/>
  </ds:schemaRefs>
</ds:datastoreItem>
</file>

<file path=customXml/itemProps5.xml><?xml version="1.0" encoding="utf-8"?>
<ds:datastoreItem xmlns:ds="http://schemas.openxmlformats.org/officeDocument/2006/customXml" ds:itemID="{39C2E421-99AB-48B4-841F-4763ED5A3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f75f9-a45b-4b6c-8458-a8dd3c6ca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FG_Template-2</Template>
  <TotalTime>1256</TotalTime>
  <Pages>71</Pages>
  <Words>7924</Words>
  <Characters>45171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Family Assistance Administration.</Company>
  <LinksUpToDate>false</LinksUpToDate>
  <CharactersWithSpaces>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Staples</dc:creator>
  <cp:keywords/>
  <dc:description/>
  <cp:lastModifiedBy>Susan Staples</cp:lastModifiedBy>
  <cp:revision>41</cp:revision>
  <cp:lastPrinted>2019-04-18T17:31:00Z</cp:lastPrinted>
  <dcterms:created xsi:type="dcterms:W3CDTF">2022-05-16T20:49:00Z</dcterms:created>
  <dcterms:modified xsi:type="dcterms:W3CDTF">2023-02-21T15:06:00Z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0x0101007DE3F7F00F4A104F8B505F94932DDB4F</vt:lpwstr>
  </property>
</Properties>
</file>