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D57B88" w14:textId="77777777" w:rsidR="002E6FF9" w:rsidRPr="00670160" w:rsidRDefault="002E6FF9" w:rsidP="00DB691B">
      <w:pPr>
        <w:pStyle w:val="Title"/>
        <w:rPr>
          <w:sz w:val="28"/>
          <w:szCs w:val="28"/>
        </w:rPr>
      </w:pPr>
      <w:bookmarkStart w:id="0" w:name="_Hlk497916752"/>
    </w:p>
    <w:p w14:paraId="6090DCE3" w14:textId="6266D205" w:rsidR="004A5AFB" w:rsidRDefault="003A42C5" w:rsidP="00DB691B">
      <w:pPr>
        <w:pStyle w:val="Title"/>
      </w:pPr>
      <w:r>
        <w:t>Building and Managing Effective APS Teams</w:t>
      </w:r>
    </w:p>
    <w:p w14:paraId="1D93F3D8" w14:textId="77777777" w:rsidR="00D81A27" w:rsidRPr="00670160" w:rsidRDefault="00D81A27" w:rsidP="00DB691B">
      <w:pPr>
        <w:pStyle w:val="Title"/>
        <w:rPr>
          <w:sz w:val="28"/>
          <w:szCs w:val="28"/>
        </w:rPr>
      </w:pPr>
    </w:p>
    <w:p w14:paraId="3076DFE2" w14:textId="77777777" w:rsidR="004F10D8" w:rsidRPr="00DB691B" w:rsidRDefault="004F10D8" w:rsidP="004F10D8">
      <w:pPr>
        <w:pStyle w:val="02DivisionName"/>
      </w:pPr>
      <w:r>
        <w:t xml:space="preserve">Division of </w:t>
      </w:r>
      <w:r w:rsidR="001529B8">
        <w:t>Aging and Adult</w:t>
      </w:r>
      <w:r>
        <w:t xml:space="preserve"> Services</w:t>
      </w:r>
    </w:p>
    <w:p w14:paraId="5B77BEC3" w14:textId="776E0496" w:rsidR="004A5AFB" w:rsidRPr="00FC43E0" w:rsidRDefault="00BC0EC2" w:rsidP="00FC43E0">
      <w:pPr>
        <w:pStyle w:val="02DivisionName"/>
      </w:pPr>
      <w:r>
        <w:t>Adult Protective Services</w:t>
      </w:r>
    </w:p>
    <w:bookmarkEnd w:id="0"/>
    <w:p w14:paraId="1BDE1AA1" w14:textId="77777777" w:rsidR="004A5AFB" w:rsidRPr="005F383B" w:rsidRDefault="004A5AFB" w:rsidP="004F10D8">
      <w:pPr>
        <w:pStyle w:val="03FGPGTitle"/>
        <w:rPr>
          <w:sz w:val="48"/>
          <w:szCs w:val="72"/>
        </w:rPr>
      </w:pPr>
      <w:r w:rsidRPr="005F383B">
        <w:rPr>
          <w:noProof/>
        </w:rPr>
        <mc:AlternateContent>
          <mc:Choice Requires="wpg">
            <w:drawing>
              <wp:anchor distT="0" distB="0" distL="114300" distR="114300" simplePos="0" relativeHeight="251658240" behindDoc="0" locked="0" layoutInCell="1" allowOverlap="1" wp14:anchorId="61415EBC" wp14:editId="23DC2A7D">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2FA00" w14:textId="77777777" w:rsidR="000B0F3F" w:rsidRPr="005423F5" w:rsidRDefault="000B0F3F" w:rsidP="005423F5">
                                <w:pPr>
                                  <w:pStyle w:val="03FGPGTitle"/>
                                </w:pPr>
                                <w:r>
                                  <w:t>Participant</w:t>
                                </w:r>
                                <w:r w:rsidRPr="005423F5">
                                  <w:t xml:space="preserve"> 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61415EBC"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5212FA00" w14:textId="77777777" w:rsidR="000B0F3F" w:rsidRPr="005423F5" w:rsidRDefault="000B0F3F" w:rsidP="005423F5">
                          <w:pPr>
                            <w:pStyle w:val="03FGPGTitle"/>
                          </w:pPr>
                          <w:r>
                            <w:t>Participant</w:t>
                          </w:r>
                          <w:r w:rsidRPr="005423F5">
                            <w:t xml:space="preserve"> 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">
                      <v:imagedata r:id="rId14" o:title=""/>
                      <v:path arrowok="t"/>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">
                    <v:imagedata r:id="rId15" o:title=""/>
                    <v:path arrowok="t"/>
                  </v:shape>
                </v:group>
                <w10:wrap anchorx="margin"/>
              </v:group>
            </w:pict>
          </mc:Fallback>
        </mc:AlternateContent>
      </w:r>
    </w:p>
    <w:p w14:paraId="32B05985" w14:textId="77777777" w:rsidR="004A5AFB" w:rsidRPr="005F383B" w:rsidRDefault="004A5AFB" w:rsidP="004A5AFB">
      <w:pPr>
        <w:jc w:val="right"/>
        <w:rPr>
          <w:rFonts w:ascii="Tahoma" w:hAnsi="Tahoma" w:cs="Tahoma"/>
          <w:sz w:val="72"/>
          <w:szCs w:val="72"/>
        </w:rPr>
      </w:pPr>
    </w:p>
    <w:p w14:paraId="326724A6" w14:textId="77777777" w:rsidR="004A5AFB" w:rsidRPr="005F383B" w:rsidRDefault="004A5AFB" w:rsidP="004A5AFB"/>
    <w:p w14:paraId="39F5CC45" w14:textId="77777777" w:rsidR="004A5AFB" w:rsidRPr="005F383B" w:rsidRDefault="004A5AFB" w:rsidP="004A5AFB"/>
    <w:p w14:paraId="25AA5659" w14:textId="77777777" w:rsidR="004A5AFB" w:rsidRPr="005F383B" w:rsidRDefault="004A5AFB" w:rsidP="004A5AFB"/>
    <w:p w14:paraId="12BF61A9" w14:textId="77777777" w:rsidR="004A5AFB" w:rsidRPr="005F383B" w:rsidRDefault="004A5AFB" w:rsidP="004A5AFB"/>
    <w:p w14:paraId="53125541" w14:textId="77777777" w:rsidR="004A5AFB" w:rsidRPr="005F383B" w:rsidRDefault="004A5AFB" w:rsidP="004A5AFB"/>
    <w:p w14:paraId="015D75AF" w14:textId="77777777" w:rsidR="004A5AFB" w:rsidRPr="005F383B" w:rsidRDefault="004A5AFB" w:rsidP="004A5AFB"/>
    <w:p w14:paraId="79787098" w14:textId="77777777" w:rsidR="004A5AFB" w:rsidRPr="005F383B" w:rsidRDefault="004A5AFB" w:rsidP="004A5AFB"/>
    <w:p w14:paraId="1C847600" w14:textId="77777777" w:rsidR="004A5AFB" w:rsidRPr="005F383B" w:rsidRDefault="004A5AFB" w:rsidP="004A5AFB"/>
    <w:p w14:paraId="20AFA9E8" w14:textId="77777777" w:rsidR="004A5AFB" w:rsidRPr="005F383B" w:rsidRDefault="004A5AFB" w:rsidP="004A5AFB"/>
    <w:p w14:paraId="46EF63B2" w14:textId="77777777" w:rsidR="00670160" w:rsidRDefault="00670160">
      <w:pPr>
        <w:spacing w:line="259" w:lineRule="auto"/>
        <w:rPr>
          <w:rFonts w:eastAsiaTheme="majorEastAsia" w:cstheme="majorHAnsi"/>
          <w:b/>
          <w:color w:val="2E74B5" w:themeColor="accent1" w:themeShade="BF"/>
          <w:sz w:val="36"/>
          <w:szCs w:val="36"/>
        </w:rPr>
      </w:pPr>
      <w:bookmarkStart w:id="1" w:name="_Hlk5106699"/>
      <w:bookmarkStart w:id="2" w:name="_Toc5095420"/>
      <w:bookmarkStart w:id="3" w:name="_Toc5094858"/>
      <w:bookmarkStart w:id="4" w:name="_Toc5092985"/>
      <w:bookmarkStart w:id="5" w:name="_Toc5019084"/>
      <w:bookmarkStart w:id="6" w:name="_Toc495047743"/>
      <w:bookmarkStart w:id="7" w:name="_Toc507669323"/>
      <w:r>
        <w:rPr>
          <w:rFonts w:cstheme="majorHAnsi"/>
          <w:szCs w:val="36"/>
        </w:rPr>
        <w:br w:type="page"/>
      </w:r>
    </w:p>
    <w:p w14:paraId="3D503D62" w14:textId="77777777" w:rsidR="00C90E21" w:rsidRDefault="00C90E21" w:rsidP="000B0F3F">
      <w:pPr>
        <w:pStyle w:val="TOCHeading"/>
        <w:jc w:val="center"/>
        <w:rPr>
          <w:rFonts w:cstheme="majorHAnsi"/>
          <w:szCs w:val="36"/>
        </w:rPr>
      </w:pPr>
    </w:p>
    <w:p w14:paraId="47FFF58F" w14:textId="274FD94E" w:rsidR="002E6FF9" w:rsidRPr="00AA4930" w:rsidRDefault="00A4039E" w:rsidP="000B0F3F">
      <w:pPr>
        <w:pStyle w:val="TOCHeading"/>
        <w:jc w:val="center"/>
        <w:rPr>
          <w:rFonts w:cstheme="majorHAnsi"/>
          <w:szCs w:val="36"/>
        </w:rPr>
      </w:pPr>
      <w:r w:rsidRPr="00AA4930">
        <w:rPr>
          <w:rFonts w:cstheme="majorHAnsi"/>
          <w:szCs w:val="36"/>
        </w:rPr>
        <w:t>Table of Contents</w:t>
      </w:r>
    </w:p>
    <w:p w14:paraId="0327B7B1" w14:textId="77777777" w:rsidR="00C6792A" w:rsidRPr="00646727" w:rsidRDefault="00C6792A" w:rsidP="00C6792A">
      <w:pPr>
        <w:rPr>
          <w:rFonts w:asciiTheme="majorHAnsi" w:hAnsiTheme="majorHAnsi" w:cstheme="majorHAnsi"/>
          <w:i/>
          <w:iCs/>
          <w:sz w:val="20"/>
        </w:rPr>
      </w:pPr>
    </w:p>
    <w:p w14:paraId="0D1F5A34" w14:textId="0FC42173" w:rsidR="002E6FF9" w:rsidRPr="00802BCE" w:rsidRDefault="00DB46B9" w:rsidP="00022ACC">
      <w:pPr>
        <w:keepNext/>
        <w:keepLines/>
        <w:spacing w:after="120"/>
        <w:outlineLvl w:val="0"/>
        <w:rPr>
          <w:rFonts w:asciiTheme="minorHAnsi" w:eastAsiaTheme="majorEastAsia" w:hAnsiTheme="minorHAnsi" w:cstheme="minorHAnsi"/>
          <w:b/>
          <w:iCs/>
          <w:sz w:val="22"/>
          <w:szCs w:val="22"/>
        </w:rPr>
      </w:pPr>
      <w:hyperlink w:anchor="Introduction" w:history="1">
        <w:r w:rsidR="002E6FF9" w:rsidRPr="00802BCE">
          <w:rPr>
            <w:rStyle w:val="Hyperlink"/>
            <w:rFonts w:asciiTheme="minorHAnsi" w:eastAsiaTheme="majorEastAsia" w:hAnsiTheme="minorHAnsi" w:cstheme="minorHAnsi"/>
            <w:b/>
            <w:iCs/>
            <w:color w:val="auto"/>
            <w:sz w:val="22"/>
            <w:szCs w:val="22"/>
            <w:u w:val="none"/>
          </w:rPr>
          <w:t>Introduction</w:t>
        </w:r>
        <w:r w:rsidR="002E6FF9" w:rsidRPr="009666F1">
          <w:rPr>
            <w:rStyle w:val="Hyperlink"/>
            <w:rFonts w:asciiTheme="minorHAnsi" w:eastAsiaTheme="majorEastAsia" w:hAnsiTheme="minorHAnsi" w:cstheme="minorHAnsi"/>
            <w:iCs/>
            <w:color w:val="auto"/>
            <w:sz w:val="22"/>
            <w:szCs w:val="22"/>
            <w:u w:val="none"/>
          </w:rPr>
          <w:t>………………………………………………………………………………</w:t>
        </w:r>
        <w:r w:rsidR="00DD46A0" w:rsidRPr="009666F1">
          <w:rPr>
            <w:rStyle w:val="Hyperlink"/>
            <w:rFonts w:asciiTheme="minorHAnsi" w:eastAsiaTheme="majorEastAsia" w:hAnsiTheme="minorHAnsi" w:cstheme="minorHAnsi"/>
            <w:iCs/>
            <w:color w:val="auto"/>
            <w:sz w:val="22"/>
            <w:szCs w:val="22"/>
            <w:u w:val="none"/>
          </w:rPr>
          <w:t>…</w:t>
        </w:r>
      </w:hyperlink>
      <w:r w:rsidR="009666F1">
        <w:rPr>
          <w:rStyle w:val="Hyperlink"/>
          <w:rFonts w:asciiTheme="minorHAnsi" w:eastAsiaTheme="majorEastAsia" w:hAnsiTheme="minorHAnsi" w:cstheme="minorHAnsi"/>
          <w:b/>
          <w:iCs/>
          <w:color w:val="auto"/>
          <w:sz w:val="22"/>
          <w:szCs w:val="22"/>
          <w:u w:val="none"/>
        </w:rPr>
        <w:t xml:space="preserve"> </w:t>
      </w:r>
      <w:r w:rsidR="007B0014">
        <w:rPr>
          <w:rStyle w:val="Hyperlink"/>
          <w:rFonts w:asciiTheme="minorHAnsi" w:eastAsiaTheme="majorEastAsia" w:hAnsiTheme="minorHAnsi" w:cstheme="minorHAnsi"/>
          <w:b/>
          <w:iCs/>
          <w:color w:val="auto"/>
          <w:sz w:val="22"/>
          <w:szCs w:val="22"/>
          <w:u w:val="none"/>
        </w:rPr>
        <w:t xml:space="preserve"> </w:t>
      </w:r>
      <w:r w:rsidR="00DD46A0" w:rsidRPr="00802BCE">
        <w:rPr>
          <w:rFonts w:asciiTheme="minorHAnsi" w:eastAsiaTheme="majorEastAsia" w:hAnsiTheme="minorHAnsi" w:cstheme="minorHAnsi"/>
          <w:b/>
          <w:iCs/>
          <w:sz w:val="22"/>
          <w:szCs w:val="22"/>
        </w:rPr>
        <w:t>2</w:t>
      </w:r>
    </w:p>
    <w:p w14:paraId="22FABC6D" w14:textId="2981844C" w:rsidR="00C6792A" w:rsidRPr="00802BCE" w:rsidRDefault="00DB46B9" w:rsidP="00022ACC">
      <w:pPr>
        <w:keepNext/>
        <w:keepLines/>
        <w:spacing w:after="120"/>
        <w:outlineLvl w:val="0"/>
        <w:rPr>
          <w:rFonts w:asciiTheme="minorHAnsi" w:eastAsiaTheme="majorEastAsia" w:hAnsiTheme="minorHAnsi" w:cstheme="minorHAnsi"/>
          <w:b/>
          <w:i/>
          <w:iCs/>
          <w:sz w:val="20"/>
        </w:rPr>
      </w:pPr>
      <w:hyperlink w:anchor="LearningObjectives" w:history="1">
        <w:r w:rsidR="00C6792A" w:rsidRPr="00802BCE">
          <w:rPr>
            <w:rStyle w:val="Hyperlink"/>
            <w:rFonts w:asciiTheme="minorHAnsi" w:eastAsiaTheme="majorEastAsia" w:hAnsiTheme="minorHAnsi" w:cstheme="minorHAnsi"/>
            <w:b/>
            <w:iCs/>
            <w:color w:val="auto"/>
            <w:sz w:val="22"/>
            <w:szCs w:val="22"/>
            <w:u w:val="none"/>
          </w:rPr>
          <w:t>Learning Objectives</w:t>
        </w:r>
        <w:r w:rsidR="00802BCE" w:rsidRPr="009666F1">
          <w:rPr>
            <w:rStyle w:val="Hyperlink"/>
            <w:rFonts w:asciiTheme="minorHAnsi" w:eastAsiaTheme="majorEastAsia" w:hAnsiTheme="minorHAnsi" w:cstheme="minorHAnsi"/>
            <w:iCs/>
            <w:color w:val="auto"/>
            <w:sz w:val="22"/>
            <w:szCs w:val="22"/>
            <w:u w:val="none"/>
          </w:rPr>
          <w:t xml:space="preserve">………………………………………………………………………  </w:t>
        </w:r>
        <w:r w:rsidR="007B0014">
          <w:rPr>
            <w:rStyle w:val="Hyperlink"/>
            <w:rFonts w:asciiTheme="minorHAnsi" w:eastAsiaTheme="majorEastAsia" w:hAnsiTheme="minorHAnsi" w:cstheme="minorHAnsi"/>
            <w:iCs/>
            <w:color w:val="auto"/>
            <w:sz w:val="22"/>
            <w:szCs w:val="22"/>
            <w:u w:val="none"/>
          </w:rPr>
          <w:t xml:space="preserve"> </w:t>
        </w:r>
        <w:r w:rsidR="009268B2">
          <w:rPr>
            <w:rStyle w:val="Hyperlink"/>
            <w:rFonts w:asciiTheme="minorHAnsi" w:eastAsiaTheme="majorEastAsia" w:hAnsiTheme="minorHAnsi" w:cstheme="minorHAnsi"/>
            <w:b/>
            <w:iCs/>
            <w:color w:val="auto"/>
            <w:sz w:val="22"/>
            <w:szCs w:val="22"/>
            <w:u w:val="none"/>
          </w:rPr>
          <w:t>4</w:t>
        </w:r>
      </w:hyperlink>
    </w:p>
    <w:p w14:paraId="4CBC8A28" w14:textId="5937222E" w:rsidR="009145F3" w:rsidRPr="00C210EE" w:rsidRDefault="00646727" w:rsidP="00022ACC">
      <w:pPr>
        <w:keepNext/>
        <w:keepLines/>
        <w:spacing w:after="120"/>
        <w:outlineLvl w:val="0"/>
        <w:rPr>
          <w:rStyle w:val="Hyperlink"/>
          <w:rFonts w:asciiTheme="minorHAnsi" w:eastAsiaTheme="majorEastAsia" w:hAnsiTheme="minorHAnsi" w:cstheme="minorHAnsi"/>
          <w:b/>
          <w:i/>
          <w:iCs/>
          <w:color w:val="auto"/>
          <w:sz w:val="22"/>
          <w:szCs w:val="22"/>
          <w:u w:val="none"/>
        </w:rPr>
      </w:pPr>
      <w:r w:rsidRPr="00670160">
        <w:rPr>
          <w:rFonts w:asciiTheme="minorHAnsi" w:eastAsiaTheme="majorEastAsia" w:hAnsiTheme="minorHAnsi" w:cstheme="minorHAnsi"/>
          <w:b/>
          <w:i/>
          <w:iCs/>
          <w:sz w:val="20"/>
        </w:rPr>
        <w:fldChar w:fldCharType="begin"/>
      </w:r>
      <w:r w:rsidR="00555C3F" w:rsidRPr="00670160">
        <w:rPr>
          <w:rFonts w:asciiTheme="minorHAnsi" w:eastAsiaTheme="majorEastAsia" w:hAnsiTheme="minorHAnsi" w:cstheme="minorHAnsi"/>
          <w:b/>
          <w:i/>
          <w:iCs/>
          <w:sz w:val="20"/>
        </w:rPr>
        <w:instrText>HYPERLINK  \l "WhatisTeamBuilding"</w:instrText>
      </w:r>
      <w:r w:rsidRPr="00670160">
        <w:rPr>
          <w:rFonts w:asciiTheme="minorHAnsi" w:eastAsiaTheme="majorEastAsia" w:hAnsiTheme="minorHAnsi" w:cstheme="minorHAnsi"/>
          <w:b/>
          <w:i/>
          <w:iCs/>
          <w:sz w:val="20"/>
        </w:rPr>
        <w:fldChar w:fldCharType="separate"/>
      </w:r>
      <w:r w:rsidR="00C6792A" w:rsidRPr="00802BCE">
        <w:rPr>
          <w:rStyle w:val="Hyperlink"/>
          <w:rFonts w:asciiTheme="minorHAnsi" w:eastAsiaTheme="majorEastAsia" w:hAnsiTheme="minorHAnsi" w:cstheme="minorHAnsi"/>
          <w:b/>
          <w:iCs/>
          <w:color w:val="auto"/>
          <w:sz w:val="22"/>
          <w:szCs w:val="22"/>
          <w:u w:val="none"/>
        </w:rPr>
        <w:t xml:space="preserve">Section 1 – </w:t>
      </w:r>
      <w:r w:rsidR="002B7698" w:rsidRPr="00802BCE">
        <w:rPr>
          <w:rStyle w:val="Hyperlink"/>
          <w:rFonts w:asciiTheme="minorHAnsi" w:eastAsiaTheme="majorEastAsia" w:hAnsiTheme="minorHAnsi" w:cstheme="minorHAnsi"/>
          <w:b/>
          <w:iCs/>
          <w:color w:val="auto"/>
          <w:sz w:val="22"/>
          <w:szCs w:val="22"/>
          <w:u w:val="none"/>
        </w:rPr>
        <w:t>W</w:t>
      </w:r>
      <w:r w:rsidR="002B7698" w:rsidRPr="00C210EE">
        <w:rPr>
          <w:rStyle w:val="Hyperlink"/>
          <w:rFonts w:asciiTheme="minorHAnsi" w:eastAsiaTheme="majorEastAsia" w:hAnsiTheme="minorHAnsi" w:cstheme="minorHAnsi"/>
          <w:b/>
          <w:iCs/>
          <w:color w:val="auto"/>
          <w:sz w:val="22"/>
          <w:szCs w:val="22"/>
          <w:u w:val="none"/>
        </w:rPr>
        <w:t>hat is Team Building</w:t>
      </w:r>
      <w:r w:rsidR="00372928">
        <w:rPr>
          <w:rStyle w:val="Hyperlink"/>
          <w:rFonts w:asciiTheme="minorHAnsi" w:eastAsiaTheme="majorEastAsia" w:hAnsiTheme="minorHAnsi" w:cstheme="minorHAnsi"/>
          <w:b/>
          <w:iCs/>
          <w:color w:val="auto"/>
          <w:sz w:val="22"/>
          <w:szCs w:val="22"/>
          <w:u w:val="none"/>
        </w:rPr>
        <w:t xml:space="preserve">      </w:t>
      </w:r>
      <w:r w:rsidR="002B7698" w:rsidRPr="009666F1">
        <w:rPr>
          <w:rStyle w:val="Hyperlink"/>
          <w:rFonts w:asciiTheme="minorHAnsi" w:eastAsiaTheme="majorEastAsia" w:hAnsiTheme="minorHAnsi" w:cstheme="minorHAnsi"/>
          <w:i/>
          <w:iCs/>
          <w:color w:val="auto"/>
          <w:sz w:val="22"/>
          <w:szCs w:val="22"/>
          <w:u w:val="none"/>
        </w:rPr>
        <w:t>…………………………………………</w:t>
      </w:r>
      <w:r w:rsidR="009666F1" w:rsidRPr="009666F1">
        <w:rPr>
          <w:rStyle w:val="Hyperlink"/>
          <w:rFonts w:asciiTheme="minorHAnsi" w:eastAsiaTheme="majorEastAsia" w:hAnsiTheme="minorHAnsi" w:cstheme="minorHAnsi"/>
          <w:i/>
          <w:iCs/>
          <w:color w:val="auto"/>
          <w:sz w:val="22"/>
          <w:szCs w:val="22"/>
          <w:u w:val="none"/>
        </w:rPr>
        <w:t>………</w:t>
      </w:r>
      <w:r w:rsidR="00802BCE" w:rsidRPr="00C210EE">
        <w:rPr>
          <w:rStyle w:val="Hyperlink"/>
          <w:rFonts w:asciiTheme="minorHAnsi" w:eastAsiaTheme="majorEastAsia" w:hAnsiTheme="minorHAnsi" w:cstheme="minorHAnsi"/>
          <w:b/>
          <w:i/>
          <w:iCs/>
          <w:color w:val="auto"/>
          <w:sz w:val="22"/>
          <w:szCs w:val="22"/>
          <w:u w:val="none"/>
        </w:rPr>
        <w:t xml:space="preserve"> </w:t>
      </w:r>
      <w:r w:rsidR="007B0014">
        <w:rPr>
          <w:rStyle w:val="Hyperlink"/>
          <w:rFonts w:asciiTheme="minorHAnsi" w:eastAsiaTheme="majorEastAsia" w:hAnsiTheme="minorHAnsi" w:cstheme="minorHAnsi"/>
          <w:b/>
          <w:i/>
          <w:iCs/>
          <w:color w:val="auto"/>
          <w:sz w:val="22"/>
          <w:szCs w:val="22"/>
          <w:u w:val="none"/>
        </w:rPr>
        <w:t xml:space="preserve"> </w:t>
      </w:r>
      <w:r w:rsidR="00802BCE" w:rsidRPr="009666F1">
        <w:rPr>
          <w:rStyle w:val="Hyperlink"/>
          <w:rFonts w:asciiTheme="minorHAnsi" w:eastAsiaTheme="majorEastAsia" w:hAnsiTheme="minorHAnsi" w:cstheme="minorHAnsi"/>
          <w:b/>
          <w:iCs/>
          <w:color w:val="auto"/>
          <w:sz w:val="22"/>
          <w:szCs w:val="22"/>
          <w:u w:val="none"/>
        </w:rPr>
        <w:t>5</w:t>
      </w:r>
    </w:p>
    <w:p w14:paraId="5EFA8A8E" w14:textId="15E984A8" w:rsidR="00436A9C" w:rsidRPr="00802BCE" w:rsidRDefault="00646727" w:rsidP="00022ACC">
      <w:pPr>
        <w:keepNext/>
        <w:keepLines/>
        <w:spacing w:after="120"/>
        <w:outlineLvl w:val="0"/>
        <w:rPr>
          <w:rFonts w:asciiTheme="minorHAnsi" w:eastAsiaTheme="majorEastAsia" w:hAnsiTheme="minorHAnsi" w:cstheme="minorHAnsi"/>
          <w:i/>
          <w:iCs/>
          <w:sz w:val="20"/>
        </w:rPr>
      </w:pPr>
      <w:r w:rsidRPr="00670160">
        <w:rPr>
          <w:rFonts w:asciiTheme="minorHAnsi" w:eastAsiaTheme="majorEastAsia" w:hAnsiTheme="minorHAnsi" w:cstheme="minorHAnsi"/>
          <w:b/>
          <w:i/>
          <w:iCs/>
          <w:sz w:val="20"/>
        </w:rPr>
        <w:fldChar w:fldCharType="end"/>
      </w:r>
      <w:r w:rsidR="009145F3" w:rsidRPr="00670160">
        <w:rPr>
          <w:rFonts w:asciiTheme="minorHAnsi" w:eastAsiaTheme="majorEastAsia" w:hAnsiTheme="minorHAnsi" w:cstheme="minorHAnsi"/>
          <w:b/>
          <w:i/>
          <w:iCs/>
          <w:sz w:val="20"/>
        </w:rPr>
        <w:tab/>
      </w:r>
      <w:r w:rsidRPr="00670160">
        <w:rPr>
          <w:rFonts w:asciiTheme="minorHAnsi" w:eastAsiaTheme="majorEastAsia" w:hAnsiTheme="minorHAnsi" w:cstheme="minorHAnsi"/>
          <w:b/>
          <w:i/>
          <w:iCs/>
          <w:sz w:val="20"/>
        </w:rPr>
        <w:t xml:space="preserve">     </w:t>
      </w:r>
      <w:hyperlink w:anchor="BuildingTeamStrength_and_Resilence" w:history="1">
        <w:r w:rsidRPr="00802BCE">
          <w:rPr>
            <w:rStyle w:val="Hyperlink"/>
            <w:rFonts w:asciiTheme="minorHAnsi" w:eastAsiaTheme="majorEastAsia" w:hAnsiTheme="minorHAnsi" w:cstheme="minorHAnsi"/>
            <w:i/>
            <w:iCs/>
            <w:color w:val="auto"/>
            <w:sz w:val="20"/>
            <w:u w:val="none"/>
          </w:rPr>
          <w:t xml:space="preserve">Building </w:t>
        </w:r>
        <w:r w:rsidR="00436A9C" w:rsidRPr="00802BCE">
          <w:rPr>
            <w:rStyle w:val="Hyperlink"/>
            <w:rFonts w:asciiTheme="minorHAnsi" w:eastAsiaTheme="majorEastAsia" w:hAnsiTheme="minorHAnsi" w:cstheme="minorHAnsi"/>
            <w:i/>
            <w:iCs/>
            <w:color w:val="auto"/>
            <w:sz w:val="20"/>
            <w:u w:val="none"/>
          </w:rPr>
          <w:t>Team Strength and Resilience</w:t>
        </w:r>
        <w:r w:rsidR="00802BCE">
          <w:rPr>
            <w:rStyle w:val="Hyperlink"/>
            <w:rFonts w:asciiTheme="minorHAnsi" w:eastAsiaTheme="majorEastAsia" w:hAnsiTheme="minorHAnsi" w:cstheme="minorHAnsi"/>
            <w:i/>
            <w:iCs/>
            <w:color w:val="auto"/>
            <w:sz w:val="20"/>
            <w:u w:val="none"/>
          </w:rPr>
          <w:t xml:space="preserve"> Journal Entry</w:t>
        </w:r>
        <w:r w:rsidR="00436A9C" w:rsidRPr="00802BCE">
          <w:rPr>
            <w:rStyle w:val="Hyperlink"/>
            <w:rFonts w:asciiTheme="minorHAnsi" w:eastAsiaTheme="majorEastAsia" w:hAnsiTheme="minorHAnsi" w:cstheme="minorHAnsi"/>
            <w:i/>
            <w:iCs/>
            <w:color w:val="auto"/>
            <w:sz w:val="20"/>
            <w:u w:val="none"/>
          </w:rPr>
          <w:t>………………………………</w:t>
        </w:r>
        <w:r w:rsidR="000B0F3F">
          <w:rPr>
            <w:rStyle w:val="Hyperlink"/>
            <w:rFonts w:asciiTheme="minorHAnsi" w:eastAsiaTheme="majorEastAsia" w:hAnsiTheme="minorHAnsi" w:cstheme="minorHAnsi"/>
            <w:i/>
            <w:iCs/>
            <w:color w:val="auto"/>
            <w:sz w:val="20"/>
            <w:u w:val="none"/>
          </w:rPr>
          <w:t xml:space="preserve">. </w:t>
        </w:r>
        <w:r w:rsidR="007B0014">
          <w:rPr>
            <w:rStyle w:val="Hyperlink"/>
            <w:rFonts w:asciiTheme="minorHAnsi" w:eastAsiaTheme="majorEastAsia" w:hAnsiTheme="minorHAnsi" w:cstheme="minorHAnsi"/>
            <w:i/>
            <w:iCs/>
            <w:color w:val="auto"/>
            <w:sz w:val="20"/>
            <w:u w:val="none"/>
          </w:rPr>
          <w:t xml:space="preserve"> </w:t>
        </w:r>
        <w:r w:rsidR="009268B2">
          <w:rPr>
            <w:rStyle w:val="Hyperlink"/>
            <w:rFonts w:asciiTheme="minorHAnsi" w:eastAsiaTheme="majorEastAsia" w:hAnsiTheme="minorHAnsi" w:cstheme="minorHAnsi"/>
            <w:b/>
            <w:iCs/>
            <w:color w:val="auto"/>
            <w:sz w:val="22"/>
            <w:szCs w:val="22"/>
            <w:u w:val="none"/>
          </w:rPr>
          <w:t>7</w:t>
        </w:r>
      </w:hyperlink>
    </w:p>
    <w:p w14:paraId="4C5D7877" w14:textId="7D19C378" w:rsidR="00CA53D8" w:rsidRDefault="00436A9C" w:rsidP="00022ACC">
      <w:pPr>
        <w:keepNext/>
        <w:keepLines/>
        <w:spacing w:after="120"/>
        <w:outlineLvl w:val="0"/>
        <w:rPr>
          <w:rStyle w:val="Hyperlink"/>
          <w:rFonts w:asciiTheme="minorHAnsi" w:eastAsiaTheme="majorEastAsia" w:hAnsiTheme="minorHAnsi" w:cstheme="minorHAnsi"/>
          <w:b/>
          <w:i/>
          <w:iCs/>
          <w:color w:val="auto"/>
          <w:sz w:val="20"/>
          <w:u w:val="none"/>
        </w:rPr>
      </w:pPr>
      <w:r w:rsidRPr="00802BCE">
        <w:rPr>
          <w:rFonts w:asciiTheme="minorHAnsi" w:eastAsiaTheme="majorEastAsia" w:hAnsiTheme="minorHAnsi" w:cstheme="minorHAnsi"/>
          <w:i/>
          <w:iCs/>
          <w:sz w:val="20"/>
        </w:rPr>
        <w:t xml:space="preserve">                 </w:t>
      </w:r>
      <w:hyperlink w:anchor="TeamMeetingFacilitation" w:history="1">
        <w:r w:rsidR="00802BCE">
          <w:rPr>
            <w:rStyle w:val="Hyperlink"/>
            <w:rFonts w:asciiTheme="minorHAnsi" w:eastAsiaTheme="majorEastAsia" w:hAnsiTheme="minorHAnsi" w:cstheme="minorHAnsi"/>
            <w:i/>
            <w:iCs/>
            <w:color w:val="auto"/>
            <w:sz w:val="20"/>
            <w:u w:val="none"/>
          </w:rPr>
          <w:t>Team Meeting Facilitation Journal Entry</w:t>
        </w:r>
        <w:r w:rsidRPr="00802BCE">
          <w:rPr>
            <w:rStyle w:val="Hyperlink"/>
            <w:rFonts w:asciiTheme="minorHAnsi" w:eastAsiaTheme="majorEastAsia" w:hAnsiTheme="minorHAnsi" w:cstheme="minorHAnsi"/>
            <w:i/>
            <w:iCs/>
            <w:color w:val="auto"/>
            <w:sz w:val="20"/>
            <w:u w:val="none"/>
          </w:rPr>
          <w:t>……………………………………………</w:t>
        </w:r>
        <w:r w:rsidR="0076262A" w:rsidRPr="00802BCE">
          <w:rPr>
            <w:rStyle w:val="Hyperlink"/>
            <w:rFonts w:asciiTheme="minorHAnsi" w:eastAsiaTheme="majorEastAsia" w:hAnsiTheme="minorHAnsi" w:cstheme="minorHAnsi"/>
            <w:i/>
            <w:iCs/>
            <w:color w:val="auto"/>
            <w:sz w:val="20"/>
            <w:u w:val="none"/>
          </w:rPr>
          <w:t>…</w:t>
        </w:r>
        <w:r w:rsidR="00802BCE">
          <w:rPr>
            <w:rStyle w:val="Hyperlink"/>
            <w:rFonts w:asciiTheme="minorHAnsi" w:eastAsiaTheme="majorEastAsia" w:hAnsiTheme="minorHAnsi" w:cstheme="minorHAnsi"/>
            <w:i/>
            <w:iCs/>
            <w:color w:val="auto"/>
            <w:sz w:val="20"/>
            <w:u w:val="none"/>
          </w:rPr>
          <w:t>.</w:t>
        </w:r>
        <w:r w:rsidR="000B0F3F">
          <w:rPr>
            <w:rStyle w:val="Hyperlink"/>
            <w:rFonts w:asciiTheme="minorHAnsi" w:eastAsiaTheme="majorEastAsia" w:hAnsiTheme="minorHAnsi" w:cstheme="minorHAnsi"/>
            <w:i/>
            <w:iCs/>
            <w:color w:val="auto"/>
            <w:sz w:val="20"/>
            <w:u w:val="none"/>
          </w:rPr>
          <w:t xml:space="preserve">  </w:t>
        </w:r>
        <w:r w:rsidR="007B0014">
          <w:rPr>
            <w:rStyle w:val="Hyperlink"/>
            <w:rFonts w:asciiTheme="minorHAnsi" w:eastAsiaTheme="majorEastAsia" w:hAnsiTheme="minorHAnsi" w:cstheme="minorHAnsi"/>
            <w:i/>
            <w:iCs/>
            <w:color w:val="auto"/>
            <w:sz w:val="20"/>
            <w:u w:val="none"/>
          </w:rPr>
          <w:t xml:space="preserve"> </w:t>
        </w:r>
        <w:r w:rsidR="00802BCE" w:rsidRPr="009666F1">
          <w:rPr>
            <w:rStyle w:val="Hyperlink"/>
            <w:rFonts w:asciiTheme="minorHAnsi" w:eastAsiaTheme="majorEastAsia" w:hAnsiTheme="minorHAnsi" w:cstheme="minorHAnsi"/>
            <w:b/>
            <w:iCs/>
            <w:color w:val="auto"/>
            <w:sz w:val="22"/>
            <w:szCs w:val="22"/>
            <w:u w:val="none"/>
          </w:rPr>
          <w:t>8</w:t>
        </w:r>
      </w:hyperlink>
    </w:p>
    <w:p w14:paraId="0010B2AE" w14:textId="25EED653" w:rsidR="00760AFB" w:rsidRDefault="00D6623D" w:rsidP="00022ACC">
      <w:pPr>
        <w:keepNext/>
        <w:keepLines/>
        <w:spacing w:after="120"/>
        <w:outlineLvl w:val="0"/>
        <w:rPr>
          <w:rStyle w:val="Hyperlink"/>
          <w:rFonts w:asciiTheme="minorHAnsi" w:eastAsiaTheme="majorEastAsia" w:hAnsiTheme="minorHAnsi" w:cstheme="minorHAnsi"/>
          <w:b/>
          <w:iCs/>
          <w:color w:val="auto"/>
          <w:sz w:val="22"/>
          <w:szCs w:val="22"/>
          <w:u w:val="none"/>
        </w:rPr>
      </w:pPr>
      <w:r>
        <w:rPr>
          <w:rFonts w:asciiTheme="minorHAnsi" w:eastAsiaTheme="majorEastAsia" w:hAnsiTheme="minorHAnsi" w:cstheme="minorHAnsi"/>
          <w:i/>
          <w:iCs/>
          <w:sz w:val="20"/>
        </w:rPr>
        <w:t xml:space="preserve"> </w:t>
      </w:r>
      <w:hyperlink w:anchor="CharacteristicsofHealthy_UnhealthyTeams" w:history="1">
        <w:r w:rsidR="00436A9C" w:rsidRPr="00C210EE">
          <w:rPr>
            <w:rStyle w:val="Hyperlink"/>
            <w:rFonts w:asciiTheme="minorHAnsi" w:eastAsiaTheme="majorEastAsia" w:hAnsiTheme="minorHAnsi" w:cstheme="minorHAnsi"/>
            <w:b/>
            <w:iCs/>
            <w:color w:val="auto"/>
            <w:sz w:val="22"/>
            <w:szCs w:val="22"/>
            <w:u w:val="none"/>
          </w:rPr>
          <w:t>Section</w:t>
        </w:r>
        <w:r w:rsidR="006C67A8" w:rsidRPr="00C210EE">
          <w:rPr>
            <w:rStyle w:val="Hyperlink"/>
            <w:rFonts w:asciiTheme="minorHAnsi" w:eastAsiaTheme="majorEastAsia" w:hAnsiTheme="minorHAnsi" w:cstheme="minorHAnsi"/>
            <w:b/>
            <w:iCs/>
            <w:color w:val="auto"/>
            <w:sz w:val="22"/>
            <w:szCs w:val="22"/>
            <w:u w:val="none"/>
          </w:rPr>
          <w:t xml:space="preserve"> </w:t>
        </w:r>
        <w:r w:rsidR="00436A9C" w:rsidRPr="00C210EE">
          <w:rPr>
            <w:rStyle w:val="Hyperlink"/>
            <w:rFonts w:asciiTheme="minorHAnsi" w:eastAsiaTheme="majorEastAsia" w:hAnsiTheme="minorHAnsi" w:cstheme="minorHAnsi"/>
            <w:b/>
            <w:iCs/>
            <w:color w:val="auto"/>
            <w:sz w:val="22"/>
            <w:szCs w:val="22"/>
            <w:u w:val="none"/>
          </w:rPr>
          <w:t>2 –</w:t>
        </w:r>
        <w:r w:rsidR="00AA4930" w:rsidRPr="00C210EE">
          <w:rPr>
            <w:rStyle w:val="Hyperlink"/>
            <w:rFonts w:asciiTheme="minorHAnsi" w:eastAsiaTheme="majorEastAsia" w:hAnsiTheme="minorHAnsi" w:cstheme="minorHAnsi"/>
            <w:b/>
            <w:iCs/>
            <w:color w:val="auto"/>
            <w:sz w:val="22"/>
            <w:szCs w:val="22"/>
            <w:u w:val="none"/>
          </w:rPr>
          <w:t xml:space="preserve"> </w:t>
        </w:r>
        <w:r w:rsidR="00436A9C" w:rsidRPr="00C210EE">
          <w:rPr>
            <w:rStyle w:val="Hyperlink"/>
            <w:rFonts w:asciiTheme="minorHAnsi" w:eastAsiaTheme="majorEastAsia" w:hAnsiTheme="minorHAnsi" w:cstheme="minorHAnsi"/>
            <w:b/>
            <w:iCs/>
            <w:color w:val="auto"/>
            <w:sz w:val="22"/>
            <w:szCs w:val="22"/>
            <w:u w:val="none"/>
          </w:rPr>
          <w:t>Characteristics of Healthy &amp; Unhealthy Teams</w:t>
        </w:r>
        <w:r w:rsidR="00436A9C" w:rsidRPr="009666F1">
          <w:rPr>
            <w:rStyle w:val="Hyperlink"/>
            <w:rFonts w:asciiTheme="minorHAnsi" w:eastAsiaTheme="majorEastAsia" w:hAnsiTheme="minorHAnsi" w:cstheme="minorHAnsi"/>
            <w:iCs/>
            <w:color w:val="auto"/>
            <w:sz w:val="22"/>
            <w:szCs w:val="22"/>
            <w:u w:val="none"/>
          </w:rPr>
          <w:t>…………………………</w:t>
        </w:r>
        <w:r w:rsidR="00DD46A0" w:rsidRPr="00C210EE">
          <w:rPr>
            <w:rStyle w:val="Hyperlink"/>
            <w:rFonts w:asciiTheme="minorHAnsi" w:eastAsiaTheme="majorEastAsia" w:hAnsiTheme="minorHAnsi" w:cstheme="minorHAnsi"/>
            <w:b/>
            <w:iCs/>
            <w:color w:val="auto"/>
            <w:sz w:val="22"/>
            <w:szCs w:val="22"/>
            <w:u w:val="none"/>
          </w:rPr>
          <w:t>8</w:t>
        </w:r>
      </w:hyperlink>
    </w:p>
    <w:p w14:paraId="56A0EC31" w14:textId="4E379FB6" w:rsidR="007B0014" w:rsidRPr="007B0014" w:rsidRDefault="007B0014" w:rsidP="00022ACC">
      <w:pPr>
        <w:keepNext/>
        <w:keepLines/>
        <w:spacing w:after="120"/>
        <w:outlineLvl w:val="0"/>
        <w:rPr>
          <w:rFonts w:asciiTheme="minorHAnsi" w:eastAsiaTheme="majorEastAsia" w:hAnsiTheme="minorHAnsi" w:cstheme="minorHAnsi"/>
          <w:i/>
          <w:iCs/>
          <w:sz w:val="22"/>
          <w:szCs w:val="22"/>
        </w:rPr>
      </w:pPr>
      <w:r>
        <w:rPr>
          <w:rStyle w:val="Hyperlink"/>
          <w:rFonts w:asciiTheme="minorHAnsi" w:eastAsiaTheme="majorEastAsia" w:hAnsiTheme="minorHAnsi" w:cstheme="minorHAnsi"/>
          <w:b/>
          <w:iCs/>
          <w:color w:val="auto"/>
          <w:sz w:val="22"/>
          <w:szCs w:val="22"/>
          <w:u w:val="none"/>
        </w:rPr>
        <w:t xml:space="preserve">                </w:t>
      </w:r>
      <w:r w:rsidRPr="007B0014">
        <w:rPr>
          <w:rStyle w:val="Hyperlink"/>
          <w:rFonts w:asciiTheme="minorHAnsi" w:eastAsiaTheme="majorEastAsia" w:hAnsiTheme="minorHAnsi" w:cstheme="minorHAnsi"/>
          <w:i/>
          <w:iCs/>
          <w:color w:val="auto"/>
          <w:sz w:val="22"/>
          <w:szCs w:val="22"/>
          <w:u w:val="none"/>
        </w:rPr>
        <w:t>Characteristics of Healthy &amp; Healthy Teams Journal Entry</w:t>
      </w:r>
      <w:r>
        <w:rPr>
          <w:rStyle w:val="Hyperlink"/>
          <w:rFonts w:asciiTheme="minorHAnsi" w:eastAsiaTheme="majorEastAsia" w:hAnsiTheme="minorHAnsi" w:cstheme="minorHAnsi"/>
          <w:i/>
          <w:iCs/>
          <w:color w:val="auto"/>
          <w:sz w:val="22"/>
          <w:szCs w:val="22"/>
          <w:u w:val="none"/>
        </w:rPr>
        <w:t xml:space="preserve">…………………  </w:t>
      </w:r>
      <w:r w:rsidR="001409CE">
        <w:rPr>
          <w:rStyle w:val="Hyperlink"/>
          <w:rFonts w:asciiTheme="minorHAnsi" w:eastAsiaTheme="majorEastAsia" w:hAnsiTheme="minorHAnsi" w:cstheme="minorHAnsi"/>
          <w:b/>
          <w:iCs/>
          <w:color w:val="auto"/>
          <w:sz w:val="22"/>
          <w:szCs w:val="22"/>
          <w:u w:val="none"/>
        </w:rPr>
        <w:t>10</w:t>
      </w:r>
      <w:r w:rsidRPr="007B0014">
        <w:rPr>
          <w:rStyle w:val="Hyperlink"/>
          <w:rFonts w:asciiTheme="minorHAnsi" w:eastAsiaTheme="majorEastAsia" w:hAnsiTheme="minorHAnsi" w:cstheme="minorHAnsi"/>
          <w:b/>
          <w:iCs/>
          <w:color w:val="auto"/>
          <w:sz w:val="22"/>
          <w:szCs w:val="22"/>
          <w:u w:val="none"/>
        </w:rPr>
        <w:t xml:space="preserve"> </w:t>
      </w:r>
      <w:r>
        <w:rPr>
          <w:rStyle w:val="Hyperlink"/>
          <w:rFonts w:asciiTheme="minorHAnsi" w:eastAsiaTheme="majorEastAsia" w:hAnsiTheme="minorHAnsi" w:cstheme="minorHAnsi"/>
          <w:i/>
          <w:iCs/>
          <w:color w:val="auto"/>
          <w:sz w:val="22"/>
          <w:szCs w:val="22"/>
          <w:u w:val="none"/>
        </w:rPr>
        <w:t xml:space="preserve">     </w:t>
      </w:r>
    </w:p>
    <w:p w14:paraId="5F437A4C" w14:textId="32B529BF" w:rsidR="006E4E19" w:rsidRDefault="00760AFB" w:rsidP="00BF3D5B">
      <w:pPr>
        <w:keepNext/>
        <w:keepLines/>
        <w:spacing w:after="120"/>
        <w:outlineLvl w:val="0"/>
        <w:rPr>
          <w:rFonts w:asciiTheme="minorHAnsi" w:eastAsiaTheme="majorEastAsia" w:hAnsiTheme="minorHAnsi" w:cstheme="minorHAnsi"/>
          <w:b/>
          <w:iCs/>
          <w:sz w:val="22"/>
          <w:szCs w:val="22"/>
        </w:rPr>
      </w:pPr>
      <w:r w:rsidRPr="00670160">
        <w:rPr>
          <w:rFonts w:asciiTheme="minorHAnsi" w:eastAsiaTheme="majorEastAsia" w:hAnsiTheme="minorHAnsi" w:cstheme="minorHAnsi"/>
          <w:b/>
          <w:i/>
          <w:iCs/>
          <w:sz w:val="20"/>
        </w:rPr>
        <w:tab/>
      </w:r>
      <w:r w:rsidRPr="007B0014">
        <w:rPr>
          <w:rFonts w:asciiTheme="minorHAnsi" w:eastAsiaTheme="majorEastAsia" w:hAnsiTheme="minorHAnsi" w:cstheme="minorHAnsi"/>
          <w:i/>
          <w:iCs/>
          <w:sz w:val="20"/>
        </w:rPr>
        <w:t xml:space="preserve">    </w:t>
      </w:r>
      <w:r w:rsidR="006C67A8" w:rsidRPr="007B0014">
        <w:rPr>
          <w:rFonts w:asciiTheme="minorHAnsi" w:eastAsiaTheme="majorEastAsia" w:hAnsiTheme="minorHAnsi" w:cstheme="minorHAnsi"/>
          <w:i/>
          <w:iCs/>
          <w:sz w:val="20"/>
        </w:rPr>
        <w:t xml:space="preserve"> </w:t>
      </w:r>
      <w:r w:rsidR="00802BCE" w:rsidRPr="007B0014">
        <w:rPr>
          <w:rFonts w:asciiTheme="minorHAnsi" w:eastAsiaTheme="majorEastAsia" w:hAnsiTheme="minorHAnsi" w:cstheme="minorHAnsi"/>
          <w:i/>
          <w:iCs/>
          <w:sz w:val="20"/>
        </w:rPr>
        <w:t xml:space="preserve">Hand-Out: </w:t>
      </w:r>
      <w:r w:rsidRPr="007B0014">
        <w:rPr>
          <w:rFonts w:asciiTheme="minorHAnsi" w:eastAsiaTheme="majorEastAsia" w:hAnsiTheme="minorHAnsi" w:cstheme="minorHAnsi"/>
          <w:i/>
          <w:iCs/>
          <w:sz w:val="20"/>
        </w:rPr>
        <w:t>Tuckman’s Stages of Team Development………………………………</w:t>
      </w:r>
      <w:r w:rsidR="000B3964">
        <w:rPr>
          <w:rFonts w:asciiTheme="minorHAnsi" w:eastAsiaTheme="majorEastAsia" w:hAnsiTheme="minorHAnsi" w:cstheme="minorHAnsi"/>
          <w:i/>
          <w:iCs/>
          <w:sz w:val="20"/>
        </w:rPr>
        <w:t xml:space="preserve">   </w:t>
      </w:r>
      <w:r w:rsidR="00DD46A0" w:rsidRPr="007B0014">
        <w:rPr>
          <w:rFonts w:asciiTheme="minorHAnsi" w:eastAsiaTheme="majorEastAsia" w:hAnsiTheme="minorHAnsi" w:cstheme="minorHAnsi"/>
          <w:b/>
          <w:iCs/>
          <w:sz w:val="22"/>
          <w:szCs w:val="22"/>
        </w:rPr>
        <w:t>1</w:t>
      </w:r>
      <w:r w:rsidR="009268B2">
        <w:rPr>
          <w:rFonts w:asciiTheme="minorHAnsi" w:eastAsiaTheme="majorEastAsia" w:hAnsiTheme="minorHAnsi" w:cstheme="minorHAnsi"/>
          <w:b/>
          <w:iCs/>
          <w:sz w:val="22"/>
          <w:szCs w:val="22"/>
        </w:rPr>
        <w:t>2</w:t>
      </w:r>
    </w:p>
    <w:p w14:paraId="4258ED82" w14:textId="45BAA6A5" w:rsidR="000B3964" w:rsidRDefault="00746C5D" w:rsidP="00BF3D5B">
      <w:pPr>
        <w:keepNext/>
        <w:keepLines/>
        <w:spacing w:after="120"/>
        <w:outlineLvl w:val="0"/>
        <w:rPr>
          <w:rFonts w:asciiTheme="minorHAnsi" w:eastAsiaTheme="majorEastAsia" w:hAnsiTheme="minorHAnsi" w:cstheme="minorHAnsi"/>
          <w:b/>
          <w:iCs/>
          <w:sz w:val="22"/>
          <w:szCs w:val="22"/>
        </w:rPr>
      </w:pPr>
      <w:r>
        <w:rPr>
          <w:rFonts w:asciiTheme="minorHAnsi" w:eastAsiaTheme="majorEastAsia" w:hAnsiTheme="minorHAnsi" w:cstheme="minorHAnsi"/>
          <w:i/>
          <w:iCs/>
          <w:sz w:val="20"/>
        </w:rPr>
        <w:t xml:space="preserve">                </w:t>
      </w:r>
      <w:r w:rsidR="000B3964">
        <w:rPr>
          <w:rFonts w:asciiTheme="minorHAnsi" w:eastAsiaTheme="majorEastAsia" w:hAnsiTheme="minorHAnsi" w:cstheme="minorHAnsi"/>
          <w:i/>
          <w:iCs/>
          <w:sz w:val="20"/>
        </w:rPr>
        <w:t xml:space="preserve"> </w:t>
      </w:r>
      <w:r w:rsidR="000B3964" w:rsidRPr="007B0014">
        <w:rPr>
          <w:rFonts w:asciiTheme="minorHAnsi" w:eastAsiaTheme="majorEastAsia" w:hAnsiTheme="minorHAnsi" w:cstheme="minorHAnsi"/>
          <w:i/>
          <w:iCs/>
          <w:sz w:val="20"/>
        </w:rPr>
        <w:t xml:space="preserve"> Hand-Out: </w:t>
      </w:r>
      <w:r w:rsidR="000B3964">
        <w:rPr>
          <w:rFonts w:asciiTheme="minorHAnsi" w:eastAsiaTheme="majorEastAsia" w:hAnsiTheme="minorHAnsi" w:cstheme="minorHAnsi"/>
          <w:i/>
          <w:iCs/>
          <w:sz w:val="20"/>
        </w:rPr>
        <w:t>Team Assessment   ………………………….</w:t>
      </w:r>
      <w:r w:rsidR="000B3964" w:rsidRPr="007B0014">
        <w:rPr>
          <w:rFonts w:asciiTheme="minorHAnsi" w:eastAsiaTheme="majorEastAsia" w:hAnsiTheme="minorHAnsi" w:cstheme="minorHAnsi"/>
          <w:i/>
          <w:iCs/>
          <w:sz w:val="20"/>
        </w:rPr>
        <w:t>……………………………</w:t>
      </w:r>
      <w:r w:rsidR="000B3964">
        <w:rPr>
          <w:rFonts w:asciiTheme="minorHAnsi" w:eastAsiaTheme="majorEastAsia" w:hAnsiTheme="minorHAnsi" w:cstheme="minorHAnsi"/>
          <w:i/>
          <w:iCs/>
          <w:sz w:val="20"/>
        </w:rPr>
        <w:t xml:space="preserve">.  </w:t>
      </w:r>
      <w:r w:rsidR="000B3964" w:rsidRPr="007B0014">
        <w:rPr>
          <w:rFonts w:asciiTheme="minorHAnsi" w:eastAsiaTheme="majorEastAsia" w:hAnsiTheme="minorHAnsi" w:cstheme="minorHAnsi"/>
          <w:b/>
          <w:iCs/>
          <w:sz w:val="22"/>
          <w:szCs w:val="22"/>
        </w:rPr>
        <w:t>1</w:t>
      </w:r>
      <w:r w:rsidR="009268B2">
        <w:rPr>
          <w:rFonts w:asciiTheme="minorHAnsi" w:eastAsiaTheme="majorEastAsia" w:hAnsiTheme="minorHAnsi" w:cstheme="minorHAnsi"/>
          <w:b/>
          <w:iCs/>
          <w:sz w:val="22"/>
          <w:szCs w:val="22"/>
        </w:rPr>
        <w:t>4</w:t>
      </w:r>
    </w:p>
    <w:p w14:paraId="1C1BDE82" w14:textId="0B276E74" w:rsidR="000B3964" w:rsidRDefault="000B3964" w:rsidP="00BF3D5B">
      <w:pPr>
        <w:keepNext/>
        <w:keepLines/>
        <w:spacing w:after="120"/>
        <w:outlineLvl w:val="0"/>
        <w:rPr>
          <w:rFonts w:asciiTheme="minorHAnsi" w:eastAsiaTheme="majorEastAsia" w:hAnsiTheme="minorHAnsi" w:cstheme="minorHAnsi"/>
          <w:i/>
          <w:iCs/>
          <w:sz w:val="20"/>
        </w:rPr>
      </w:pPr>
      <w:r w:rsidRPr="007B0014">
        <w:rPr>
          <w:rFonts w:asciiTheme="minorHAnsi" w:eastAsiaTheme="majorEastAsia" w:hAnsiTheme="minorHAnsi" w:cstheme="minorHAnsi"/>
          <w:i/>
          <w:iCs/>
          <w:sz w:val="20"/>
        </w:rPr>
        <w:t xml:space="preserve">     </w:t>
      </w:r>
      <w:r>
        <w:rPr>
          <w:rFonts w:asciiTheme="minorHAnsi" w:eastAsiaTheme="majorEastAsia" w:hAnsiTheme="minorHAnsi" w:cstheme="minorHAnsi"/>
          <w:i/>
          <w:iCs/>
          <w:sz w:val="20"/>
        </w:rPr>
        <w:t xml:space="preserve">             </w:t>
      </w:r>
      <w:r w:rsidR="001409CE">
        <w:rPr>
          <w:rFonts w:asciiTheme="minorHAnsi" w:eastAsiaTheme="majorEastAsia" w:hAnsiTheme="minorHAnsi" w:cstheme="minorHAnsi"/>
          <w:i/>
          <w:iCs/>
          <w:sz w:val="20"/>
        </w:rPr>
        <w:t>My Action Plan ………………….</w:t>
      </w:r>
      <w:r>
        <w:rPr>
          <w:rFonts w:asciiTheme="minorHAnsi" w:eastAsiaTheme="majorEastAsia" w:hAnsiTheme="minorHAnsi" w:cstheme="minorHAnsi"/>
          <w:i/>
          <w:iCs/>
          <w:sz w:val="20"/>
        </w:rPr>
        <w:t xml:space="preserve"> </w:t>
      </w:r>
      <w:r w:rsidRPr="007B0014">
        <w:rPr>
          <w:rFonts w:asciiTheme="minorHAnsi" w:eastAsiaTheme="majorEastAsia" w:hAnsiTheme="minorHAnsi" w:cstheme="minorHAnsi"/>
          <w:i/>
          <w:iCs/>
          <w:sz w:val="20"/>
        </w:rPr>
        <w:t>…………………………………</w:t>
      </w:r>
      <w:r>
        <w:rPr>
          <w:rFonts w:asciiTheme="minorHAnsi" w:eastAsiaTheme="majorEastAsia" w:hAnsiTheme="minorHAnsi" w:cstheme="minorHAnsi"/>
          <w:i/>
          <w:iCs/>
          <w:sz w:val="20"/>
        </w:rPr>
        <w:t xml:space="preserve">…………………… </w:t>
      </w:r>
      <w:r w:rsidR="001409CE">
        <w:rPr>
          <w:rFonts w:asciiTheme="minorHAnsi" w:eastAsiaTheme="majorEastAsia" w:hAnsiTheme="minorHAnsi" w:cstheme="minorHAnsi"/>
          <w:i/>
          <w:iCs/>
          <w:sz w:val="20"/>
        </w:rPr>
        <w:t xml:space="preserve"> </w:t>
      </w:r>
      <w:r w:rsidRPr="007B0014">
        <w:rPr>
          <w:rFonts w:asciiTheme="minorHAnsi" w:eastAsiaTheme="majorEastAsia" w:hAnsiTheme="minorHAnsi" w:cstheme="minorHAnsi"/>
          <w:b/>
          <w:iCs/>
          <w:sz w:val="22"/>
          <w:szCs w:val="22"/>
        </w:rPr>
        <w:t>1</w:t>
      </w:r>
      <w:r w:rsidR="009268B2">
        <w:rPr>
          <w:rFonts w:asciiTheme="minorHAnsi" w:eastAsiaTheme="majorEastAsia" w:hAnsiTheme="minorHAnsi" w:cstheme="minorHAnsi"/>
          <w:b/>
          <w:iCs/>
          <w:sz w:val="22"/>
          <w:szCs w:val="22"/>
        </w:rPr>
        <w:t>5</w:t>
      </w:r>
    </w:p>
    <w:p w14:paraId="41341910" w14:textId="383E9AA1" w:rsidR="00746C5D" w:rsidRPr="00802BCE" w:rsidRDefault="000B3964" w:rsidP="00BF3D5B">
      <w:pPr>
        <w:keepNext/>
        <w:keepLines/>
        <w:spacing w:after="120"/>
        <w:outlineLvl w:val="0"/>
        <w:rPr>
          <w:rFonts w:asciiTheme="minorHAnsi" w:eastAsiaTheme="majorEastAsia" w:hAnsiTheme="minorHAnsi" w:cstheme="minorHAnsi"/>
          <w:i/>
          <w:iCs/>
          <w:sz w:val="20"/>
        </w:rPr>
      </w:pPr>
      <w:r>
        <w:rPr>
          <w:rFonts w:asciiTheme="minorHAnsi" w:eastAsiaTheme="majorEastAsia" w:hAnsiTheme="minorHAnsi" w:cstheme="minorHAnsi"/>
          <w:i/>
          <w:iCs/>
          <w:sz w:val="20"/>
        </w:rPr>
        <w:t xml:space="preserve">                  </w:t>
      </w:r>
      <w:r w:rsidR="00746C5D">
        <w:rPr>
          <w:rFonts w:asciiTheme="minorHAnsi" w:eastAsiaTheme="majorEastAsia" w:hAnsiTheme="minorHAnsi" w:cstheme="minorHAnsi"/>
          <w:i/>
          <w:iCs/>
          <w:sz w:val="20"/>
        </w:rPr>
        <w:t xml:space="preserve">Group Activity Notes ……………………………………………………………………  </w:t>
      </w:r>
      <w:r w:rsidR="00746C5D" w:rsidRPr="00746C5D">
        <w:rPr>
          <w:rFonts w:asciiTheme="minorHAnsi" w:eastAsiaTheme="majorEastAsia" w:hAnsiTheme="minorHAnsi" w:cstheme="minorHAnsi"/>
          <w:b/>
          <w:iCs/>
          <w:sz w:val="24"/>
          <w:szCs w:val="24"/>
        </w:rPr>
        <w:t>1</w:t>
      </w:r>
      <w:r w:rsidR="00372928">
        <w:rPr>
          <w:rFonts w:asciiTheme="minorHAnsi" w:eastAsiaTheme="majorEastAsia" w:hAnsiTheme="minorHAnsi" w:cstheme="minorHAnsi"/>
          <w:b/>
          <w:iCs/>
          <w:sz w:val="24"/>
          <w:szCs w:val="24"/>
        </w:rPr>
        <w:t>5</w:t>
      </w:r>
    </w:p>
    <w:p w14:paraId="28B71AB3" w14:textId="101A3543" w:rsidR="00CA53D8" w:rsidRPr="00802BCE" w:rsidRDefault="006E4E19" w:rsidP="00022ACC">
      <w:pPr>
        <w:keepNext/>
        <w:keepLines/>
        <w:spacing w:after="120"/>
        <w:outlineLvl w:val="0"/>
        <w:rPr>
          <w:rFonts w:asciiTheme="minorHAnsi" w:eastAsiaTheme="majorEastAsia" w:hAnsiTheme="minorHAnsi" w:cstheme="minorHAnsi"/>
          <w:b/>
          <w:i/>
          <w:iCs/>
          <w:sz w:val="20"/>
        </w:rPr>
      </w:pPr>
      <w:r w:rsidRPr="00802BCE">
        <w:rPr>
          <w:rFonts w:asciiTheme="minorHAnsi" w:eastAsiaTheme="majorEastAsia" w:hAnsiTheme="minorHAnsi" w:cstheme="minorHAnsi"/>
          <w:i/>
          <w:iCs/>
          <w:sz w:val="20"/>
        </w:rPr>
        <w:t xml:space="preserve">                 </w:t>
      </w:r>
      <w:hyperlink w:anchor="SmallGroupActivity_TeamsTaughtorModeled" w:history="1">
        <w:r w:rsidRPr="00802BCE">
          <w:rPr>
            <w:rStyle w:val="Hyperlink"/>
            <w:rFonts w:asciiTheme="minorHAnsi" w:eastAsiaTheme="majorEastAsia" w:hAnsiTheme="minorHAnsi" w:cstheme="minorHAnsi"/>
            <w:i/>
            <w:iCs/>
            <w:color w:val="auto"/>
            <w:sz w:val="20"/>
            <w:u w:val="none"/>
          </w:rPr>
          <w:t>Teams Taught or Modeled</w:t>
        </w:r>
        <w:r w:rsidR="00746C5D">
          <w:rPr>
            <w:rStyle w:val="Hyperlink"/>
            <w:rFonts w:asciiTheme="minorHAnsi" w:eastAsiaTheme="majorEastAsia" w:hAnsiTheme="minorHAnsi" w:cstheme="minorHAnsi"/>
            <w:i/>
            <w:iCs/>
            <w:color w:val="auto"/>
            <w:sz w:val="20"/>
            <w:u w:val="none"/>
          </w:rPr>
          <w:t xml:space="preserve">? </w:t>
        </w:r>
        <w:r w:rsidR="007A43E5">
          <w:rPr>
            <w:rStyle w:val="Hyperlink"/>
            <w:rFonts w:asciiTheme="minorHAnsi" w:eastAsiaTheme="majorEastAsia" w:hAnsiTheme="minorHAnsi" w:cstheme="minorHAnsi"/>
            <w:i/>
            <w:iCs/>
            <w:color w:val="auto"/>
            <w:sz w:val="20"/>
            <w:u w:val="none"/>
          </w:rPr>
          <w:t xml:space="preserve">Journal Entry </w:t>
        </w:r>
        <w:r w:rsidRPr="00802BCE">
          <w:rPr>
            <w:rStyle w:val="Hyperlink"/>
            <w:rFonts w:asciiTheme="minorHAnsi" w:eastAsiaTheme="majorEastAsia" w:hAnsiTheme="minorHAnsi" w:cstheme="minorHAnsi"/>
            <w:i/>
            <w:iCs/>
            <w:color w:val="auto"/>
            <w:sz w:val="20"/>
            <w:u w:val="none"/>
          </w:rPr>
          <w:t>………………</w:t>
        </w:r>
        <w:r w:rsidR="007A43E5">
          <w:rPr>
            <w:rStyle w:val="Hyperlink"/>
            <w:rFonts w:asciiTheme="minorHAnsi" w:eastAsiaTheme="majorEastAsia" w:hAnsiTheme="minorHAnsi" w:cstheme="minorHAnsi"/>
            <w:i/>
            <w:iCs/>
            <w:color w:val="auto"/>
            <w:sz w:val="20"/>
            <w:u w:val="none"/>
          </w:rPr>
          <w:t xml:space="preserve"> </w:t>
        </w:r>
        <w:r w:rsidR="00746C5D">
          <w:rPr>
            <w:rStyle w:val="Hyperlink"/>
            <w:rFonts w:asciiTheme="minorHAnsi" w:eastAsiaTheme="majorEastAsia" w:hAnsiTheme="minorHAnsi" w:cstheme="minorHAnsi"/>
            <w:i/>
            <w:iCs/>
            <w:color w:val="auto"/>
            <w:sz w:val="20"/>
            <w:u w:val="none"/>
          </w:rPr>
          <w:t>……………………………</w:t>
        </w:r>
        <w:r w:rsidR="007A43E5">
          <w:rPr>
            <w:rStyle w:val="Hyperlink"/>
            <w:rFonts w:asciiTheme="minorHAnsi" w:eastAsiaTheme="majorEastAsia" w:hAnsiTheme="minorHAnsi" w:cstheme="minorHAnsi"/>
            <w:i/>
            <w:iCs/>
            <w:color w:val="auto"/>
            <w:sz w:val="20"/>
            <w:u w:val="none"/>
          </w:rPr>
          <w:t xml:space="preserve"> </w:t>
        </w:r>
        <w:r w:rsidR="00DD46A0" w:rsidRPr="00C210EE">
          <w:rPr>
            <w:rStyle w:val="Hyperlink"/>
            <w:rFonts w:asciiTheme="minorHAnsi" w:eastAsiaTheme="majorEastAsia" w:hAnsiTheme="minorHAnsi" w:cstheme="minorHAnsi"/>
            <w:b/>
            <w:iCs/>
            <w:color w:val="auto"/>
            <w:sz w:val="22"/>
            <w:szCs w:val="22"/>
            <w:u w:val="none"/>
          </w:rPr>
          <w:t>1</w:t>
        </w:r>
        <w:r w:rsidR="009268B2">
          <w:rPr>
            <w:rStyle w:val="Hyperlink"/>
            <w:rFonts w:asciiTheme="minorHAnsi" w:eastAsiaTheme="majorEastAsia" w:hAnsiTheme="minorHAnsi" w:cstheme="minorHAnsi"/>
            <w:b/>
            <w:iCs/>
            <w:color w:val="auto"/>
            <w:sz w:val="22"/>
            <w:szCs w:val="22"/>
            <w:u w:val="none"/>
          </w:rPr>
          <w:t>7</w:t>
        </w:r>
      </w:hyperlink>
    </w:p>
    <w:p w14:paraId="75999E34" w14:textId="39A807C8" w:rsidR="002E6FF9" w:rsidRPr="009666F1" w:rsidRDefault="00CA53D8" w:rsidP="00AA4930">
      <w:pPr>
        <w:keepNext/>
        <w:keepLines/>
        <w:spacing w:after="120"/>
        <w:ind w:right="288"/>
        <w:outlineLvl w:val="0"/>
        <w:rPr>
          <w:rStyle w:val="Hyperlink"/>
          <w:rFonts w:asciiTheme="minorHAnsi" w:eastAsiaTheme="majorEastAsia" w:hAnsiTheme="minorHAnsi" w:cstheme="minorHAnsi"/>
          <w:iCs/>
          <w:color w:val="auto"/>
          <w:sz w:val="22"/>
          <w:szCs w:val="22"/>
          <w:u w:val="none"/>
        </w:rPr>
      </w:pPr>
      <w:r w:rsidRPr="00C210EE">
        <w:rPr>
          <w:rFonts w:asciiTheme="minorHAnsi" w:eastAsiaTheme="majorEastAsia" w:hAnsiTheme="minorHAnsi" w:cstheme="minorHAnsi"/>
          <w:b/>
          <w:iCs/>
          <w:sz w:val="22"/>
          <w:szCs w:val="22"/>
        </w:rPr>
        <w:fldChar w:fldCharType="begin"/>
      </w:r>
      <w:r w:rsidRPr="00C210EE">
        <w:rPr>
          <w:rFonts w:asciiTheme="minorHAnsi" w:eastAsiaTheme="majorEastAsia" w:hAnsiTheme="minorHAnsi" w:cstheme="minorHAnsi"/>
          <w:b/>
          <w:iCs/>
          <w:sz w:val="22"/>
          <w:szCs w:val="22"/>
        </w:rPr>
        <w:instrText xml:space="preserve"> HYPERLINK  \l "Section3TeamRolesandMembers" </w:instrText>
      </w:r>
      <w:r w:rsidRPr="00C210EE">
        <w:rPr>
          <w:rFonts w:asciiTheme="minorHAnsi" w:eastAsiaTheme="majorEastAsia" w:hAnsiTheme="minorHAnsi" w:cstheme="minorHAnsi"/>
          <w:b/>
          <w:iCs/>
          <w:sz w:val="22"/>
          <w:szCs w:val="22"/>
        </w:rPr>
        <w:fldChar w:fldCharType="separate"/>
      </w:r>
      <w:r w:rsidR="006E4E19" w:rsidRPr="00C210EE">
        <w:rPr>
          <w:rStyle w:val="Hyperlink"/>
          <w:rFonts w:asciiTheme="minorHAnsi" w:eastAsiaTheme="majorEastAsia" w:hAnsiTheme="minorHAnsi" w:cstheme="minorHAnsi"/>
          <w:b/>
          <w:iCs/>
          <w:color w:val="auto"/>
          <w:sz w:val="22"/>
          <w:szCs w:val="22"/>
          <w:u w:val="none"/>
        </w:rPr>
        <w:t>Section</w:t>
      </w:r>
      <w:r w:rsidR="0076262A" w:rsidRPr="00C210EE">
        <w:rPr>
          <w:rStyle w:val="Hyperlink"/>
          <w:rFonts w:asciiTheme="minorHAnsi" w:eastAsiaTheme="majorEastAsia" w:hAnsiTheme="minorHAnsi" w:cstheme="minorHAnsi"/>
          <w:b/>
          <w:iCs/>
          <w:color w:val="auto"/>
          <w:sz w:val="22"/>
          <w:szCs w:val="22"/>
          <w:u w:val="none"/>
        </w:rPr>
        <w:t xml:space="preserve"> </w:t>
      </w:r>
      <w:r w:rsidR="006E4E19" w:rsidRPr="00C210EE">
        <w:rPr>
          <w:rStyle w:val="Hyperlink"/>
          <w:rFonts w:asciiTheme="minorHAnsi" w:eastAsiaTheme="majorEastAsia" w:hAnsiTheme="minorHAnsi" w:cstheme="minorHAnsi"/>
          <w:b/>
          <w:iCs/>
          <w:color w:val="auto"/>
          <w:sz w:val="22"/>
          <w:szCs w:val="22"/>
          <w:u w:val="none"/>
        </w:rPr>
        <w:t>3 – Team Roles and Members</w:t>
      </w:r>
      <w:r w:rsidR="006E4E19" w:rsidRPr="009666F1">
        <w:rPr>
          <w:rStyle w:val="Hyperlink"/>
          <w:rFonts w:asciiTheme="minorHAnsi" w:eastAsiaTheme="majorEastAsia" w:hAnsiTheme="minorHAnsi" w:cstheme="minorHAnsi"/>
          <w:iCs/>
          <w:color w:val="auto"/>
          <w:sz w:val="22"/>
          <w:szCs w:val="22"/>
          <w:u w:val="none"/>
        </w:rPr>
        <w:t>…………………………………………</w:t>
      </w:r>
      <w:bookmarkStart w:id="8" w:name="_Toc495047745"/>
      <w:bookmarkStart w:id="9" w:name="_Toc64980317"/>
      <w:bookmarkEnd w:id="1"/>
      <w:bookmarkEnd w:id="2"/>
      <w:bookmarkEnd w:id="3"/>
      <w:bookmarkEnd w:id="4"/>
      <w:bookmarkEnd w:id="5"/>
      <w:bookmarkEnd w:id="6"/>
      <w:bookmarkEnd w:id="7"/>
      <w:r w:rsidR="000B0F3F">
        <w:rPr>
          <w:rStyle w:val="Hyperlink"/>
          <w:rFonts w:asciiTheme="minorHAnsi" w:eastAsiaTheme="majorEastAsia" w:hAnsiTheme="minorHAnsi" w:cstheme="minorHAnsi"/>
          <w:iCs/>
          <w:color w:val="auto"/>
          <w:sz w:val="22"/>
          <w:szCs w:val="22"/>
          <w:u w:val="none"/>
        </w:rPr>
        <w:t xml:space="preserve">………. </w:t>
      </w:r>
      <w:r w:rsidR="00DD46A0" w:rsidRPr="009666F1">
        <w:rPr>
          <w:rStyle w:val="Hyperlink"/>
          <w:rFonts w:asciiTheme="minorHAnsi" w:eastAsiaTheme="majorEastAsia" w:hAnsiTheme="minorHAnsi" w:cstheme="minorHAnsi"/>
          <w:b/>
          <w:iCs/>
          <w:color w:val="auto"/>
          <w:sz w:val="22"/>
          <w:szCs w:val="22"/>
          <w:u w:val="none"/>
        </w:rPr>
        <w:t>1</w:t>
      </w:r>
      <w:r w:rsidR="000B3964">
        <w:rPr>
          <w:rStyle w:val="Hyperlink"/>
          <w:rFonts w:asciiTheme="minorHAnsi" w:eastAsiaTheme="majorEastAsia" w:hAnsiTheme="minorHAnsi" w:cstheme="minorHAnsi"/>
          <w:b/>
          <w:iCs/>
          <w:color w:val="auto"/>
          <w:sz w:val="22"/>
          <w:szCs w:val="22"/>
          <w:u w:val="none"/>
        </w:rPr>
        <w:t>6</w:t>
      </w:r>
    </w:p>
    <w:p w14:paraId="1BE27D59" w14:textId="442EA533" w:rsidR="00CA53D8" w:rsidRDefault="00CA53D8" w:rsidP="00AA4930">
      <w:pPr>
        <w:keepNext/>
        <w:keepLines/>
        <w:spacing w:after="120"/>
        <w:outlineLvl w:val="0"/>
        <w:rPr>
          <w:rStyle w:val="Hyperlink"/>
          <w:rFonts w:asciiTheme="minorHAnsi" w:eastAsiaTheme="majorEastAsia" w:hAnsiTheme="minorHAnsi" w:cstheme="minorHAnsi"/>
          <w:i/>
          <w:iCs/>
          <w:color w:val="auto"/>
          <w:sz w:val="20"/>
          <w:u w:val="none"/>
        </w:rPr>
      </w:pPr>
      <w:r w:rsidRPr="00C210EE">
        <w:rPr>
          <w:rFonts w:asciiTheme="minorHAnsi" w:eastAsiaTheme="majorEastAsia" w:hAnsiTheme="minorHAnsi" w:cstheme="minorHAnsi"/>
          <w:b/>
          <w:iCs/>
          <w:sz w:val="22"/>
          <w:szCs w:val="22"/>
        </w:rPr>
        <w:fldChar w:fldCharType="end"/>
      </w:r>
      <w:r w:rsidRPr="00670160">
        <w:rPr>
          <w:rFonts w:asciiTheme="minorHAnsi" w:eastAsiaTheme="majorEastAsia" w:hAnsiTheme="minorHAnsi" w:cstheme="minorHAnsi"/>
          <w:i/>
          <w:iCs/>
          <w:sz w:val="20"/>
        </w:rPr>
        <w:t xml:space="preserve">                 </w:t>
      </w:r>
      <w:hyperlink w:anchor="ForYourImprovementMotivatingOthers" w:history="1">
        <w:r w:rsidR="007A43E5" w:rsidRPr="007A43E5">
          <w:rPr>
            <w:rStyle w:val="Hyperlink"/>
            <w:rFonts w:asciiTheme="minorHAnsi" w:eastAsiaTheme="majorEastAsia" w:hAnsiTheme="minorHAnsi" w:cstheme="minorHAnsi"/>
            <w:i/>
            <w:iCs/>
            <w:color w:val="auto"/>
            <w:sz w:val="20"/>
            <w:u w:val="none"/>
          </w:rPr>
          <w:t>Hand</w:t>
        </w:r>
        <w:r w:rsidR="00835F0D">
          <w:rPr>
            <w:rStyle w:val="Hyperlink"/>
            <w:rFonts w:asciiTheme="minorHAnsi" w:eastAsiaTheme="majorEastAsia" w:hAnsiTheme="minorHAnsi" w:cstheme="minorHAnsi"/>
            <w:i/>
            <w:iCs/>
            <w:color w:val="auto"/>
            <w:sz w:val="20"/>
            <w:u w:val="none"/>
          </w:rPr>
          <w:t>-O</w:t>
        </w:r>
        <w:r w:rsidR="007A43E5" w:rsidRPr="007A43E5">
          <w:rPr>
            <w:rStyle w:val="Hyperlink"/>
            <w:rFonts w:asciiTheme="minorHAnsi" w:eastAsiaTheme="majorEastAsia" w:hAnsiTheme="minorHAnsi" w:cstheme="minorHAnsi"/>
            <w:i/>
            <w:iCs/>
            <w:color w:val="auto"/>
            <w:sz w:val="20"/>
            <w:u w:val="none"/>
          </w:rPr>
          <w:t xml:space="preserve">ut: </w:t>
        </w:r>
        <w:r w:rsidRPr="007A43E5">
          <w:rPr>
            <w:rStyle w:val="Hyperlink"/>
            <w:rFonts w:asciiTheme="minorHAnsi" w:eastAsiaTheme="majorEastAsia" w:hAnsiTheme="minorHAnsi" w:cstheme="minorHAnsi"/>
            <w:i/>
            <w:iCs/>
            <w:color w:val="auto"/>
            <w:sz w:val="20"/>
            <w:u w:val="none"/>
          </w:rPr>
          <w:t xml:space="preserve"> For Your Improvement</w:t>
        </w:r>
        <w:r w:rsidR="00C210EE">
          <w:rPr>
            <w:rStyle w:val="Hyperlink"/>
            <w:rFonts w:asciiTheme="minorHAnsi" w:eastAsiaTheme="majorEastAsia" w:hAnsiTheme="minorHAnsi" w:cstheme="minorHAnsi"/>
            <w:i/>
            <w:iCs/>
            <w:color w:val="auto"/>
            <w:sz w:val="20"/>
            <w:u w:val="none"/>
          </w:rPr>
          <w:t>:  Motivating Others………………………………</w:t>
        </w:r>
        <w:r w:rsidR="00835F0D">
          <w:rPr>
            <w:rStyle w:val="Hyperlink"/>
            <w:rFonts w:asciiTheme="minorHAnsi" w:eastAsiaTheme="majorEastAsia" w:hAnsiTheme="minorHAnsi" w:cstheme="minorHAnsi"/>
            <w:i/>
            <w:iCs/>
            <w:color w:val="auto"/>
            <w:sz w:val="20"/>
            <w:u w:val="none"/>
          </w:rPr>
          <w:t xml:space="preserve"> </w:t>
        </w:r>
        <w:r w:rsidR="00C210EE">
          <w:rPr>
            <w:rStyle w:val="Hyperlink"/>
            <w:rFonts w:asciiTheme="minorHAnsi" w:eastAsiaTheme="majorEastAsia" w:hAnsiTheme="minorHAnsi" w:cstheme="minorHAnsi"/>
            <w:i/>
            <w:iCs/>
            <w:color w:val="auto"/>
            <w:sz w:val="20"/>
            <w:u w:val="none"/>
          </w:rPr>
          <w:t>.</w:t>
        </w:r>
        <w:r w:rsidR="000B3964">
          <w:rPr>
            <w:rStyle w:val="Hyperlink"/>
            <w:rFonts w:asciiTheme="minorHAnsi" w:eastAsiaTheme="majorEastAsia" w:hAnsiTheme="minorHAnsi" w:cstheme="minorHAnsi"/>
            <w:b/>
            <w:iCs/>
            <w:color w:val="auto"/>
            <w:sz w:val="22"/>
            <w:szCs w:val="22"/>
            <w:u w:val="none"/>
          </w:rPr>
          <w:t>1</w:t>
        </w:r>
        <w:r w:rsidR="007353A5">
          <w:rPr>
            <w:rStyle w:val="Hyperlink"/>
            <w:rFonts w:asciiTheme="minorHAnsi" w:eastAsiaTheme="majorEastAsia" w:hAnsiTheme="minorHAnsi" w:cstheme="minorHAnsi"/>
            <w:b/>
            <w:iCs/>
            <w:color w:val="auto"/>
            <w:sz w:val="22"/>
            <w:szCs w:val="22"/>
            <w:u w:val="none"/>
          </w:rPr>
          <w:t>8</w:t>
        </w:r>
      </w:hyperlink>
    </w:p>
    <w:p w14:paraId="5BCD477A" w14:textId="3F0583F8" w:rsidR="00C210EE" w:rsidRDefault="00C210EE" w:rsidP="00C210EE">
      <w:pPr>
        <w:keepNext/>
        <w:keepLines/>
        <w:spacing w:after="120"/>
        <w:outlineLvl w:val="0"/>
        <w:rPr>
          <w:rStyle w:val="Hyperlink"/>
          <w:rFonts w:asciiTheme="minorHAnsi" w:eastAsiaTheme="majorEastAsia" w:hAnsiTheme="minorHAnsi" w:cstheme="minorHAnsi"/>
          <w:i/>
          <w:iCs/>
          <w:color w:val="auto"/>
          <w:sz w:val="20"/>
          <w:u w:val="none"/>
        </w:rPr>
      </w:pPr>
      <w:r>
        <w:rPr>
          <w:rFonts w:asciiTheme="minorHAnsi" w:hAnsiTheme="minorHAnsi" w:cstheme="minorHAnsi"/>
          <w:i/>
          <w:sz w:val="20"/>
        </w:rPr>
        <w:t xml:space="preserve">                 </w:t>
      </w:r>
      <w:hyperlink w:anchor="ForYourImprovementMotivatingOthers" w:history="1">
        <w:r w:rsidRPr="007A43E5">
          <w:rPr>
            <w:rStyle w:val="Hyperlink"/>
            <w:rFonts w:asciiTheme="minorHAnsi" w:eastAsiaTheme="majorEastAsia" w:hAnsiTheme="minorHAnsi" w:cstheme="minorHAnsi"/>
            <w:i/>
            <w:iCs/>
            <w:color w:val="auto"/>
            <w:sz w:val="20"/>
            <w:u w:val="none"/>
          </w:rPr>
          <w:t>Hand</w:t>
        </w:r>
        <w:r w:rsidR="00835F0D">
          <w:rPr>
            <w:rStyle w:val="Hyperlink"/>
            <w:rFonts w:asciiTheme="minorHAnsi" w:eastAsiaTheme="majorEastAsia" w:hAnsiTheme="minorHAnsi" w:cstheme="minorHAnsi"/>
            <w:i/>
            <w:iCs/>
            <w:color w:val="auto"/>
            <w:sz w:val="20"/>
            <w:u w:val="none"/>
          </w:rPr>
          <w:t>-O</w:t>
        </w:r>
        <w:r w:rsidRPr="007A43E5">
          <w:rPr>
            <w:rStyle w:val="Hyperlink"/>
            <w:rFonts w:asciiTheme="minorHAnsi" w:eastAsiaTheme="majorEastAsia" w:hAnsiTheme="minorHAnsi" w:cstheme="minorHAnsi"/>
            <w:i/>
            <w:iCs/>
            <w:color w:val="auto"/>
            <w:sz w:val="20"/>
            <w:u w:val="none"/>
          </w:rPr>
          <w:t xml:space="preserve">ut:  </w:t>
        </w:r>
        <w:r w:rsidR="000B3964">
          <w:rPr>
            <w:rStyle w:val="Hyperlink"/>
            <w:rFonts w:asciiTheme="minorHAnsi" w:eastAsiaTheme="majorEastAsia" w:hAnsiTheme="minorHAnsi" w:cstheme="minorHAnsi"/>
            <w:i/>
            <w:iCs/>
            <w:color w:val="auto"/>
            <w:sz w:val="20"/>
            <w:u w:val="none"/>
          </w:rPr>
          <w:t xml:space="preserve">Belbin’s Team Roles </w:t>
        </w:r>
        <w:r>
          <w:rPr>
            <w:rStyle w:val="Hyperlink"/>
            <w:rFonts w:asciiTheme="minorHAnsi" w:eastAsiaTheme="majorEastAsia" w:hAnsiTheme="minorHAnsi" w:cstheme="minorHAnsi"/>
            <w:i/>
            <w:iCs/>
            <w:color w:val="auto"/>
            <w:sz w:val="20"/>
            <w:u w:val="none"/>
          </w:rPr>
          <w:t>……………………………………………………….</w:t>
        </w:r>
        <w:r w:rsidR="00835F0D">
          <w:rPr>
            <w:rStyle w:val="Hyperlink"/>
            <w:rFonts w:asciiTheme="minorHAnsi" w:eastAsiaTheme="majorEastAsia" w:hAnsiTheme="minorHAnsi" w:cstheme="minorHAnsi"/>
            <w:i/>
            <w:iCs/>
            <w:color w:val="auto"/>
            <w:sz w:val="20"/>
            <w:u w:val="none"/>
          </w:rPr>
          <w:t xml:space="preserve"> </w:t>
        </w:r>
        <w:r w:rsidR="000B3964">
          <w:rPr>
            <w:rStyle w:val="Hyperlink"/>
            <w:rFonts w:asciiTheme="minorHAnsi" w:eastAsiaTheme="majorEastAsia" w:hAnsiTheme="minorHAnsi" w:cstheme="minorHAnsi"/>
            <w:i/>
            <w:iCs/>
            <w:color w:val="auto"/>
            <w:sz w:val="20"/>
            <w:u w:val="none"/>
          </w:rPr>
          <w:t xml:space="preserve"> </w:t>
        </w:r>
        <w:r w:rsidRPr="000B0F3F">
          <w:rPr>
            <w:rStyle w:val="Hyperlink"/>
            <w:rFonts w:asciiTheme="minorHAnsi" w:eastAsiaTheme="majorEastAsia" w:hAnsiTheme="minorHAnsi" w:cstheme="minorHAnsi"/>
            <w:b/>
            <w:iCs/>
            <w:color w:val="auto"/>
            <w:sz w:val="22"/>
            <w:szCs w:val="22"/>
            <w:u w:val="none"/>
          </w:rPr>
          <w:t>2</w:t>
        </w:r>
        <w:r w:rsidR="009268B2">
          <w:rPr>
            <w:rStyle w:val="Hyperlink"/>
            <w:rFonts w:asciiTheme="minorHAnsi" w:eastAsiaTheme="majorEastAsia" w:hAnsiTheme="minorHAnsi" w:cstheme="minorHAnsi"/>
            <w:b/>
            <w:iCs/>
            <w:color w:val="auto"/>
            <w:sz w:val="22"/>
            <w:szCs w:val="22"/>
            <w:u w:val="none"/>
          </w:rPr>
          <w:t>1</w:t>
        </w:r>
      </w:hyperlink>
    </w:p>
    <w:p w14:paraId="613CEBE1" w14:textId="1D14BBCF" w:rsidR="0076262A" w:rsidRPr="00C210EE" w:rsidRDefault="0076262A" w:rsidP="009666F1">
      <w:pPr>
        <w:keepNext/>
        <w:keepLines/>
        <w:spacing w:after="120"/>
        <w:ind w:right="288"/>
        <w:outlineLvl w:val="0"/>
        <w:rPr>
          <w:rFonts w:asciiTheme="minorHAnsi" w:eastAsiaTheme="majorEastAsia" w:hAnsiTheme="minorHAnsi" w:cstheme="minorHAnsi"/>
          <w:i/>
          <w:iCs/>
          <w:color w:val="000000" w:themeColor="text1"/>
          <w:sz w:val="20"/>
        </w:rPr>
      </w:pPr>
      <w:r w:rsidRPr="00670160">
        <w:rPr>
          <w:rFonts w:asciiTheme="minorHAnsi" w:eastAsiaTheme="majorEastAsia" w:hAnsiTheme="minorHAnsi" w:cstheme="minorHAnsi"/>
          <w:b/>
          <w:i/>
          <w:iCs/>
          <w:sz w:val="20"/>
        </w:rPr>
        <w:t xml:space="preserve">              </w:t>
      </w:r>
      <w:r w:rsidR="00C0152A" w:rsidRPr="00670160">
        <w:rPr>
          <w:rFonts w:asciiTheme="minorHAnsi" w:eastAsiaTheme="majorEastAsia" w:hAnsiTheme="minorHAnsi" w:cstheme="minorHAnsi"/>
          <w:b/>
          <w:i/>
          <w:iCs/>
          <w:sz w:val="20"/>
        </w:rPr>
        <w:t xml:space="preserve">  </w:t>
      </w:r>
      <w:hyperlink w:anchor="ChallengingTeamMembers" w:history="1">
        <w:r w:rsidRPr="00C210EE">
          <w:rPr>
            <w:rStyle w:val="Hyperlink"/>
            <w:rFonts w:asciiTheme="minorHAnsi" w:eastAsiaTheme="majorEastAsia" w:hAnsiTheme="minorHAnsi" w:cstheme="minorHAnsi"/>
            <w:i/>
            <w:iCs/>
            <w:color w:val="000000" w:themeColor="text1"/>
            <w:sz w:val="20"/>
            <w:u w:val="none"/>
          </w:rPr>
          <w:t>Challenging Team Members</w:t>
        </w:r>
        <w:r w:rsidR="00C210EE">
          <w:rPr>
            <w:rStyle w:val="Hyperlink"/>
            <w:rFonts w:asciiTheme="minorHAnsi" w:eastAsiaTheme="majorEastAsia" w:hAnsiTheme="minorHAnsi" w:cstheme="minorHAnsi"/>
            <w:i/>
            <w:iCs/>
            <w:color w:val="000000" w:themeColor="text1"/>
            <w:sz w:val="20"/>
            <w:u w:val="none"/>
          </w:rPr>
          <w:t xml:space="preserve">: Group </w:t>
        </w:r>
        <w:r w:rsidR="00775341">
          <w:rPr>
            <w:rStyle w:val="Hyperlink"/>
            <w:rFonts w:asciiTheme="minorHAnsi" w:eastAsiaTheme="majorEastAsia" w:hAnsiTheme="minorHAnsi" w:cstheme="minorHAnsi"/>
            <w:i/>
            <w:iCs/>
            <w:color w:val="000000" w:themeColor="text1"/>
            <w:sz w:val="20"/>
            <w:u w:val="none"/>
          </w:rPr>
          <w:t>Activity Notes……………………………</w:t>
        </w:r>
        <w:r w:rsidR="00835F0D">
          <w:rPr>
            <w:rStyle w:val="Hyperlink"/>
            <w:rFonts w:asciiTheme="minorHAnsi" w:eastAsiaTheme="majorEastAsia" w:hAnsiTheme="minorHAnsi" w:cstheme="minorHAnsi"/>
            <w:i/>
            <w:iCs/>
            <w:color w:val="000000" w:themeColor="text1"/>
            <w:sz w:val="20"/>
            <w:u w:val="none"/>
          </w:rPr>
          <w:t xml:space="preserve">………. </w:t>
        </w:r>
        <w:r w:rsidRPr="009666F1">
          <w:rPr>
            <w:rStyle w:val="Hyperlink"/>
            <w:rFonts w:asciiTheme="minorHAnsi" w:eastAsiaTheme="majorEastAsia" w:hAnsiTheme="minorHAnsi" w:cstheme="minorHAnsi"/>
            <w:b/>
            <w:iCs/>
            <w:color w:val="000000" w:themeColor="text1"/>
            <w:sz w:val="22"/>
            <w:szCs w:val="22"/>
            <w:u w:val="none"/>
          </w:rPr>
          <w:t>2</w:t>
        </w:r>
        <w:r w:rsidR="009268B2">
          <w:rPr>
            <w:rStyle w:val="Hyperlink"/>
            <w:rFonts w:asciiTheme="minorHAnsi" w:eastAsiaTheme="majorEastAsia" w:hAnsiTheme="minorHAnsi" w:cstheme="minorHAnsi"/>
            <w:b/>
            <w:iCs/>
            <w:color w:val="000000" w:themeColor="text1"/>
            <w:sz w:val="22"/>
            <w:szCs w:val="22"/>
            <w:u w:val="none"/>
          </w:rPr>
          <w:t>4</w:t>
        </w:r>
      </w:hyperlink>
      <w:bookmarkStart w:id="10" w:name="_GoBack"/>
      <w:bookmarkEnd w:id="10"/>
    </w:p>
    <w:p w14:paraId="16EDB10A" w14:textId="449D3941" w:rsidR="0076262A" w:rsidRDefault="0076262A" w:rsidP="00022ACC">
      <w:pPr>
        <w:keepNext/>
        <w:keepLines/>
        <w:spacing w:after="120"/>
        <w:outlineLvl w:val="0"/>
        <w:rPr>
          <w:rStyle w:val="Hyperlink"/>
          <w:rFonts w:asciiTheme="minorHAnsi" w:eastAsiaTheme="majorEastAsia" w:hAnsiTheme="minorHAnsi" w:cstheme="minorHAnsi"/>
          <w:b/>
          <w:iCs/>
          <w:color w:val="auto"/>
          <w:sz w:val="22"/>
          <w:szCs w:val="22"/>
          <w:u w:val="none"/>
        </w:rPr>
      </w:pPr>
      <w:r w:rsidRPr="00670160">
        <w:rPr>
          <w:rFonts w:asciiTheme="minorHAnsi" w:eastAsiaTheme="majorEastAsia" w:hAnsiTheme="minorHAnsi" w:cstheme="minorHAnsi"/>
          <w:b/>
          <w:i/>
          <w:iCs/>
          <w:sz w:val="20"/>
        </w:rPr>
        <w:t xml:space="preserve">                </w:t>
      </w:r>
      <w:hyperlink w:anchor="TraumaInformedApproaches" w:history="1">
        <w:r w:rsidRPr="00C210EE">
          <w:rPr>
            <w:rStyle w:val="Hyperlink"/>
            <w:rFonts w:asciiTheme="minorHAnsi" w:eastAsiaTheme="majorEastAsia" w:hAnsiTheme="minorHAnsi" w:cstheme="minorHAnsi"/>
            <w:i/>
            <w:iCs/>
            <w:color w:val="auto"/>
            <w:sz w:val="20"/>
            <w:u w:val="none"/>
          </w:rPr>
          <w:t>Trauma Informed Approaches</w:t>
        </w:r>
        <w:r w:rsidR="00213905" w:rsidRPr="00C210EE">
          <w:rPr>
            <w:rStyle w:val="Hyperlink"/>
            <w:rFonts w:asciiTheme="minorHAnsi" w:eastAsiaTheme="majorEastAsia" w:hAnsiTheme="minorHAnsi" w:cstheme="minorHAnsi"/>
            <w:i/>
            <w:iCs/>
            <w:color w:val="auto"/>
            <w:sz w:val="20"/>
            <w:u w:val="none"/>
          </w:rPr>
          <w:t>………………………………………………………</w:t>
        </w:r>
        <w:r w:rsidR="009666F1">
          <w:rPr>
            <w:rStyle w:val="Hyperlink"/>
            <w:rFonts w:asciiTheme="minorHAnsi" w:eastAsiaTheme="majorEastAsia" w:hAnsiTheme="minorHAnsi" w:cstheme="minorHAnsi"/>
            <w:i/>
            <w:iCs/>
            <w:color w:val="auto"/>
            <w:sz w:val="20"/>
            <w:u w:val="none"/>
          </w:rPr>
          <w:t xml:space="preserve">……. </w:t>
        </w:r>
        <w:r w:rsidR="00213905" w:rsidRPr="009666F1">
          <w:rPr>
            <w:rStyle w:val="Hyperlink"/>
            <w:rFonts w:asciiTheme="minorHAnsi" w:eastAsiaTheme="majorEastAsia" w:hAnsiTheme="minorHAnsi" w:cstheme="minorHAnsi"/>
            <w:b/>
            <w:iCs/>
            <w:color w:val="auto"/>
            <w:sz w:val="22"/>
            <w:szCs w:val="22"/>
            <w:u w:val="none"/>
          </w:rPr>
          <w:t>2</w:t>
        </w:r>
        <w:r w:rsidR="009268B2">
          <w:rPr>
            <w:rStyle w:val="Hyperlink"/>
            <w:rFonts w:asciiTheme="minorHAnsi" w:eastAsiaTheme="majorEastAsia" w:hAnsiTheme="minorHAnsi" w:cstheme="minorHAnsi"/>
            <w:b/>
            <w:iCs/>
            <w:color w:val="auto"/>
            <w:sz w:val="22"/>
            <w:szCs w:val="22"/>
            <w:u w:val="none"/>
          </w:rPr>
          <w:t>6</w:t>
        </w:r>
      </w:hyperlink>
    </w:p>
    <w:p w14:paraId="37CF9C40" w14:textId="5320B5A6" w:rsidR="00835F0D" w:rsidRPr="00C210EE" w:rsidRDefault="00835F0D" w:rsidP="00022ACC">
      <w:pPr>
        <w:keepNext/>
        <w:keepLines/>
        <w:spacing w:after="120"/>
        <w:outlineLvl w:val="0"/>
        <w:rPr>
          <w:rFonts w:asciiTheme="minorHAnsi" w:eastAsiaTheme="majorEastAsia" w:hAnsiTheme="minorHAnsi" w:cstheme="minorHAnsi"/>
          <w:i/>
          <w:iCs/>
          <w:sz w:val="20"/>
        </w:rPr>
      </w:pPr>
      <w:r>
        <w:rPr>
          <w:rFonts w:asciiTheme="minorHAnsi" w:eastAsiaTheme="majorEastAsia" w:hAnsiTheme="minorHAnsi" w:cstheme="minorHAnsi"/>
          <w:i/>
          <w:iCs/>
          <w:sz w:val="20"/>
        </w:rPr>
        <w:t xml:space="preserve">                Hand-Out:  Trauma Informed Approaches ……………………………………………   </w:t>
      </w:r>
      <w:r w:rsidRPr="00835F0D">
        <w:rPr>
          <w:rFonts w:asciiTheme="minorHAnsi" w:eastAsiaTheme="majorEastAsia" w:hAnsiTheme="minorHAnsi" w:cstheme="minorHAnsi"/>
          <w:b/>
          <w:iCs/>
          <w:sz w:val="20"/>
        </w:rPr>
        <w:t xml:space="preserve"> </w:t>
      </w:r>
      <w:r w:rsidRPr="00835F0D">
        <w:rPr>
          <w:rFonts w:asciiTheme="minorHAnsi" w:eastAsiaTheme="majorEastAsia" w:hAnsiTheme="minorHAnsi" w:cstheme="minorHAnsi"/>
          <w:b/>
          <w:iCs/>
          <w:sz w:val="22"/>
          <w:szCs w:val="22"/>
        </w:rPr>
        <w:t>26</w:t>
      </w:r>
    </w:p>
    <w:p w14:paraId="5050A3D2" w14:textId="024F82D0" w:rsidR="00213905" w:rsidRPr="009666F1" w:rsidRDefault="009666F1" w:rsidP="009666F1">
      <w:pPr>
        <w:keepNext/>
        <w:keepLines/>
        <w:tabs>
          <w:tab w:val="left" w:pos="180"/>
        </w:tabs>
        <w:spacing w:after="120"/>
        <w:ind w:right="288"/>
        <w:outlineLvl w:val="0"/>
        <w:rPr>
          <w:rStyle w:val="Hyperlink"/>
          <w:rFonts w:asciiTheme="minorHAnsi" w:eastAsiaTheme="majorEastAsia" w:hAnsiTheme="minorHAnsi" w:cstheme="minorHAnsi"/>
          <w:b/>
          <w:iCs/>
          <w:color w:val="auto"/>
          <w:sz w:val="22"/>
          <w:szCs w:val="22"/>
          <w:u w:val="none"/>
        </w:rPr>
      </w:pPr>
      <w:r>
        <w:rPr>
          <w:rFonts w:asciiTheme="minorHAnsi" w:eastAsiaTheme="majorEastAsia" w:hAnsiTheme="minorHAnsi" w:cstheme="minorHAnsi"/>
          <w:b/>
          <w:i/>
          <w:iCs/>
          <w:sz w:val="20"/>
        </w:rPr>
        <w:t xml:space="preserve">  </w:t>
      </w:r>
      <w:r w:rsidR="00C0152A" w:rsidRPr="009666F1">
        <w:rPr>
          <w:rStyle w:val="Hyperlink"/>
          <w:color w:val="auto"/>
          <w:sz w:val="22"/>
          <w:szCs w:val="22"/>
          <w:u w:val="none"/>
        </w:rPr>
        <w:fldChar w:fldCharType="begin"/>
      </w:r>
      <w:r w:rsidR="00C0152A" w:rsidRPr="009666F1">
        <w:rPr>
          <w:rStyle w:val="Hyperlink"/>
          <w:color w:val="auto"/>
          <w:sz w:val="22"/>
          <w:szCs w:val="22"/>
          <w:u w:val="none"/>
        </w:rPr>
        <w:instrText xml:space="preserve"> HYPERLINK  \l "ManagingVirtualTeams" </w:instrText>
      </w:r>
      <w:r w:rsidR="00C0152A" w:rsidRPr="009666F1">
        <w:rPr>
          <w:rStyle w:val="Hyperlink"/>
          <w:color w:val="auto"/>
          <w:sz w:val="22"/>
          <w:szCs w:val="22"/>
          <w:u w:val="none"/>
        </w:rPr>
        <w:fldChar w:fldCharType="separate"/>
      </w:r>
      <w:r w:rsidR="00213905" w:rsidRPr="009666F1">
        <w:rPr>
          <w:rStyle w:val="Hyperlink"/>
          <w:rFonts w:asciiTheme="minorHAnsi" w:eastAsiaTheme="majorEastAsia" w:hAnsiTheme="minorHAnsi" w:cstheme="minorHAnsi"/>
          <w:b/>
          <w:iCs/>
          <w:color w:val="auto"/>
          <w:sz w:val="22"/>
          <w:szCs w:val="22"/>
          <w:u w:val="none"/>
        </w:rPr>
        <w:t xml:space="preserve">Section 4 – Managing Virtual </w:t>
      </w:r>
      <w:r w:rsidR="00A7267B">
        <w:rPr>
          <w:rStyle w:val="Hyperlink"/>
          <w:rFonts w:asciiTheme="minorHAnsi" w:eastAsiaTheme="majorEastAsia" w:hAnsiTheme="minorHAnsi" w:cstheme="minorHAnsi"/>
          <w:b/>
          <w:iCs/>
          <w:color w:val="auto"/>
          <w:sz w:val="22"/>
          <w:szCs w:val="22"/>
          <w:u w:val="none"/>
        </w:rPr>
        <w:t>Teams</w:t>
      </w:r>
      <w:r w:rsidR="00A7267B" w:rsidRPr="00A7267B">
        <w:rPr>
          <w:rStyle w:val="Hyperlink"/>
          <w:rFonts w:asciiTheme="minorHAnsi" w:eastAsiaTheme="majorEastAsia" w:hAnsiTheme="minorHAnsi" w:cstheme="minorHAnsi"/>
          <w:iCs/>
          <w:color w:val="auto"/>
          <w:sz w:val="22"/>
          <w:szCs w:val="22"/>
          <w:u w:val="none"/>
        </w:rPr>
        <w:t>……………………………………………………</w:t>
      </w:r>
      <w:r w:rsidR="00835F0D">
        <w:rPr>
          <w:rStyle w:val="Hyperlink"/>
          <w:rFonts w:asciiTheme="minorHAnsi" w:eastAsiaTheme="majorEastAsia" w:hAnsiTheme="minorHAnsi" w:cstheme="minorHAnsi"/>
          <w:b/>
          <w:iCs/>
          <w:color w:val="auto"/>
          <w:sz w:val="22"/>
          <w:szCs w:val="22"/>
          <w:u w:val="none"/>
        </w:rPr>
        <w:t>28</w:t>
      </w:r>
    </w:p>
    <w:p w14:paraId="21F7C326" w14:textId="19BB7FC7" w:rsidR="00213905" w:rsidRPr="00093470" w:rsidRDefault="00C0152A" w:rsidP="009666F1">
      <w:pPr>
        <w:keepNext/>
        <w:keepLines/>
        <w:spacing w:after="120"/>
        <w:ind w:right="288"/>
        <w:outlineLvl w:val="0"/>
        <w:rPr>
          <w:rFonts w:asciiTheme="minorHAnsi" w:eastAsiaTheme="majorEastAsia" w:hAnsiTheme="minorHAnsi" w:cstheme="minorHAnsi"/>
          <w:i/>
          <w:iCs/>
          <w:sz w:val="22"/>
          <w:szCs w:val="22"/>
        </w:rPr>
      </w:pPr>
      <w:r w:rsidRPr="009666F1">
        <w:rPr>
          <w:rStyle w:val="Hyperlink"/>
          <w:color w:val="auto"/>
          <w:sz w:val="22"/>
          <w:szCs w:val="22"/>
          <w:u w:val="none"/>
        </w:rPr>
        <w:fldChar w:fldCharType="end"/>
      </w:r>
      <w:r w:rsidR="00956A78" w:rsidRPr="00670160">
        <w:rPr>
          <w:rFonts w:asciiTheme="minorHAnsi" w:eastAsiaTheme="majorEastAsia" w:hAnsiTheme="minorHAnsi" w:cstheme="minorHAnsi"/>
          <w:b/>
          <w:i/>
          <w:iCs/>
          <w:sz w:val="20"/>
        </w:rPr>
        <w:t xml:space="preserve">              </w:t>
      </w:r>
      <w:r w:rsidR="00956A78" w:rsidRPr="00A7267B">
        <w:rPr>
          <w:rFonts w:asciiTheme="minorHAnsi" w:eastAsiaTheme="majorEastAsia" w:hAnsiTheme="minorHAnsi" w:cstheme="minorHAnsi"/>
          <w:b/>
          <w:i/>
          <w:iCs/>
          <w:sz w:val="20"/>
        </w:rPr>
        <w:t xml:space="preserve"> </w:t>
      </w:r>
      <w:r w:rsidR="00746C5D">
        <w:rPr>
          <w:rFonts w:asciiTheme="minorHAnsi" w:eastAsiaTheme="majorEastAsia" w:hAnsiTheme="minorHAnsi" w:cstheme="minorHAnsi"/>
          <w:i/>
          <w:iCs/>
          <w:sz w:val="22"/>
          <w:szCs w:val="22"/>
        </w:rPr>
        <w:t>Link to</w:t>
      </w:r>
      <w:r w:rsidR="00213905" w:rsidRPr="00093470">
        <w:rPr>
          <w:rFonts w:asciiTheme="minorHAnsi" w:eastAsiaTheme="majorEastAsia" w:hAnsiTheme="minorHAnsi" w:cstheme="minorHAnsi"/>
          <w:i/>
          <w:iCs/>
          <w:sz w:val="22"/>
          <w:szCs w:val="22"/>
        </w:rPr>
        <w:t xml:space="preserve"> Brain Breaks and Ice Breakers for Virtual Work…………………</w:t>
      </w:r>
      <w:r w:rsidR="00A7267B" w:rsidRPr="00093470">
        <w:rPr>
          <w:rFonts w:asciiTheme="minorHAnsi" w:eastAsiaTheme="majorEastAsia" w:hAnsiTheme="minorHAnsi" w:cstheme="minorHAnsi"/>
          <w:i/>
          <w:iCs/>
          <w:sz w:val="22"/>
          <w:szCs w:val="22"/>
        </w:rPr>
        <w:t>…</w:t>
      </w:r>
      <w:r w:rsidR="00746C5D">
        <w:rPr>
          <w:rFonts w:asciiTheme="minorHAnsi" w:eastAsiaTheme="majorEastAsia" w:hAnsiTheme="minorHAnsi" w:cstheme="minorHAnsi"/>
          <w:i/>
          <w:iCs/>
          <w:sz w:val="22"/>
          <w:szCs w:val="22"/>
        </w:rPr>
        <w:t>….</w:t>
      </w:r>
      <w:r w:rsidR="007B0014">
        <w:rPr>
          <w:rFonts w:asciiTheme="minorHAnsi" w:eastAsiaTheme="majorEastAsia" w:hAnsiTheme="minorHAnsi" w:cstheme="minorHAnsi"/>
          <w:i/>
          <w:iCs/>
          <w:sz w:val="22"/>
          <w:szCs w:val="22"/>
        </w:rPr>
        <w:t xml:space="preserve"> </w:t>
      </w:r>
      <w:r w:rsidR="00835F0D">
        <w:rPr>
          <w:rFonts w:asciiTheme="minorHAnsi" w:eastAsiaTheme="majorEastAsia" w:hAnsiTheme="minorHAnsi" w:cstheme="minorHAnsi"/>
          <w:i/>
          <w:iCs/>
          <w:sz w:val="22"/>
          <w:szCs w:val="22"/>
        </w:rPr>
        <w:t xml:space="preserve"> </w:t>
      </w:r>
      <w:r w:rsidR="00835F0D">
        <w:rPr>
          <w:rFonts w:asciiTheme="minorHAnsi" w:eastAsiaTheme="majorEastAsia" w:hAnsiTheme="minorHAnsi" w:cstheme="minorHAnsi"/>
          <w:b/>
          <w:iCs/>
          <w:sz w:val="22"/>
          <w:szCs w:val="22"/>
        </w:rPr>
        <w:t>28</w:t>
      </w:r>
    </w:p>
    <w:p w14:paraId="57065FA0" w14:textId="52EFEB2D" w:rsidR="00A7267B" w:rsidRPr="00A7267B" w:rsidRDefault="00A7267B" w:rsidP="00A7267B">
      <w:pPr>
        <w:keepNext/>
        <w:keepLines/>
        <w:spacing w:after="120"/>
        <w:ind w:right="288"/>
        <w:outlineLvl w:val="0"/>
        <w:rPr>
          <w:rFonts w:asciiTheme="minorHAnsi" w:eastAsiaTheme="majorEastAsia" w:hAnsiTheme="minorHAnsi" w:cstheme="minorHAnsi"/>
          <w:i/>
          <w:iCs/>
          <w:sz w:val="22"/>
          <w:szCs w:val="22"/>
        </w:rPr>
      </w:pPr>
      <w:r>
        <w:rPr>
          <w:rStyle w:val="Hyperlink"/>
          <w:color w:val="auto"/>
          <w:sz w:val="22"/>
          <w:szCs w:val="22"/>
          <w:u w:val="none"/>
        </w:rPr>
        <w:t xml:space="preserve">          </w:t>
      </w:r>
      <w:r w:rsidRPr="00A7267B">
        <w:rPr>
          <w:rFonts w:asciiTheme="minorHAnsi" w:eastAsiaTheme="majorEastAsia" w:hAnsiTheme="minorHAnsi" w:cstheme="minorHAnsi"/>
          <w:i/>
          <w:iCs/>
          <w:sz w:val="22"/>
          <w:szCs w:val="22"/>
        </w:rPr>
        <w:t>Handout:  T</w:t>
      </w:r>
      <w:r>
        <w:rPr>
          <w:rFonts w:asciiTheme="minorHAnsi" w:eastAsiaTheme="majorEastAsia" w:hAnsiTheme="minorHAnsi" w:cstheme="minorHAnsi"/>
          <w:i/>
          <w:iCs/>
          <w:sz w:val="22"/>
          <w:szCs w:val="22"/>
        </w:rPr>
        <w:t xml:space="preserve">ransfer of Learning – Team Implementation Goals </w:t>
      </w:r>
      <w:r w:rsidR="007B0014">
        <w:rPr>
          <w:rFonts w:asciiTheme="minorHAnsi" w:eastAsiaTheme="majorEastAsia" w:hAnsiTheme="minorHAnsi" w:cstheme="minorHAnsi"/>
          <w:i/>
          <w:iCs/>
          <w:sz w:val="22"/>
          <w:szCs w:val="22"/>
        </w:rPr>
        <w:t>……………….</w:t>
      </w:r>
      <w:r w:rsidR="00835F0D">
        <w:rPr>
          <w:rFonts w:asciiTheme="minorHAnsi" w:eastAsiaTheme="majorEastAsia" w:hAnsiTheme="minorHAnsi" w:cstheme="minorHAnsi"/>
          <w:i/>
          <w:iCs/>
          <w:sz w:val="22"/>
          <w:szCs w:val="22"/>
        </w:rPr>
        <w:t xml:space="preserve"> </w:t>
      </w:r>
      <w:r>
        <w:rPr>
          <w:rFonts w:asciiTheme="minorHAnsi" w:eastAsiaTheme="majorEastAsia" w:hAnsiTheme="minorHAnsi" w:cstheme="minorHAnsi"/>
          <w:b/>
          <w:iCs/>
          <w:sz w:val="22"/>
          <w:szCs w:val="22"/>
        </w:rPr>
        <w:t>3</w:t>
      </w:r>
      <w:r w:rsidR="00835F0D">
        <w:rPr>
          <w:rFonts w:asciiTheme="minorHAnsi" w:eastAsiaTheme="majorEastAsia" w:hAnsiTheme="minorHAnsi" w:cstheme="minorHAnsi"/>
          <w:b/>
          <w:iCs/>
          <w:sz w:val="22"/>
          <w:szCs w:val="22"/>
        </w:rPr>
        <w:t>0</w:t>
      </w:r>
    </w:p>
    <w:p w14:paraId="347C3B70" w14:textId="6F344DFB" w:rsidR="00956A78" w:rsidRPr="009666F1" w:rsidRDefault="00956A78" w:rsidP="00A7267B">
      <w:pPr>
        <w:keepNext/>
        <w:keepLines/>
        <w:spacing w:after="120"/>
        <w:ind w:right="288"/>
        <w:outlineLvl w:val="0"/>
        <w:rPr>
          <w:rStyle w:val="Hyperlink"/>
          <w:rFonts w:asciiTheme="minorHAnsi" w:eastAsiaTheme="majorEastAsia" w:hAnsiTheme="minorHAnsi" w:cstheme="minorHAnsi"/>
          <w:b/>
          <w:iCs/>
          <w:color w:val="auto"/>
          <w:sz w:val="22"/>
          <w:szCs w:val="22"/>
          <w:u w:val="none"/>
        </w:rPr>
      </w:pPr>
      <w:r w:rsidRPr="009666F1">
        <w:rPr>
          <w:rStyle w:val="Hyperlink"/>
          <w:color w:val="auto"/>
          <w:sz w:val="22"/>
          <w:szCs w:val="22"/>
          <w:u w:val="none"/>
        </w:rPr>
        <w:t xml:space="preserve">  </w:t>
      </w:r>
    </w:p>
    <w:p w14:paraId="4170B5A7" w14:textId="0BA784AB" w:rsidR="002E6FF9" w:rsidRDefault="002E6FF9" w:rsidP="006F5F4C">
      <w:pPr>
        <w:pStyle w:val="08Heading2"/>
      </w:pPr>
    </w:p>
    <w:p w14:paraId="0B0B9DF0" w14:textId="77777777" w:rsidR="00F61A46" w:rsidRDefault="00F61A46" w:rsidP="00F61A46">
      <w:pPr>
        <w:pStyle w:val="08Heading2"/>
      </w:pPr>
      <w:bookmarkStart w:id="11" w:name="Introduction"/>
    </w:p>
    <w:p w14:paraId="09743EF3" w14:textId="77777777" w:rsidR="00F61A46" w:rsidRDefault="00F61A46" w:rsidP="00F61A46">
      <w:pPr>
        <w:pStyle w:val="08Heading2"/>
      </w:pPr>
    </w:p>
    <w:p w14:paraId="47C9E43B" w14:textId="77777777" w:rsidR="00F61A46" w:rsidRDefault="00F61A46" w:rsidP="00F61A46">
      <w:pPr>
        <w:pStyle w:val="08Heading2"/>
      </w:pPr>
    </w:p>
    <w:p w14:paraId="32755053" w14:textId="77777777" w:rsidR="00F61A46" w:rsidRDefault="00F61A46" w:rsidP="00F61A46">
      <w:pPr>
        <w:pStyle w:val="08Heading2"/>
      </w:pPr>
    </w:p>
    <w:p w14:paraId="398D01D0" w14:textId="0E0C9471" w:rsidR="00F61A46" w:rsidRDefault="00BC0EC2" w:rsidP="00B91A3E">
      <w:pPr>
        <w:pStyle w:val="08Heading2"/>
      </w:pPr>
      <w:r w:rsidRPr="00F61A46">
        <w:t>Introduction</w:t>
      </w:r>
      <w:bookmarkEnd w:id="8"/>
      <w:bookmarkEnd w:id="9"/>
      <w:bookmarkEnd w:id="11"/>
    </w:p>
    <w:p w14:paraId="13A77956" w14:textId="77777777" w:rsidR="00C90E21" w:rsidRPr="00B91A3E" w:rsidRDefault="00C90E21" w:rsidP="00B91A3E">
      <w:pPr>
        <w:pStyle w:val="08Heading2"/>
      </w:pPr>
    </w:p>
    <w:p w14:paraId="7604A3CE" w14:textId="23421785" w:rsidR="00BC0EC2" w:rsidRDefault="0010286D" w:rsidP="00516F4D">
      <w:pPr>
        <w:spacing w:line="259" w:lineRule="auto"/>
        <w:jc w:val="center"/>
        <w:rPr>
          <w:b/>
          <w:noProof/>
        </w:rPr>
      </w:pPr>
      <w:r>
        <w:rPr>
          <w:noProof/>
        </w:rPr>
        <w:drawing>
          <wp:inline distT="0" distB="0" distL="0" distR="0" wp14:anchorId="1A9BBDD9" wp14:editId="63CEED98">
            <wp:extent cx="5235575" cy="2945130"/>
            <wp:effectExtent l="0" t="0" r="3175"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235575" cy="2945130"/>
                    </a:xfrm>
                    <a:prstGeom prst="rect">
                      <a:avLst/>
                    </a:prstGeom>
                  </pic:spPr>
                </pic:pic>
              </a:graphicData>
            </a:graphic>
          </wp:inline>
        </w:drawing>
      </w:r>
    </w:p>
    <w:p w14:paraId="2E80E17D" w14:textId="77777777" w:rsidR="00BC0EC2" w:rsidRDefault="00BC0EC2" w:rsidP="00BC0EC2">
      <w:pPr>
        <w:spacing w:line="259" w:lineRule="auto"/>
      </w:pPr>
      <w:r w:rsidRPr="00140510">
        <w:rPr>
          <w:b/>
        </w:rPr>
        <w:t>Notes:</w:t>
      </w:r>
      <w:r>
        <w:t xml:space="preserve">  _____________________________________________</w:t>
      </w:r>
    </w:p>
    <w:p w14:paraId="215733E8" w14:textId="77777777" w:rsidR="00BC0EC2" w:rsidRDefault="00BC0EC2" w:rsidP="00BC0EC2">
      <w:pPr>
        <w:spacing w:line="259" w:lineRule="auto"/>
      </w:pPr>
      <w:r>
        <w:t>____________________________________________________</w:t>
      </w:r>
    </w:p>
    <w:p w14:paraId="6DBE1951" w14:textId="4F17401F" w:rsidR="00B91A3E" w:rsidRDefault="00BC0EC2" w:rsidP="00B91A3E">
      <w:pPr>
        <w:spacing w:line="259" w:lineRule="auto"/>
      </w:pPr>
      <w:r>
        <w:t>____________________________________________________</w:t>
      </w:r>
    </w:p>
    <w:p w14:paraId="26090C3C" w14:textId="77777777" w:rsidR="00B91A3E" w:rsidRDefault="00B91A3E" w:rsidP="00516F4D">
      <w:pPr>
        <w:spacing w:line="259" w:lineRule="auto"/>
        <w:jc w:val="center"/>
        <w:rPr>
          <w:noProof/>
        </w:rPr>
      </w:pPr>
    </w:p>
    <w:p w14:paraId="56DEF971" w14:textId="1EAB2076" w:rsidR="00B91A3E" w:rsidRDefault="00B91A3E" w:rsidP="00516F4D">
      <w:pPr>
        <w:spacing w:line="259" w:lineRule="auto"/>
        <w:jc w:val="center"/>
        <w:rPr>
          <w:noProof/>
        </w:rPr>
      </w:pPr>
      <w:r>
        <w:rPr>
          <w:noProof/>
        </w:rPr>
        <w:lastRenderedPageBreak/>
        <w:drawing>
          <wp:inline distT="0" distB="0" distL="0" distR="0" wp14:anchorId="0A2FEB44" wp14:editId="6B61431A">
            <wp:extent cx="5235575" cy="2945130"/>
            <wp:effectExtent l="0" t="0" r="3175" b="7620"/>
            <wp:docPr id="235" name="Graph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235575" cy="2945130"/>
                    </a:xfrm>
                    <a:prstGeom prst="rect">
                      <a:avLst/>
                    </a:prstGeom>
                  </pic:spPr>
                </pic:pic>
              </a:graphicData>
            </a:graphic>
          </wp:inline>
        </w:drawing>
      </w:r>
    </w:p>
    <w:p w14:paraId="52860D9C" w14:textId="43143AD1" w:rsidR="00673914" w:rsidRDefault="00673914" w:rsidP="00516F4D">
      <w:pPr>
        <w:spacing w:line="259" w:lineRule="auto"/>
        <w:jc w:val="center"/>
        <w:rPr>
          <w:noProof/>
        </w:rPr>
      </w:pPr>
      <w:r>
        <w:rPr>
          <w:noProof/>
        </w:rPr>
        <w:drawing>
          <wp:inline distT="0" distB="0" distL="0" distR="0" wp14:anchorId="33D93F13" wp14:editId="0E853213">
            <wp:extent cx="5235575" cy="2945130"/>
            <wp:effectExtent l="0" t="0" r="3175" b="762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248304" cy="2952290"/>
                    </a:xfrm>
                    <a:prstGeom prst="rect">
                      <a:avLst/>
                    </a:prstGeom>
                  </pic:spPr>
                </pic:pic>
              </a:graphicData>
            </a:graphic>
          </wp:inline>
        </w:drawing>
      </w:r>
    </w:p>
    <w:p w14:paraId="0DD82DD6" w14:textId="77777777" w:rsidR="00B91A3E" w:rsidRDefault="00B91A3E" w:rsidP="00B91A3E">
      <w:pPr>
        <w:pStyle w:val="08Heading2"/>
      </w:pPr>
      <w:bookmarkStart w:id="12" w:name="LearningObjectives"/>
    </w:p>
    <w:p w14:paraId="46656DD8" w14:textId="77777777" w:rsidR="009268B2" w:rsidRDefault="009268B2" w:rsidP="00B91A3E">
      <w:pPr>
        <w:pStyle w:val="08Heading2"/>
      </w:pPr>
    </w:p>
    <w:p w14:paraId="353A63AD" w14:textId="77777777" w:rsidR="009268B2" w:rsidRDefault="009268B2" w:rsidP="00B91A3E">
      <w:pPr>
        <w:pStyle w:val="08Heading2"/>
      </w:pPr>
    </w:p>
    <w:p w14:paraId="782FF31F" w14:textId="77777777" w:rsidR="009268B2" w:rsidRDefault="009268B2" w:rsidP="00B91A3E">
      <w:pPr>
        <w:pStyle w:val="08Heading2"/>
      </w:pPr>
    </w:p>
    <w:p w14:paraId="71EF1404" w14:textId="77777777" w:rsidR="009268B2" w:rsidRDefault="009268B2" w:rsidP="00B91A3E">
      <w:pPr>
        <w:pStyle w:val="08Heading2"/>
      </w:pPr>
    </w:p>
    <w:p w14:paraId="23EE324F" w14:textId="77777777" w:rsidR="009268B2" w:rsidRDefault="009268B2" w:rsidP="00B91A3E">
      <w:pPr>
        <w:pStyle w:val="08Heading2"/>
      </w:pPr>
    </w:p>
    <w:p w14:paraId="7F0E0057" w14:textId="77777777" w:rsidR="009268B2" w:rsidRDefault="009268B2" w:rsidP="00B91A3E">
      <w:pPr>
        <w:pStyle w:val="08Heading2"/>
      </w:pPr>
    </w:p>
    <w:p w14:paraId="7D26FE8F" w14:textId="77777777" w:rsidR="009268B2" w:rsidRDefault="009268B2" w:rsidP="00B91A3E">
      <w:pPr>
        <w:pStyle w:val="08Heading2"/>
      </w:pPr>
    </w:p>
    <w:p w14:paraId="60A3F28D" w14:textId="07DB24FF" w:rsidR="00B2393E" w:rsidRDefault="00333F72" w:rsidP="00B91A3E">
      <w:pPr>
        <w:pStyle w:val="08Heading2"/>
      </w:pPr>
      <w:r w:rsidRPr="00B91A3E">
        <w:lastRenderedPageBreak/>
        <w:t>Learning Objectives</w:t>
      </w:r>
      <w:bookmarkEnd w:id="12"/>
    </w:p>
    <w:p w14:paraId="6CFE2149" w14:textId="77777777" w:rsidR="008140EE" w:rsidRPr="00B91A3E" w:rsidRDefault="008140EE" w:rsidP="00B91A3E">
      <w:pPr>
        <w:pStyle w:val="08Heading2"/>
      </w:pPr>
    </w:p>
    <w:p w14:paraId="1310A1A3" w14:textId="495CEED3" w:rsidR="00BC0EC2" w:rsidRDefault="00B91A3E" w:rsidP="00516F4D">
      <w:pPr>
        <w:spacing w:line="259" w:lineRule="auto"/>
        <w:jc w:val="center"/>
        <w:rPr>
          <w:b/>
        </w:rPr>
      </w:pPr>
      <w:r>
        <w:rPr>
          <w:noProof/>
        </w:rPr>
        <w:drawing>
          <wp:inline distT="0" distB="0" distL="0" distR="0" wp14:anchorId="0D42E20F" wp14:editId="59E6FEEA">
            <wp:extent cx="5235575" cy="2945130"/>
            <wp:effectExtent l="0" t="0" r="3175" b="762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235575" cy="2945130"/>
                    </a:xfrm>
                    <a:prstGeom prst="rect">
                      <a:avLst/>
                    </a:prstGeom>
                  </pic:spPr>
                </pic:pic>
              </a:graphicData>
            </a:graphic>
          </wp:inline>
        </w:drawing>
      </w:r>
    </w:p>
    <w:p w14:paraId="5595BD89" w14:textId="77777777" w:rsidR="003A42C5" w:rsidRDefault="003A42C5" w:rsidP="003A42C5">
      <w:pPr>
        <w:spacing w:line="259" w:lineRule="auto"/>
      </w:pPr>
      <w:bookmarkStart w:id="13" w:name="_Hlk73551227"/>
      <w:r w:rsidRPr="00140510">
        <w:rPr>
          <w:b/>
        </w:rPr>
        <w:t>Notes:</w:t>
      </w:r>
      <w:r>
        <w:t xml:space="preserve">  _____________________________________________</w:t>
      </w:r>
    </w:p>
    <w:p w14:paraId="6C951E03" w14:textId="77777777" w:rsidR="003A42C5" w:rsidRDefault="003A42C5" w:rsidP="003A42C5">
      <w:pPr>
        <w:spacing w:line="259" w:lineRule="auto"/>
      </w:pPr>
      <w:r>
        <w:t>____________________________________________________</w:t>
      </w:r>
    </w:p>
    <w:p w14:paraId="62827165" w14:textId="2FAD52DA" w:rsidR="00BC0EC2" w:rsidRDefault="003A42C5" w:rsidP="003A42C5">
      <w:pPr>
        <w:spacing w:line="259" w:lineRule="auto"/>
      </w:pPr>
      <w:r>
        <w:t>____________________________________________________</w:t>
      </w:r>
    </w:p>
    <w:bookmarkEnd w:id="13"/>
    <w:p w14:paraId="0AF40959" w14:textId="5477F183" w:rsidR="00B91A3E" w:rsidRDefault="00BF3D5B" w:rsidP="00F61A46">
      <w:pPr>
        <w:jc w:val="center"/>
      </w:pPr>
      <w:r w:rsidRPr="00BF3D5B">
        <w:rPr>
          <w:noProof/>
        </w:rPr>
        <w:drawing>
          <wp:inline distT="0" distB="0" distL="0" distR="0" wp14:anchorId="0449E333" wp14:editId="53B4E27D">
            <wp:extent cx="5166911" cy="2906387"/>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72098" cy="2909305"/>
                    </a:xfrm>
                    <a:prstGeom prst="rect">
                      <a:avLst/>
                    </a:prstGeom>
                  </pic:spPr>
                </pic:pic>
              </a:graphicData>
            </a:graphic>
          </wp:inline>
        </w:drawing>
      </w:r>
    </w:p>
    <w:p w14:paraId="767354DA" w14:textId="77777777" w:rsidR="00B91A3E" w:rsidRDefault="00B91A3E" w:rsidP="00B91A3E">
      <w:pPr>
        <w:spacing w:line="259" w:lineRule="auto"/>
      </w:pPr>
      <w:r w:rsidRPr="00140510">
        <w:rPr>
          <w:b/>
        </w:rPr>
        <w:t>Notes:</w:t>
      </w:r>
      <w:r>
        <w:t xml:space="preserve">  _____________________________________________</w:t>
      </w:r>
    </w:p>
    <w:p w14:paraId="418B2BF4" w14:textId="77777777" w:rsidR="00B91A3E" w:rsidRDefault="00B91A3E" w:rsidP="00B91A3E">
      <w:pPr>
        <w:spacing w:line="259" w:lineRule="auto"/>
      </w:pPr>
      <w:r>
        <w:t>____________________________________________________</w:t>
      </w:r>
    </w:p>
    <w:p w14:paraId="0306D762" w14:textId="1C00834A" w:rsidR="00B91A3E" w:rsidRDefault="00B91A3E" w:rsidP="00B91A3E">
      <w:pPr>
        <w:spacing w:line="259" w:lineRule="auto"/>
      </w:pPr>
      <w:r>
        <w:t>____________________________________________________</w:t>
      </w:r>
    </w:p>
    <w:p w14:paraId="47140822" w14:textId="03501207" w:rsidR="00BC0EC2" w:rsidRDefault="00BB34BF" w:rsidP="00516F4D">
      <w:pPr>
        <w:jc w:val="center"/>
      </w:pPr>
      <w:r>
        <w:rPr>
          <w:noProof/>
        </w:rPr>
        <w:lastRenderedPageBreak/>
        <w:drawing>
          <wp:inline distT="0" distB="0" distL="0" distR="0" wp14:anchorId="638C66DB" wp14:editId="1C52DC18">
            <wp:extent cx="5235575" cy="2945130"/>
            <wp:effectExtent l="0" t="0" r="3175" b="7620"/>
            <wp:docPr id="242" name="Graph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235575" cy="2945130"/>
                    </a:xfrm>
                    <a:prstGeom prst="rect">
                      <a:avLst/>
                    </a:prstGeom>
                  </pic:spPr>
                </pic:pic>
              </a:graphicData>
            </a:graphic>
          </wp:inline>
        </w:drawing>
      </w:r>
    </w:p>
    <w:p w14:paraId="527D1E37" w14:textId="77777777" w:rsidR="00B91A3E" w:rsidRDefault="00B91A3E" w:rsidP="00B91A3E">
      <w:pPr>
        <w:spacing w:line="259" w:lineRule="auto"/>
      </w:pPr>
      <w:r w:rsidRPr="00140510">
        <w:rPr>
          <w:b/>
        </w:rPr>
        <w:t>Notes:</w:t>
      </w:r>
      <w:r>
        <w:t xml:space="preserve">  _____________________________________________</w:t>
      </w:r>
    </w:p>
    <w:p w14:paraId="24FD09BD" w14:textId="77777777" w:rsidR="00B91A3E" w:rsidRDefault="00B91A3E" w:rsidP="00B91A3E">
      <w:pPr>
        <w:spacing w:line="259" w:lineRule="auto"/>
      </w:pPr>
      <w:r>
        <w:t>____________________________________________________</w:t>
      </w:r>
    </w:p>
    <w:p w14:paraId="05709DEF" w14:textId="02A8F711" w:rsidR="00B91A3E" w:rsidRDefault="00B91A3E" w:rsidP="00B91A3E">
      <w:pPr>
        <w:spacing w:line="259" w:lineRule="auto"/>
      </w:pPr>
      <w:r>
        <w:t>____________________________________________________</w:t>
      </w:r>
    </w:p>
    <w:p w14:paraId="3D970669" w14:textId="77777777" w:rsidR="007C0EA5" w:rsidRDefault="007C0EA5" w:rsidP="0027117F">
      <w:pPr>
        <w:pStyle w:val="08Heading2"/>
        <w:rPr>
          <w:noProof/>
        </w:rPr>
      </w:pPr>
      <w:bookmarkStart w:id="14" w:name="WhatisTeamBuilding"/>
      <w:bookmarkEnd w:id="14"/>
    </w:p>
    <w:p w14:paraId="04F94EA1" w14:textId="12C04521" w:rsidR="0027117F" w:rsidRDefault="0027117F" w:rsidP="0027117F">
      <w:pPr>
        <w:pStyle w:val="08Heading2"/>
        <w:rPr>
          <w:noProof/>
        </w:rPr>
      </w:pPr>
      <w:r>
        <w:rPr>
          <w:noProof/>
        </w:rPr>
        <w:t>Section 1 – What is Team Building?</w:t>
      </w:r>
    </w:p>
    <w:p w14:paraId="7528D016" w14:textId="77777777" w:rsidR="000B0F3F" w:rsidRPr="0027117F" w:rsidRDefault="000B0F3F" w:rsidP="0027117F">
      <w:pPr>
        <w:pStyle w:val="08Heading2"/>
        <w:rPr>
          <w:noProof/>
        </w:rPr>
      </w:pPr>
    </w:p>
    <w:p w14:paraId="4D30E79F" w14:textId="6B4A2FF5" w:rsidR="004240E1" w:rsidRDefault="0027117F" w:rsidP="00A31A2F">
      <w:pPr>
        <w:spacing w:line="259" w:lineRule="auto"/>
      </w:pPr>
      <w:r>
        <w:rPr>
          <w:noProof/>
        </w:rPr>
        <w:tab/>
      </w:r>
      <w:r w:rsidR="004240E1">
        <w:rPr>
          <w:noProof/>
        </w:rPr>
        <w:drawing>
          <wp:inline distT="0" distB="0" distL="0" distR="0" wp14:anchorId="146FA129" wp14:editId="515FF68F">
            <wp:extent cx="5138180" cy="2890345"/>
            <wp:effectExtent l="0" t="0" r="5715" b="5715"/>
            <wp:docPr id="243" name="Graph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223253" cy="2938201"/>
                    </a:xfrm>
                    <a:prstGeom prst="rect">
                      <a:avLst/>
                    </a:prstGeom>
                  </pic:spPr>
                </pic:pic>
              </a:graphicData>
            </a:graphic>
          </wp:inline>
        </w:drawing>
      </w:r>
    </w:p>
    <w:p w14:paraId="1A249C96" w14:textId="77777777" w:rsidR="004240E1" w:rsidRDefault="004240E1" w:rsidP="004240E1">
      <w:pPr>
        <w:spacing w:line="259" w:lineRule="auto"/>
      </w:pPr>
      <w:bookmarkStart w:id="15" w:name="_Hlk73452714"/>
      <w:r w:rsidRPr="00140510">
        <w:rPr>
          <w:b/>
        </w:rPr>
        <w:t>Notes:</w:t>
      </w:r>
      <w:r>
        <w:t xml:space="preserve">  _____________________________________________</w:t>
      </w:r>
    </w:p>
    <w:p w14:paraId="0997F8D8" w14:textId="77777777" w:rsidR="004240E1" w:rsidRDefault="004240E1" w:rsidP="004240E1">
      <w:pPr>
        <w:spacing w:line="259" w:lineRule="auto"/>
      </w:pPr>
      <w:r>
        <w:t>____________________________________________________</w:t>
      </w:r>
    </w:p>
    <w:p w14:paraId="60027010" w14:textId="3AC73E9A" w:rsidR="00333F72" w:rsidRDefault="004240E1" w:rsidP="00A31A2F">
      <w:pPr>
        <w:spacing w:line="259" w:lineRule="auto"/>
      </w:pPr>
      <w:r>
        <w:lastRenderedPageBreak/>
        <w:t>____________________________________________________</w:t>
      </w:r>
      <w:bookmarkEnd w:id="15"/>
    </w:p>
    <w:p w14:paraId="673E803B" w14:textId="58920096" w:rsidR="00AA29DF" w:rsidRDefault="00333F72" w:rsidP="00A31A2F">
      <w:pPr>
        <w:spacing w:line="259" w:lineRule="auto"/>
      </w:pPr>
      <w:r>
        <w:tab/>
      </w:r>
      <w:r w:rsidR="00AA29DF">
        <w:rPr>
          <w:noProof/>
        </w:rPr>
        <w:drawing>
          <wp:inline distT="0" distB="0" distL="0" distR="0" wp14:anchorId="21EEAA98" wp14:editId="0FA846AC">
            <wp:extent cx="5044761" cy="2837793"/>
            <wp:effectExtent l="0" t="0" r="3810" b="1270"/>
            <wp:docPr id="244" name="Graphic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067366" cy="2850509"/>
                    </a:xfrm>
                    <a:prstGeom prst="rect">
                      <a:avLst/>
                    </a:prstGeom>
                  </pic:spPr>
                </pic:pic>
              </a:graphicData>
            </a:graphic>
          </wp:inline>
        </w:drawing>
      </w:r>
    </w:p>
    <w:p w14:paraId="32AA2F7A" w14:textId="77777777" w:rsidR="00AA29DF" w:rsidRDefault="00AA29DF" w:rsidP="00AA29DF">
      <w:pPr>
        <w:spacing w:line="259" w:lineRule="auto"/>
      </w:pPr>
      <w:r w:rsidRPr="00140510">
        <w:rPr>
          <w:b/>
        </w:rPr>
        <w:t>Notes:</w:t>
      </w:r>
      <w:r>
        <w:t xml:space="preserve">  _____________________________________________</w:t>
      </w:r>
    </w:p>
    <w:p w14:paraId="45EC3BE7" w14:textId="77777777" w:rsidR="00AA29DF" w:rsidRDefault="00AA29DF" w:rsidP="00AA29DF">
      <w:pPr>
        <w:spacing w:line="259" w:lineRule="auto"/>
      </w:pPr>
      <w:r>
        <w:t>____________________________________________________</w:t>
      </w:r>
    </w:p>
    <w:p w14:paraId="12C2EBEE" w14:textId="77777777" w:rsidR="00AA29DF" w:rsidRDefault="00AA29DF" w:rsidP="00AA29DF">
      <w:pPr>
        <w:spacing w:line="259" w:lineRule="auto"/>
      </w:pPr>
      <w:r>
        <w:t>____________________________________________________</w:t>
      </w:r>
    </w:p>
    <w:p w14:paraId="19521BEC" w14:textId="77777777" w:rsidR="003508BB" w:rsidRDefault="00AA29DF" w:rsidP="005D466D">
      <w:pPr>
        <w:spacing w:line="259" w:lineRule="auto"/>
      </w:pPr>
      <w:bookmarkStart w:id="16" w:name="BuildingTeamStrength_and_Resilence"/>
      <w:bookmarkEnd w:id="16"/>
      <w:r>
        <w:tab/>
      </w:r>
      <w:r>
        <w:rPr>
          <w:noProof/>
        </w:rPr>
        <w:drawing>
          <wp:inline distT="0" distB="0" distL="0" distR="0" wp14:anchorId="7AAE1726" wp14:editId="03BAFBDA">
            <wp:extent cx="5235575" cy="3003085"/>
            <wp:effectExtent l="0" t="0" r="3175" b="6985"/>
            <wp:docPr id="245" name="Graph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241407" cy="3006430"/>
                    </a:xfrm>
                    <a:prstGeom prst="rect">
                      <a:avLst/>
                    </a:prstGeom>
                  </pic:spPr>
                </pic:pic>
              </a:graphicData>
            </a:graphic>
          </wp:inline>
        </w:drawing>
      </w:r>
    </w:p>
    <w:p w14:paraId="5136AC65" w14:textId="4AC2415B" w:rsidR="005D466D" w:rsidRDefault="005D466D" w:rsidP="005D466D">
      <w:pPr>
        <w:spacing w:line="259" w:lineRule="auto"/>
      </w:pPr>
      <w:r w:rsidRPr="00140510">
        <w:rPr>
          <w:b/>
        </w:rPr>
        <w:t>Notes:</w:t>
      </w:r>
      <w:r>
        <w:t xml:space="preserve">  _____________________________________________</w:t>
      </w:r>
    </w:p>
    <w:p w14:paraId="39808F89" w14:textId="77777777" w:rsidR="005D466D" w:rsidRDefault="005D466D" w:rsidP="004D1C32">
      <w:pPr>
        <w:pBdr>
          <w:bottom w:val="single" w:sz="12" w:space="27" w:color="auto"/>
        </w:pBdr>
        <w:spacing w:line="259" w:lineRule="auto"/>
      </w:pPr>
      <w:r>
        <w:t>____________________________________________________</w:t>
      </w:r>
    </w:p>
    <w:p w14:paraId="140F4361" w14:textId="77777777" w:rsidR="004D1C32" w:rsidRDefault="004D1C32" w:rsidP="005D466D">
      <w:pPr>
        <w:spacing w:line="259" w:lineRule="auto"/>
      </w:pPr>
    </w:p>
    <w:p w14:paraId="53ADAB24" w14:textId="63F3E17A" w:rsidR="006E2652" w:rsidRPr="00D11301" w:rsidRDefault="006E2652" w:rsidP="000B0F3F">
      <w:pPr>
        <w:pStyle w:val="11SectionBullet"/>
        <w:numPr>
          <w:ilvl w:val="0"/>
          <w:numId w:val="0"/>
        </w:numPr>
        <w:ind w:left="720"/>
        <w:rPr>
          <w:b/>
          <w:bCs/>
          <w:color w:val="2F5496" w:themeColor="accent5" w:themeShade="BF"/>
        </w:rPr>
      </w:pPr>
      <w:r w:rsidRPr="00D11301">
        <w:rPr>
          <w:b/>
          <w:bCs/>
          <w:color w:val="2F5496" w:themeColor="accent5" w:themeShade="BF"/>
        </w:rPr>
        <w:lastRenderedPageBreak/>
        <w:t xml:space="preserve">Building Team Strength and Resilience Journal </w:t>
      </w:r>
      <w:r w:rsidR="0053001A" w:rsidRPr="00D11301">
        <w:rPr>
          <w:b/>
          <w:bCs/>
          <w:color w:val="2F5496" w:themeColor="accent5" w:themeShade="BF"/>
        </w:rPr>
        <w:t>Entry</w:t>
      </w:r>
    </w:p>
    <w:p w14:paraId="26F9B693" w14:textId="488B58F9" w:rsidR="006E2652" w:rsidRDefault="006E2652" w:rsidP="005D466D">
      <w:pPr>
        <w:spacing w:line="259" w:lineRule="auto"/>
      </w:pPr>
      <w:r>
        <w:t>Have I given the support to my team members that they have given to me?</w:t>
      </w:r>
    </w:p>
    <w:p w14:paraId="6AC57C99" w14:textId="77777777" w:rsidR="006E2652" w:rsidRDefault="006E2652" w:rsidP="006E2652">
      <w:pPr>
        <w:spacing w:line="259" w:lineRule="auto"/>
        <w:rPr>
          <w:b/>
        </w:rPr>
      </w:pPr>
    </w:p>
    <w:p w14:paraId="62B39AFF" w14:textId="24E11A95" w:rsidR="006E2652" w:rsidRDefault="006E2652" w:rsidP="006E2652">
      <w:pPr>
        <w:spacing w:line="259" w:lineRule="auto"/>
      </w:pPr>
      <w:r w:rsidRPr="00140510">
        <w:rPr>
          <w:b/>
        </w:rPr>
        <w:t>Notes:</w:t>
      </w:r>
      <w:r>
        <w:t xml:space="preserve">  _____________________________________________</w:t>
      </w:r>
    </w:p>
    <w:p w14:paraId="1F4E1FDA" w14:textId="77777777" w:rsidR="006E2652" w:rsidRDefault="006E2652" w:rsidP="006E2652">
      <w:pPr>
        <w:spacing w:line="259" w:lineRule="auto"/>
      </w:pPr>
      <w:r>
        <w:t>____________________________________________________</w:t>
      </w:r>
    </w:p>
    <w:p w14:paraId="1328A14D" w14:textId="77777777" w:rsidR="006E2652" w:rsidRDefault="006E2652" w:rsidP="006E2652">
      <w:pPr>
        <w:spacing w:line="259" w:lineRule="auto"/>
      </w:pPr>
      <w:r>
        <w:t>____________________________________________________</w:t>
      </w:r>
    </w:p>
    <w:p w14:paraId="3CCB38D1" w14:textId="5512D7D1" w:rsidR="006E2652" w:rsidRDefault="006E2652" w:rsidP="005D466D">
      <w:pPr>
        <w:spacing w:line="259" w:lineRule="auto"/>
      </w:pP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____________________________________________________</w:t>
      </w:r>
    </w:p>
    <w:p w14:paraId="4EEE4C16" w14:textId="495663CE" w:rsidR="006E2652" w:rsidRDefault="006E2652" w:rsidP="005D466D">
      <w:pPr>
        <w:spacing w:line="259" w:lineRule="auto"/>
      </w:pPr>
      <w:r>
        <w:t>____________________________________________________</w:t>
      </w:r>
    </w:p>
    <w:p w14:paraId="123FB0BA" w14:textId="05F93EB0" w:rsidR="006E2652" w:rsidRPr="006E2652" w:rsidRDefault="006E2652" w:rsidP="005D466D">
      <w:pPr>
        <w:spacing w:line="259" w:lineRule="auto"/>
      </w:pPr>
      <w:r>
        <w:t>____________________________________________________</w:t>
      </w:r>
      <w:bookmarkStart w:id="17" w:name="TeamMeetingFacilitation"/>
      <w:bookmarkEnd w:id="17"/>
    </w:p>
    <w:p w14:paraId="28989417" w14:textId="1A976AA3" w:rsidR="004D1C32" w:rsidRDefault="003508BB" w:rsidP="005D466D">
      <w:pPr>
        <w:spacing w:line="259" w:lineRule="auto"/>
      </w:pPr>
      <w:r>
        <w:rPr>
          <w:noProof/>
        </w:rPr>
        <w:drawing>
          <wp:anchor distT="0" distB="0" distL="114300" distR="114300" simplePos="0" relativeHeight="251686912" behindDoc="0" locked="0" layoutInCell="1" allowOverlap="1" wp14:anchorId="061A1779" wp14:editId="07E7A6A5">
            <wp:simplePos x="0" y="0"/>
            <wp:positionH relativeFrom="column">
              <wp:posOffset>462280</wp:posOffset>
            </wp:positionH>
            <wp:positionV relativeFrom="paragraph">
              <wp:posOffset>1905</wp:posOffset>
            </wp:positionV>
            <wp:extent cx="5297170" cy="2979420"/>
            <wp:effectExtent l="0" t="0" r="0" b="0"/>
            <wp:wrapSquare wrapText="bothSides"/>
            <wp:docPr id="249" name="Graph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297170" cy="2979420"/>
                    </a:xfrm>
                    <a:prstGeom prst="rect">
                      <a:avLst/>
                    </a:prstGeom>
                  </pic:spPr>
                </pic:pic>
              </a:graphicData>
            </a:graphic>
            <wp14:sizeRelH relativeFrom="margin">
              <wp14:pctWidth>0</wp14:pctWidth>
            </wp14:sizeRelH>
            <wp14:sizeRelV relativeFrom="margin">
              <wp14:pctHeight>0</wp14:pctHeight>
            </wp14:sizeRelV>
          </wp:anchor>
        </w:drawing>
      </w:r>
    </w:p>
    <w:p w14:paraId="2F2EA3B0" w14:textId="2C8EF074" w:rsidR="003508BB" w:rsidRDefault="003508BB" w:rsidP="003508BB"/>
    <w:p w14:paraId="6054254B" w14:textId="77777777" w:rsidR="003508BB" w:rsidRPr="003508BB" w:rsidRDefault="003508BB" w:rsidP="003508BB"/>
    <w:p w14:paraId="00760483" w14:textId="101D2B10" w:rsidR="005D466D" w:rsidRDefault="005D466D" w:rsidP="003508BB"/>
    <w:p w14:paraId="4A09CCE5" w14:textId="77777777" w:rsidR="003508BB" w:rsidRDefault="003508BB" w:rsidP="003508BB"/>
    <w:p w14:paraId="0B5EA0E9" w14:textId="77777777" w:rsidR="003508BB" w:rsidRDefault="003508BB" w:rsidP="005D466D">
      <w:pPr>
        <w:spacing w:line="259" w:lineRule="auto"/>
        <w:rPr>
          <w:b/>
        </w:rPr>
      </w:pPr>
    </w:p>
    <w:p w14:paraId="3870E396" w14:textId="77777777" w:rsidR="003508BB" w:rsidRDefault="003508BB" w:rsidP="005D466D">
      <w:pPr>
        <w:spacing w:line="259" w:lineRule="auto"/>
        <w:rPr>
          <w:b/>
        </w:rPr>
      </w:pPr>
    </w:p>
    <w:p w14:paraId="3A3E91F3" w14:textId="77777777" w:rsidR="003508BB" w:rsidRDefault="003508BB" w:rsidP="005D466D">
      <w:pPr>
        <w:spacing w:line="259" w:lineRule="auto"/>
        <w:rPr>
          <w:b/>
        </w:rPr>
      </w:pPr>
    </w:p>
    <w:p w14:paraId="4A97B403" w14:textId="248B2B23" w:rsidR="005D466D" w:rsidRDefault="005D466D" w:rsidP="005D466D">
      <w:pPr>
        <w:spacing w:line="259" w:lineRule="auto"/>
      </w:pPr>
      <w:bookmarkStart w:id="18" w:name="_Hlk73453832"/>
      <w:r w:rsidRPr="00140510">
        <w:rPr>
          <w:b/>
        </w:rPr>
        <w:t>Notes:</w:t>
      </w:r>
      <w:r>
        <w:t xml:space="preserve">  _____________________________________________</w:t>
      </w:r>
    </w:p>
    <w:p w14:paraId="38E1A731" w14:textId="77777777" w:rsidR="005D466D" w:rsidRDefault="005D466D" w:rsidP="005D466D">
      <w:pPr>
        <w:spacing w:line="259" w:lineRule="auto"/>
      </w:pPr>
      <w:r>
        <w:t>____________________________________________________</w:t>
      </w:r>
    </w:p>
    <w:p w14:paraId="43D7C869" w14:textId="77777777" w:rsidR="005D466D" w:rsidRDefault="005D466D" w:rsidP="005D466D">
      <w:pPr>
        <w:spacing w:line="259" w:lineRule="auto"/>
      </w:pPr>
      <w:r>
        <w:t>____________________________________________________</w:t>
      </w:r>
    </w:p>
    <w:bookmarkEnd w:id="18"/>
    <w:p w14:paraId="4830342B" w14:textId="5254F230" w:rsidR="005D466D" w:rsidRDefault="003508BB" w:rsidP="005423F5">
      <w:r>
        <w:lastRenderedPageBreak/>
        <w:tab/>
      </w:r>
      <w:r>
        <w:rPr>
          <w:noProof/>
        </w:rPr>
        <w:drawing>
          <wp:inline distT="0" distB="0" distL="0" distR="0" wp14:anchorId="39B2806A" wp14:editId="6BF9C3E1">
            <wp:extent cx="5294581" cy="2978322"/>
            <wp:effectExtent l="0" t="0" r="1905" b="0"/>
            <wp:docPr id="114" name="Graph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333382" cy="3000149"/>
                    </a:xfrm>
                    <a:prstGeom prst="rect">
                      <a:avLst/>
                    </a:prstGeom>
                  </pic:spPr>
                </pic:pic>
              </a:graphicData>
            </a:graphic>
          </wp:inline>
        </w:drawing>
      </w:r>
    </w:p>
    <w:p w14:paraId="4771806E" w14:textId="77777777" w:rsidR="00E21F78" w:rsidRDefault="00E21F78" w:rsidP="00E21F78">
      <w:pPr>
        <w:spacing w:line="259" w:lineRule="auto"/>
      </w:pPr>
      <w:r w:rsidRPr="00140510">
        <w:rPr>
          <w:b/>
        </w:rPr>
        <w:t>Notes:</w:t>
      </w:r>
      <w:r>
        <w:t xml:space="preserve">  _____________________________________________</w:t>
      </w:r>
    </w:p>
    <w:p w14:paraId="6858D8DF" w14:textId="77777777" w:rsidR="00E21F78" w:rsidRDefault="00E21F78" w:rsidP="00E21F78">
      <w:pPr>
        <w:spacing w:line="259" w:lineRule="auto"/>
      </w:pPr>
      <w:r>
        <w:t>____________________________________________________</w:t>
      </w:r>
    </w:p>
    <w:p w14:paraId="1FDBEBEA" w14:textId="43E697EE" w:rsidR="00E21F78" w:rsidRDefault="00E21F78" w:rsidP="00436A9C">
      <w:pPr>
        <w:spacing w:line="259" w:lineRule="auto"/>
      </w:pPr>
      <w:r>
        <w:t>____________________________________________________</w:t>
      </w:r>
    </w:p>
    <w:p w14:paraId="088362E9" w14:textId="77777777" w:rsidR="007C0EA5" w:rsidRPr="007C0EA5" w:rsidRDefault="007C0EA5" w:rsidP="000B0F3F">
      <w:pPr>
        <w:pStyle w:val="11SectionBullet"/>
        <w:numPr>
          <w:ilvl w:val="0"/>
          <w:numId w:val="0"/>
        </w:numPr>
        <w:ind w:left="720"/>
        <w:rPr>
          <w:b/>
          <w:bCs/>
        </w:rPr>
      </w:pPr>
      <w:bookmarkStart w:id="19" w:name="_Hlk73456224"/>
      <w:bookmarkStart w:id="20" w:name="_Hlk73464616"/>
    </w:p>
    <w:p w14:paraId="2206CD89" w14:textId="65DDC960" w:rsidR="00033C3F" w:rsidRPr="00D11301" w:rsidRDefault="00B80248" w:rsidP="00825776">
      <w:pPr>
        <w:pStyle w:val="11SectionBullet"/>
        <w:numPr>
          <w:ilvl w:val="0"/>
          <w:numId w:val="0"/>
        </w:numPr>
        <w:ind w:left="720"/>
        <w:jc w:val="center"/>
        <w:rPr>
          <w:b/>
          <w:bCs/>
        </w:rPr>
      </w:pPr>
      <w:r w:rsidRPr="00D11301">
        <w:rPr>
          <w:b/>
          <w:bCs/>
          <w:color w:val="2F5496" w:themeColor="accent5" w:themeShade="BF"/>
        </w:rPr>
        <w:t>Team</w:t>
      </w:r>
      <w:r w:rsidR="00F1401D" w:rsidRPr="00D11301">
        <w:rPr>
          <w:b/>
          <w:bCs/>
          <w:color w:val="2F5496" w:themeColor="accent5" w:themeShade="BF"/>
        </w:rPr>
        <w:t xml:space="preserve"> M</w:t>
      </w:r>
      <w:r w:rsidRPr="00D11301">
        <w:rPr>
          <w:b/>
          <w:bCs/>
          <w:color w:val="2F5496" w:themeColor="accent5" w:themeShade="BF"/>
        </w:rPr>
        <w:t xml:space="preserve">eeting Facilitation Journal </w:t>
      </w:r>
      <w:r w:rsidR="0053001A" w:rsidRPr="00D11301">
        <w:rPr>
          <w:b/>
          <w:bCs/>
          <w:color w:val="2F5496" w:themeColor="accent5" w:themeShade="BF"/>
        </w:rPr>
        <w:t>Entry</w:t>
      </w:r>
    </w:p>
    <w:p w14:paraId="1577FC9A" w14:textId="4B66171C" w:rsidR="00033C3F" w:rsidRDefault="00033C3F" w:rsidP="00B80248">
      <w:pPr>
        <w:spacing w:line="259" w:lineRule="auto"/>
        <w:rPr>
          <w:bCs/>
        </w:rPr>
      </w:pPr>
      <w:r>
        <w:rPr>
          <w:bCs/>
        </w:rPr>
        <w:t>How can I make my team meetings productive and inspiring?</w:t>
      </w:r>
    </w:p>
    <w:p w14:paraId="6CF81F7F" w14:textId="4D02644B" w:rsidR="00B5707C" w:rsidRPr="0053001A" w:rsidRDefault="00033C3F" w:rsidP="0053001A">
      <w:pPr>
        <w:spacing w:line="259" w:lineRule="auto"/>
        <w:rPr>
          <w:bCs/>
        </w:rPr>
      </w:pPr>
      <w:r>
        <w:rPr>
          <w:bCs/>
        </w:rPr>
        <w:t>How can I give my team meetings energy?</w:t>
      </w:r>
      <w:bookmarkEnd w:id="19"/>
    </w:p>
    <w:p w14:paraId="5BCE43A0" w14:textId="77777777" w:rsidR="0053001A" w:rsidRDefault="0053001A" w:rsidP="0053001A">
      <w:pPr>
        <w:spacing w:line="259" w:lineRule="auto"/>
      </w:pPr>
      <w:r w:rsidRPr="00140510">
        <w:rPr>
          <w:b/>
        </w:rPr>
        <w:t>Notes:</w:t>
      </w:r>
      <w:r>
        <w:t xml:space="preserve">  _____________________________________________</w:t>
      </w:r>
    </w:p>
    <w:p w14:paraId="1305457E" w14:textId="77777777" w:rsidR="0053001A" w:rsidRDefault="0053001A" w:rsidP="0053001A">
      <w:pPr>
        <w:spacing w:line="259" w:lineRule="auto"/>
      </w:pPr>
      <w:r>
        <w:t>____________________________________________________</w:t>
      </w:r>
    </w:p>
    <w:p w14:paraId="4C47A99F" w14:textId="77777777" w:rsidR="0053001A" w:rsidRDefault="0053001A" w:rsidP="0053001A">
      <w:pPr>
        <w:spacing w:line="259" w:lineRule="auto"/>
      </w:pPr>
      <w:r>
        <w:t>____________________________________________________</w:t>
      </w:r>
    </w:p>
    <w:p w14:paraId="74431119" w14:textId="77777777" w:rsidR="0053001A" w:rsidRDefault="0053001A" w:rsidP="0053001A">
      <w:pPr>
        <w:spacing w:line="259" w:lineRule="auto"/>
      </w:pPr>
      <w:r>
        <w:t>____________________________________________________</w:t>
      </w:r>
    </w:p>
    <w:p w14:paraId="4BF3F234" w14:textId="77777777" w:rsidR="0053001A" w:rsidRDefault="0053001A" w:rsidP="0053001A">
      <w:pPr>
        <w:spacing w:line="259" w:lineRule="auto"/>
      </w:pPr>
      <w:r>
        <w:t>____________________________________________________</w:t>
      </w:r>
    </w:p>
    <w:p w14:paraId="242FBE32" w14:textId="77777777" w:rsidR="000B0F3F" w:rsidRDefault="000B0F3F" w:rsidP="00436A9C">
      <w:pPr>
        <w:pStyle w:val="08Heading2"/>
      </w:pPr>
      <w:bookmarkStart w:id="21" w:name="CharacteristicsofHealthy_UnhealthyTeams"/>
      <w:bookmarkEnd w:id="20"/>
    </w:p>
    <w:p w14:paraId="12C14C0D" w14:textId="77777777" w:rsidR="007B0014" w:rsidRDefault="007B0014" w:rsidP="00436A9C">
      <w:pPr>
        <w:pStyle w:val="08Heading2"/>
      </w:pPr>
    </w:p>
    <w:p w14:paraId="74805D19" w14:textId="77777777" w:rsidR="007B0014" w:rsidRDefault="007B0014" w:rsidP="00436A9C">
      <w:pPr>
        <w:pStyle w:val="08Heading2"/>
      </w:pPr>
    </w:p>
    <w:p w14:paraId="0F21F41A" w14:textId="77777777" w:rsidR="007B0014" w:rsidRDefault="007B0014" w:rsidP="00436A9C">
      <w:pPr>
        <w:pStyle w:val="08Heading2"/>
      </w:pPr>
    </w:p>
    <w:p w14:paraId="05DD3145" w14:textId="07B3932E" w:rsidR="00B5707C" w:rsidRDefault="00436A9C" w:rsidP="00436A9C">
      <w:pPr>
        <w:pStyle w:val="08Heading2"/>
      </w:pPr>
      <w:r>
        <w:lastRenderedPageBreak/>
        <w:t>Section 2 – Characteristics of Healthy and</w:t>
      </w:r>
    </w:p>
    <w:p w14:paraId="41E5A2CE" w14:textId="1B16A20B" w:rsidR="00436A9C" w:rsidRDefault="00436A9C" w:rsidP="00436A9C">
      <w:pPr>
        <w:pStyle w:val="08Heading2"/>
      </w:pPr>
      <w:r>
        <w:t>Unhealthy Teams</w:t>
      </w:r>
    </w:p>
    <w:p w14:paraId="4E534514" w14:textId="64C06A43" w:rsidR="000B0F3F" w:rsidRDefault="000B0F3F" w:rsidP="00436A9C">
      <w:pPr>
        <w:pStyle w:val="08Heading2"/>
      </w:pPr>
    </w:p>
    <w:p w14:paraId="44B97C0F" w14:textId="4B0FEEE2" w:rsidR="000B0F3F" w:rsidRDefault="000B0F3F" w:rsidP="00CF710A">
      <w:pPr>
        <w:pStyle w:val="08Heading2"/>
        <w:jc w:val="center"/>
      </w:pPr>
      <w:r w:rsidRPr="000B0F3F">
        <w:rPr>
          <w:noProof/>
        </w:rPr>
        <w:drawing>
          <wp:inline distT="0" distB="0" distL="0" distR="0" wp14:anchorId="3D4C4086" wp14:editId="59A785AC">
            <wp:extent cx="4886325" cy="27485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94288" cy="2753037"/>
                    </a:xfrm>
                    <a:prstGeom prst="rect">
                      <a:avLst/>
                    </a:prstGeom>
                  </pic:spPr>
                </pic:pic>
              </a:graphicData>
            </a:graphic>
          </wp:inline>
        </w:drawing>
      </w:r>
    </w:p>
    <w:p w14:paraId="2163FD85" w14:textId="77777777" w:rsidR="00CF710A" w:rsidRDefault="00CF710A" w:rsidP="00CF710A">
      <w:pPr>
        <w:spacing w:line="259" w:lineRule="auto"/>
        <w:rPr>
          <w:b/>
        </w:rPr>
      </w:pPr>
    </w:p>
    <w:p w14:paraId="6ED15AD0" w14:textId="4531C51F" w:rsidR="00CF710A" w:rsidRDefault="00CF710A" w:rsidP="00CF710A">
      <w:pPr>
        <w:spacing w:line="259" w:lineRule="auto"/>
      </w:pPr>
      <w:r w:rsidRPr="00140510">
        <w:rPr>
          <w:b/>
        </w:rPr>
        <w:t>Notes:</w:t>
      </w:r>
      <w:r>
        <w:t xml:space="preserve">  _____________________________________________</w:t>
      </w:r>
    </w:p>
    <w:p w14:paraId="7095D213" w14:textId="77777777" w:rsidR="00CF710A" w:rsidRDefault="00CF710A" w:rsidP="00CF710A">
      <w:pPr>
        <w:spacing w:line="259" w:lineRule="auto"/>
      </w:pPr>
      <w:r>
        <w:t>____________________________________________________</w:t>
      </w:r>
    </w:p>
    <w:p w14:paraId="5099FF07" w14:textId="77777777" w:rsidR="00825776" w:rsidRPr="00436A9C" w:rsidRDefault="00825776" w:rsidP="00436A9C">
      <w:pPr>
        <w:pStyle w:val="08Heading2"/>
      </w:pPr>
    </w:p>
    <w:bookmarkEnd w:id="21"/>
    <w:p w14:paraId="32565D85" w14:textId="422DB2E5" w:rsidR="000B3CB1" w:rsidRDefault="007D7706" w:rsidP="004D1C32">
      <w:pPr>
        <w:spacing w:after="0"/>
        <w:jc w:val="center"/>
      </w:pPr>
      <w:r>
        <w:rPr>
          <w:noProof/>
        </w:rPr>
        <w:drawing>
          <wp:inline distT="0" distB="0" distL="0" distR="0" wp14:anchorId="6E34DADF" wp14:editId="0C2CE29E">
            <wp:extent cx="4610100" cy="2755688"/>
            <wp:effectExtent l="0" t="0" r="0" b="698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622599" cy="2763159"/>
                    </a:xfrm>
                    <a:prstGeom prst="rect">
                      <a:avLst/>
                    </a:prstGeom>
                  </pic:spPr>
                </pic:pic>
              </a:graphicData>
            </a:graphic>
          </wp:inline>
        </w:drawing>
      </w:r>
    </w:p>
    <w:p w14:paraId="76C2D430" w14:textId="77777777" w:rsidR="00E21F78" w:rsidRDefault="00E21F78" w:rsidP="00E21F78">
      <w:pPr>
        <w:spacing w:line="259" w:lineRule="auto"/>
      </w:pPr>
      <w:bookmarkStart w:id="22" w:name="_Hlk73456705"/>
      <w:r w:rsidRPr="00140510">
        <w:rPr>
          <w:b/>
        </w:rPr>
        <w:t>Notes:</w:t>
      </w:r>
      <w:r>
        <w:t xml:space="preserve">  _____________________________________________</w:t>
      </w:r>
    </w:p>
    <w:p w14:paraId="2B5326F5" w14:textId="77777777" w:rsidR="00E21F78" w:rsidRDefault="00E21F78" w:rsidP="00E21F78">
      <w:pPr>
        <w:spacing w:line="259" w:lineRule="auto"/>
      </w:pPr>
      <w:r>
        <w:t>____________________________________________________</w:t>
      </w:r>
    </w:p>
    <w:bookmarkEnd w:id="22"/>
    <w:p w14:paraId="6B789195" w14:textId="77777777" w:rsidR="00F2274B" w:rsidRPr="00F2274B" w:rsidRDefault="00F2274B" w:rsidP="00825776">
      <w:pPr>
        <w:pStyle w:val="11SectionBullet"/>
        <w:numPr>
          <w:ilvl w:val="0"/>
          <w:numId w:val="0"/>
        </w:numPr>
        <w:ind w:left="720"/>
        <w:rPr>
          <w:b/>
          <w:bCs/>
        </w:rPr>
      </w:pPr>
    </w:p>
    <w:p w14:paraId="7C8A841C" w14:textId="319CAEF2" w:rsidR="00825776" w:rsidRDefault="00F1401D" w:rsidP="00825776">
      <w:pPr>
        <w:pStyle w:val="11SectionBullet"/>
        <w:numPr>
          <w:ilvl w:val="0"/>
          <w:numId w:val="0"/>
        </w:numPr>
        <w:ind w:left="720" w:hanging="360"/>
        <w:jc w:val="center"/>
        <w:rPr>
          <w:b/>
          <w:bCs/>
          <w:color w:val="2F5496" w:themeColor="accent5" w:themeShade="BF"/>
        </w:rPr>
      </w:pPr>
      <w:r w:rsidRPr="00D11301">
        <w:rPr>
          <w:b/>
          <w:bCs/>
          <w:color w:val="2F5496" w:themeColor="accent5" w:themeShade="BF"/>
        </w:rPr>
        <w:t xml:space="preserve">Characteristics of </w:t>
      </w:r>
      <w:r w:rsidR="00825776">
        <w:rPr>
          <w:b/>
          <w:bCs/>
          <w:color w:val="2F5496" w:themeColor="accent5" w:themeShade="BF"/>
        </w:rPr>
        <w:t>Healthy/</w:t>
      </w:r>
      <w:r w:rsidRPr="00D11301">
        <w:rPr>
          <w:b/>
          <w:bCs/>
          <w:color w:val="2F5496" w:themeColor="accent5" w:themeShade="BF"/>
        </w:rPr>
        <w:t>Unhealthy Team</w:t>
      </w:r>
      <w:r w:rsidR="00825776">
        <w:rPr>
          <w:b/>
          <w:bCs/>
          <w:color w:val="2F5496" w:themeColor="accent5" w:themeShade="BF"/>
        </w:rPr>
        <w:t>s</w:t>
      </w:r>
    </w:p>
    <w:p w14:paraId="545A974A" w14:textId="0F42462A" w:rsidR="00F1401D" w:rsidRPr="00D11301" w:rsidRDefault="00F1401D" w:rsidP="00825776">
      <w:pPr>
        <w:pStyle w:val="11SectionBullet"/>
        <w:numPr>
          <w:ilvl w:val="0"/>
          <w:numId w:val="0"/>
        </w:numPr>
        <w:ind w:left="720" w:hanging="360"/>
        <w:jc w:val="center"/>
        <w:rPr>
          <w:b/>
          <w:bCs/>
        </w:rPr>
      </w:pPr>
      <w:r w:rsidRPr="00D11301">
        <w:rPr>
          <w:b/>
          <w:bCs/>
          <w:color w:val="2F5496" w:themeColor="accent5" w:themeShade="BF"/>
        </w:rPr>
        <w:t>Journal Entry</w:t>
      </w:r>
    </w:p>
    <w:p w14:paraId="61921786" w14:textId="77777777" w:rsidR="00F1401D" w:rsidRDefault="00F1401D" w:rsidP="00F1401D">
      <w:pPr>
        <w:spacing w:line="259" w:lineRule="auto"/>
        <w:rPr>
          <w:bCs/>
        </w:rPr>
      </w:pPr>
      <w:r>
        <w:rPr>
          <w:bCs/>
        </w:rPr>
        <w:t xml:space="preserve">Think about your experience leading a team.  </w:t>
      </w:r>
    </w:p>
    <w:p w14:paraId="326AD234" w14:textId="2B1862C6" w:rsidR="00F1401D" w:rsidRDefault="00F1401D" w:rsidP="00F1401D">
      <w:pPr>
        <w:spacing w:line="259" w:lineRule="auto"/>
        <w:rPr>
          <w:bCs/>
        </w:rPr>
      </w:pPr>
      <w:r>
        <w:rPr>
          <w:bCs/>
        </w:rPr>
        <w:t>What elements create a positive team experience?</w:t>
      </w:r>
    </w:p>
    <w:p w14:paraId="470EEEA8" w14:textId="640AE493" w:rsidR="00F1401D" w:rsidRPr="00033C3F" w:rsidRDefault="00F1401D" w:rsidP="00F1401D">
      <w:pPr>
        <w:spacing w:line="259" w:lineRule="auto"/>
        <w:rPr>
          <w:bCs/>
        </w:rPr>
      </w:pPr>
      <w:r>
        <w:rPr>
          <w:bCs/>
        </w:rPr>
        <w:t>What elements create a negative team experience?</w:t>
      </w:r>
    </w:p>
    <w:p w14:paraId="3876A313" w14:textId="77777777" w:rsidR="0053001A" w:rsidRDefault="0053001A" w:rsidP="0053001A">
      <w:pPr>
        <w:spacing w:line="259" w:lineRule="auto"/>
      </w:pPr>
      <w:bookmarkStart w:id="23" w:name="_Hlk73456756"/>
      <w:r w:rsidRPr="00140510">
        <w:rPr>
          <w:b/>
        </w:rPr>
        <w:t>Notes:</w:t>
      </w:r>
      <w:r>
        <w:t xml:space="preserve">  _____________________________________________</w:t>
      </w:r>
    </w:p>
    <w:p w14:paraId="3A5AE09A" w14:textId="77777777" w:rsidR="0053001A" w:rsidRDefault="0053001A" w:rsidP="0053001A">
      <w:pPr>
        <w:spacing w:line="259" w:lineRule="auto"/>
      </w:pPr>
      <w:r>
        <w:t>____________________________________________________</w:t>
      </w:r>
    </w:p>
    <w:p w14:paraId="4B674AF0" w14:textId="77777777" w:rsidR="0053001A" w:rsidRDefault="0053001A" w:rsidP="0053001A">
      <w:pPr>
        <w:spacing w:line="259" w:lineRule="auto"/>
      </w:pPr>
      <w:r>
        <w:t>____________________________________________________</w:t>
      </w:r>
    </w:p>
    <w:p w14:paraId="39B6B6C6" w14:textId="62B1C6FC" w:rsidR="0053001A" w:rsidRDefault="0053001A" w:rsidP="0053001A">
      <w:pPr>
        <w:spacing w:line="259" w:lineRule="auto"/>
      </w:pPr>
      <w:r>
        <w:t>____________________________________________________</w:t>
      </w:r>
    </w:p>
    <w:p w14:paraId="318EA5A5" w14:textId="77777777" w:rsidR="0053001A" w:rsidRDefault="0053001A" w:rsidP="0053001A">
      <w:pPr>
        <w:spacing w:line="259" w:lineRule="auto"/>
      </w:pPr>
      <w:r>
        <w:t>____________________________________________________</w:t>
      </w:r>
    </w:p>
    <w:p w14:paraId="48756B01" w14:textId="77777777" w:rsidR="0053001A" w:rsidRDefault="0053001A" w:rsidP="0053001A">
      <w:pPr>
        <w:spacing w:line="259" w:lineRule="auto"/>
      </w:pPr>
      <w:r>
        <w:t>____________________________________________________</w:t>
      </w:r>
    </w:p>
    <w:bookmarkEnd w:id="23"/>
    <w:p w14:paraId="69ED3AF3" w14:textId="18B02411" w:rsidR="005E0255" w:rsidRDefault="005E0255" w:rsidP="00E21F78">
      <w:pPr>
        <w:spacing w:line="259" w:lineRule="auto"/>
        <w:jc w:val="center"/>
      </w:pPr>
    </w:p>
    <w:p w14:paraId="386458F9" w14:textId="31EBF317" w:rsidR="00402B00" w:rsidRDefault="00402B00" w:rsidP="00E21F78">
      <w:pPr>
        <w:spacing w:line="259" w:lineRule="auto"/>
        <w:jc w:val="center"/>
      </w:pPr>
    </w:p>
    <w:p w14:paraId="43D9918C" w14:textId="3A6C27F8" w:rsidR="00402B00" w:rsidRDefault="00402B00" w:rsidP="00E21F78">
      <w:pPr>
        <w:spacing w:line="259" w:lineRule="auto"/>
        <w:jc w:val="center"/>
      </w:pPr>
      <w:r w:rsidRPr="00402B00">
        <w:rPr>
          <w:noProof/>
        </w:rPr>
        <w:drawing>
          <wp:inline distT="0" distB="0" distL="0" distR="0" wp14:anchorId="6246177A" wp14:editId="21B65028">
            <wp:extent cx="4381500" cy="2464594"/>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91645" cy="2470300"/>
                    </a:xfrm>
                    <a:prstGeom prst="rect">
                      <a:avLst/>
                    </a:prstGeom>
                  </pic:spPr>
                </pic:pic>
              </a:graphicData>
            </a:graphic>
          </wp:inline>
        </w:drawing>
      </w:r>
    </w:p>
    <w:p w14:paraId="32EF94A9" w14:textId="171D1794" w:rsidR="00402B00" w:rsidRDefault="00402B00" w:rsidP="00E21F78">
      <w:pPr>
        <w:spacing w:line="259" w:lineRule="auto"/>
        <w:jc w:val="center"/>
      </w:pPr>
    </w:p>
    <w:p w14:paraId="65244F73" w14:textId="77777777" w:rsidR="00402B00" w:rsidRDefault="00402B00" w:rsidP="00402B00">
      <w:pPr>
        <w:spacing w:line="259" w:lineRule="auto"/>
      </w:pPr>
      <w:r w:rsidRPr="00140510">
        <w:rPr>
          <w:b/>
        </w:rPr>
        <w:t>Notes:</w:t>
      </w:r>
      <w:r>
        <w:t xml:space="preserve">  _____________________________________________</w:t>
      </w:r>
    </w:p>
    <w:p w14:paraId="3D08CB9D" w14:textId="77777777" w:rsidR="00402B00" w:rsidRDefault="00402B00" w:rsidP="00402B00">
      <w:pPr>
        <w:spacing w:line="259" w:lineRule="auto"/>
      </w:pPr>
      <w:r>
        <w:t>____________________________________________________</w:t>
      </w:r>
    </w:p>
    <w:p w14:paraId="157821E6" w14:textId="77777777" w:rsidR="00402B00" w:rsidRDefault="00402B00" w:rsidP="00402B00">
      <w:pPr>
        <w:spacing w:line="259" w:lineRule="auto"/>
      </w:pPr>
      <w:r>
        <w:t>____________________________________________________</w:t>
      </w:r>
    </w:p>
    <w:p w14:paraId="2044AB34" w14:textId="77777777" w:rsidR="00402B00" w:rsidRDefault="00402B00" w:rsidP="00E21F78">
      <w:pPr>
        <w:spacing w:line="259" w:lineRule="auto"/>
        <w:jc w:val="center"/>
      </w:pPr>
    </w:p>
    <w:p w14:paraId="0619837A" w14:textId="3B5FEBFE" w:rsidR="00C22E88" w:rsidRDefault="00E21F78" w:rsidP="00E21F78">
      <w:pPr>
        <w:spacing w:line="259" w:lineRule="auto"/>
        <w:jc w:val="center"/>
      </w:pPr>
      <w:r>
        <w:rPr>
          <w:noProof/>
        </w:rPr>
        <w:drawing>
          <wp:inline distT="0" distB="0" distL="0" distR="0" wp14:anchorId="34D4CA28" wp14:editId="625C3ABE">
            <wp:extent cx="5235575" cy="2945130"/>
            <wp:effectExtent l="0" t="0" r="3175" b="762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235575" cy="2945130"/>
                    </a:xfrm>
                    <a:prstGeom prst="rect">
                      <a:avLst/>
                    </a:prstGeom>
                  </pic:spPr>
                </pic:pic>
              </a:graphicData>
            </a:graphic>
          </wp:inline>
        </w:drawing>
      </w:r>
    </w:p>
    <w:p w14:paraId="6C4AF59C" w14:textId="7187E485" w:rsidR="00333F72" w:rsidRDefault="00333F72" w:rsidP="00333F72">
      <w:pPr>
        <w:spacing w:line="259" w:lineRule="auto"/>
      </w:pPr>
      <w:r w:rsidRPr="00140510">
        <w:rPr>
          <w:b/>
        </w:rPr>
        <w:t>Notes:</w:t>
      </w:r>
      <w:r>
        <w:t xml:space="preserve">  _____________________________________________</w:t>
      </w:r>
    </w:p>
    <w:p w14:paraId="12BD43FB" w14:textId="77777777" w:rsidR="00333F72" w:rsidRDefault="00333F72" w:rsidP="00333F72">
      <w:pPr>
        <w:spacing w:line="259" w:lineRule="auto"/>
      </w:pPr>
      <w:r>
        <w:t>____________________________________________________</w:t>
      </w:r>
    </w:p>
    <w:p w14:paraId="01E5B3A7" w14:textId="5343B49A" w:rsidR="00FE3CB8" w:rsidRDefault="00333F72" w:rsidP="00333F72">
      <w:pPr>
        <w:spacing w:line="259" w:lineRule="auto"/>
      </w:pPr>
      <w:r>
        <w:t>____________________________________________________</w:t>
      </w:r>
    </w:p>
    <w:p w14:paraId="67746B1C" w14:textId="77777777" w:rsidR="00FE3CB8" w:rsidRDefault="00FE3CB8">
      <w:pPr>
        <w:spacing w:line="259" w:lineRule="auto"/>
      </w:pPr>
      <w:r>
        <w:br w:type="page"/>
      </w:r>
    </w:p>
    <w:tbl>
      <w:tblPr>
        <w:tblW w:w="10793"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4"/>
        <w:gridCol w:w="5449"/>
      </w:tblGrid>
      <w:tr w:rsidR="00EE4B0F" w14:paraId="4AE3A9A8" w14:textId="77777777" w:rsidTr="00BF3D5B">
        <w:trPr>
          <w:trHeight w:val="850"/>
        </w:trPr>
        <w:tc>
          <w:tcPr>
            <w:tcW w:w="10793" w:type="dxa"/>
            <w:gridSpan w:val="2"/>
            <w:shd w:val="clear" w:color="auto" w:fill="D9D9D9" w:themeFill="background1" w:themeFillShade="D9"/>
          </w:tcPr>
          <w:p w14:paraId="1AF06EB8" w14:textId="77777777" w:rsidR="00EE4B0F" w:rsidRPr="007B0014" w:rsidRDefault="00EE4B0F" w:rsidP="007A43E5">
            <w:pPr>
              <w:ind w:left="50"/>
              <w:jc w:val="center"/>
              <w:rPr>
                <w:b/>
                <w:bCs/>
                <w:i/>
              </w:rPr>
            </w:pPr>
            <w:bookmarkStart w:id="24" w:name="ClassroomSetup"/>
            <w:bookmarkStart w:id="25" w:name="TuckmanStagesofTeamDevelopment"/>
            <w:bookmarkEnd w:id="24"/>
            <w:bookmarkEnd w:id="25"/>
            <w:r w:rsidRPr="007B0014">
              <w:rPr>
                <w:b/>
                <w:bCs/>
                <w:i/>
              </w:rPr>
              <w:lastRenderedPageBreak/>
              <w:t>Tuckman’s Stages of Team Development</w:t>
            </w:r>
          </w:p>
          <w:p w14:paraId="54C2A93F" w14:textId="0B4676AA" w:rsidR="00EE4B0F" w:rsidRDefault="00EE4B0F" w:rsidP="007A43E5">
            <w:pPr>
              <w:ind w:left="50"/>
              <w:jc w:val="center"/>
              <w:rPr>
                <w:b/>
                <w:bCs/>
              </w:rPr>
            </w:pPr>
            <w:r w:rsidRPr="00A0140B">
              <w:rPr>
                <w:rFonts w:ascii="Arial" w:hAnsi="Arial" w:cs="Arial"/>
                <w:b/>
                <w:sz w:val="24"/>
                <w:szCs w:val="24"/>
              </w:rPr>
              <w:t>Stages of Team Development</w:t>
            </w:r>
          </w:p>
        </w:tc>
      </w:tr>
      <w:tr w:rsidR="00D12A95" w14:paraId="2528FAAA" w14:textId="293DEDAE" w:rsidTr="007B0014">
        <w:trPr>
          <w:trHeight w:val="9366"/>
        </w:trPr>
        <w:tc>
          <w:tcPr>
            <w:tcW w:w="5344" w:type="dxa"/>
          </w:tcPr>
          <w:p w14:paraId="3FBE8BB7" w14:textId="77777777" w:rsidR="00D12A95" w:rsidRDefault="00D12A95" w:rsidP="000A6C6C">
            <w:pPr>
              <w:spacing w:line="259" w:lineRule="auto"/>
              <w:ind w:left="810"/>
              <w:rPr>
                <w:rFonts w:ascii="Arial" w:hAnsi="Arial" w:cs="Arial"/>
                <w:b/>
                <w:sz w:val="24"/>
                <w:szCs w:val="24"/>
              </w:rPr>
            </w:pPr>
          </w:p>
          <w:p w14:paraId="6233DDB0" w14:textId="77777777" w:rsidR="00D12A95" w:rsidRPr="00D12A95" w:rsidRDefault="00D12A95" w:rsidP="000A6C6C">
            <w:pPr>
              <w:rPr>
                <w:rFonts w:ascii="Arial" w:hAnsi="Arial" w:cs="Arial"/>
                <w:b/>
                <w:sz w:val="24"/>
                <w:szCs w:val="24"/>
                <w:u w:val="single"/>
              </w:rPr>
            </w:pPr>
            <w:r w:rsidRPr="00A0140B">
              <w:rPr>
                <w:rFonts w:ascii="Arial" w:hAnsi="Arial" w:cs="Arial"/>
                <w:b/>
                <w:sz w:val="24"/>
                <w:szCs w:val="24"/>
                <w:u w:val="single"/>
              </w:rPr>
              <w:t>Forming</w:t>
            </w:r>
            <w:r w:rsidRPr="00D12A95">
              <w:rPr>
                <w:rFonts w:ascii="Arial" w:hAnsi="Arial" w:cs="Arial"/>
                <w:b/>
                <w:sz w:val="24"/>
                <w:szCs w:val="24"/>
                <w:u w:val="single"/>
              </w:rPr>
              <w:t xml:space="preserve">    </w:t>
            </w:r>
          </w:p>
          <w:p w14:paraId="71716EE4" w14:textId="75AA1480" w:rsidR="00D12A95" w:rsidRDefault="00D12A95" w:rsidP="000A6C6C">
            <w:pPr>
              <w:rPr>
                <w:rFonts w:ascii="Arial" w:hAnsi="Arial" w:cs="Arial"/>
                <w:sz w:val="24"/>
                <w:szCs w:val="24"/>
              </w:rPr>
            </w:pPr>
            <w:r w:rsidRPr="00A0140B">
              <w:rPr>
                <w:rFonts w:ascii="Arial" w:hAnsi="Arial" w:cs="Arial"/>
                <w:sz w:val="24"/>
                <w:szCs w:val="24"/>
              </w:rPr>
              <w:t xml:space="preserve">Leader </w:t>
            </w:r>
            <w:r w:rsidRPr="00D12A95">
              <w:rPr>
                <w:rFonts w:ascii="Arial" w:hAnsi="Arial" w:cs="Arial"/>
                <w:sz w:val="24"/>
                <w:szCs w:val="24"/>
              </w:rPr>
              <w:t>directs group activities</w:t>
            </w:r>
            <w:r w:rsidR="00CF3A90">
              <w:rPr>
                <w:rFonts w:ascii="Arial" w:hAnsi="Arial" w:cs="Arial"/>
                <w:sz w:val="24"/>
                <w:szCs w:val="24"/>
              </w:rPr>
              <w:t>.</w:t>
            </w:r>
            <w:r w:rsidRPr="00A0140B">
              <w:rPr>
                <w:rFonts w:ascii="Arial" w:hAnsi="Arial" w:cs="Arial"/>
                <w:sz w:val="24"/>
                <w:szCs w:val="24"/>
              </w:rPr>
              <w:br/>
            </w:r>
            <w:r w:rsidRPr="00D12A95">
              <w:rPr>
                <w:rFonts w:ascii="Arial" w:hAnsi="Arial" w:cs="Arial"/>
                <w:sz w:val="24"/>
                <w:szCs w:val="24"/>
              </w:rPr>
              <w:t>Roles of individuals are unclear</w:t>
            </w:r>
            <w:r w:rsidR="00CF3A90">
              <w:rPr>
                <w:rFonts w:ascii="Arial" w:hAnsi="Arial" w:cs="Arial"/>
                <w:sz w:val="24"/>
                <w:szCs w:val="24"/>
              </w:rPr>
              <w:t>.</w:t>
            </w:r>
            <w:r w:rsidRPr="00A0140B">
              <w:rPr>
                <w:rFonts w:ascii="Arial" w:hAnsi="Arial" w:cs="Arial"/>
                <w:sz w:val="24"/>
                <w:szCs w:val="24"/>
              </w:rPr>
              <w:br/>
            </w:r>
            <w:r w:rsidRPr="00D12A95">
              <w:rPr>
                <w:rFonts w:ascii="Arial" w:hAnsi="Arial" w:cs="Arial"/>
                <w:sz w:val="24"/>
                <w:szCs w:val="24"/>
              </w:rPr>
              <w:t>Low trust level between members</w:t>
            </w:r>
            <w:r w:rsidR="00CF3A90">
              <w:rPr>
                <w:rFonts w:ascii="Arial" w:hAnsi="Arial" w:cs="Arial"/>
                <w:sz w:val="24"/>
                <w:szCs w:val="24"/>
              </w:rPr>
              <w:t>.</w:t>
            </w:r>
            <w:r w:rsidRPr="00A0140B">
              <w:rPr>
                <w:rFonts w:ascii="Arial" w:hAnsi="Arial" w:cs="Arial"/>
                <w:sz w:val="24"/>
                <w:szCs w:val="24"/>
              </w:rPr>
              <w:br/>
            </w:r>
            <w:r>
              <w:rPr>
                <w:rFonts w:ascii="Arial" w:hAnsi="Arial" w:cs="Arial"/>
                <w:sz w:val="24"/>
                <w:szCs w:val="24"/>
              </w:rPr>
              <w:t>Members may pretend to agree with the leader on</w:t>
            </w:r>
            <w:r w:rsidRPr="00A0140B">
              <w:rPr>
                <w:rFonts w:ascii="Arial" w:hAnsi="Arial" w:cs="Arial"/>
                <w:sz w:val="24"/>
                <w:szCs w:val="24"/>
              </w:rPr>
              <w:br/>
            </w:r>
            <w:r>
              <w:rPr>
                <w:rFonts w:ascii="Arial" w:hAnsi="Arial" w:cs="Arial"/>
                <w:sz w:val="24"/>
                <w:szCs w:val="24"/>
              </w:rPr>
              <w:t>leader on all matters</w:t>
            </w:r>
            <w:r w:rsidR="00CF3A90">
              <w:rPr>
                <w:rFonts w:ascii="Arial" w:hAnsi="Arial" w:cs="Arial"/>
                <w:sz w:val="24"/>
                <w:szCs w:val="24"/>
              </w:rPr>
              <w:t>.</w:t>
            </w:r>
          </w:p>
          <w:p w14:paraId="4D3FD156" w14:textId="657916ED" w:rsidR="00D12A95" w:rsidRPr="00A0140B" w:rsidRDefault="00D12A95" w:rsidP="000A6C6C">
            <w:pPr>
              <w:rPr>
                <w:rFonts w:ascii="Arial" w:hAnsi="Arial" w:cs="Arial"/>
                <w:sz w:val="24"/>
                <w:szCs w:val="24"/>
              </w:rPr>
            </w:pPr>
            <w:r w:rsidRPr="00A0140B">
              <w:rPr>
                <w:rFonts w:ascii="Arial" w:hAnsi="Arial" w:cs="Arial"/>
                <w:b/>
                <w:sz w:val="24"/>
                <w:szCs w:val="24"/>
                <w:u w:val="single"/>
              </w:rPr>
              <w:t>Storming</w:t>
            </w:r>
          </w:p>
          <w:p w14:paraId="244EA357" w14:textId="18E17481" w:rsidR="00D12A95" w:rsidRPr="00A0140B" w:rsidRDefault="00D12A95" w:rsidP="000A6C6C">
            <w:pPr>
              <w:rPr>
                <w:rFonts w:ascii="Arial" w:hAnsi="Arial" w:cs="Arial"/>
                <w:sz w:val="24"/>
                <w:szCs w:val="24"/>
              </w:rPr>
            </w:pPr>
            <w:r w:rsidRPr="00A0140B">
              <w:rPr>
                <w:rFonts w:ascii="Arial" w:hAnsi="Arial" w:cs="Arial"/>
                <w:sz w:val="24"/>
                <w:szCs w:val="24"/>
              </w:rPr>
              <w:t>Leader coaches group members.</w:t>
            </w:r>
            <w:r w:rsidRPr="00A0140B">
              <w:rPr>
                <w:rFonts w:ascii="Arial" w:hAnsi="Arial" w:cs="Arial"/>
                <w:sz w:val="24"/>
                <w:szCs w:val="24"/>
              </w:rPr>
              <w:br/>
              <w:t>Members vie for influence.</w:t>
            </w:r>
            <w:r w:rsidRPr="00A0140B">
              <w:rPr>
                <w:rFonts w:ascii="Arial" w:hAnsi="Arial" w:cs="Arial"/>
                <w:sz w:val="24"/>
                <w:szCs w:val="24"/>
              </w:rPr>
              <w:br/>
              <w:t>Confusion about roles and boundaries.</w:t>
            </w:r>
            <w:r w:rsidRPr="00A0140B">
              <w:rPr>
                <w:rFonts w:ascii="Arial" w:hAnsi="Arial" w:cs="Arial"/>
                <w:sz w:val="24"/>
                <w:szCs w:val="24"/>
              </w:rPr>
              <w:br/>
              <w:t>Sub-groups form.</w:t>
            </w:r>
            <w:r w:rsidRPr="00A0140B">
              <w:rPr>
                <w:rFonts w:ascii="Arial" w:hAnsi="Arial" w:cs="Arial"/>
                <w:sz w:val="24"/>
                <w:szCs w:val="24"/>
              </w:rPr>
              <w:br/>
              <w:t>Unresolved conflicts arise</w:t>
            </w:r>
            <w:r w:rsidR="00CF3A90">
              <w:rPr>
                <w:rFonts w:ascii="Arial" w:hAnsi="Arial" w:cs="Arial"/>
                <w:sz w:val="24"/>
                <w:szCs w:val="24"/>
              </w:rPr>
              <w:t>.</w:t>
            </w:r>
          </w:p>
          <w:p w14:paraId="77DD04F0" w14:textId="77777777" w:rsidR="00D12A95" w:rsidRPr="00A0140B" w:rsidRDefault="00D12A95" w:rsidP="000A6C6C">
            <w:pPr>
              <w:rPr>
                <w:rFonts w:ascii="Arial" w:hAnsi="Arial" w:cs="Arial"/>
                <w:b/>
                <w:sz w:val="24"/>
                <w:szCs w:val="24"/>
                <w:u w:val="single"/>
              </w:rPr>
            </w:pPr>
            <w:r w:rsidRPr="00A0140B">
              <w:rPr>
                <w:rFonts w:ascii="Arial" w:hAnsi="Arial" w:cs="Arial"/>
                <w:b/>
                <w:sz w:val="24"/>
                <w:szCs w:val="24"/>
                <w:u w:val="single"/>
              </w:rPr>
              <w:t>Norming</w:t>
            </w:r>
          </w:p>
          <w:p w14:paraId="58B0D497" w14:textId="20E5C270" w:rsidR="00D12A95" w:rsidRPr="00A0140B" w:rsidRDefault="00D12A95" w:rsidP="00D12A95">
            <w:pPr>
              <w:rPr>
                <w:rFonts w:ascii="Arial" w:hAnsi="Arial" w:cs="Arial"/>
                <w:sz w:val="24"/>
                <w:szCs w:val="24"/>
              </w:rPr>
            </w:pPr>
            <w:r w:rsidRPr="00A0140B">
              <w:rPr>
                <w:rFonts w:ascii="Arial" w:hAnsi="Arial" w:cs="Arial"/>
                <w:sz w:val="24"/>
                <w:szCs w:val="24"/>
              </w:rPr>
              <w:t xml:space="preserve">Leader </w:t>
            </w:r>
            <w:r>
              <w:rPr>
                <w:rFonts w:ascii="Arial" w:hAnsi="Arial" w:cs="Arial"/>
                <w:sz w:val="24"/>
                <w:szCs w:val="24"/>
              </w:rPr>
              <w:t>facilitates and enables</w:t>
            </w:r>
            <w:r w:rsidR="00CF3A90">
              <w:rPr>
                <w:rFonts w:ascii="Arial" w:hAnsi="Arial" w:cs="Arial"/>
                <w:sz w:val="24"/>
                <w:szCs w:val="24"/>
              </w:rPr>
              <w:t>.</w:t>
            </w:r>
            <w:r w:rsidRPr="00A0140B">
              <w:rPr>
                <w:rFonts w:ascii="Arial" w:hAnsi="Arial" w:cs="Arial"/>
                <w:sz w:val="24"/>
                <w:szCs w:val="24"/>
              </w:rPr>
              <w:br/>
              <w:t xml:space="preserve">Members </w:t>
            </w:r>
            <w:r>
              <w:rPr>
                <w:rFonts w:ascii="Arial" w:hAnsi="Arial" w:cs="Arial"/>
                <w:sz w:val="24"/>
                <w:szCs w:val="24"/>
              </w:rPr>
              <w:t>become more comfortable</w:t>
            </w:r>
            <w:r w:rsidRPr="00A0140B">
              <w:rPr>
                <w:rFonts w:ascii="Arial" w:hAnsi="Arial" w:cs="Arial"/>
                <w:sz w:val="24"/>
                <w:szCs w:val="24"/>
              </w:rPr>
              <w:br/>
            </w:r>
            <w:r>
              <w:rPr>
                <w:rFonts w:ascii="Arial" w:hAnsi="Arial" w:cs="Arial"/>
                <w:sz w:val="24"/>
                <w:szCs w:val="24"/>
              </w:rPr>
              <w:t>with one another</w:t>
            </w:r>
            <w:r w:rsidR="00CF3A90">
              <w:rPr>
                <w:rFonts w:ascii="Arial" w:hAnsi="Arial" w:cs="Arial"/>
                <w:sz w:val="24"/>
                <w:szCs w:val="24"/>
              </w:rPr>
              <w:t>.</w:t>
            </w:r>
            <w:r w:rsidRPr="00A0140B">
              <w:rPr>
                <w:rFonts w:ascii="Arial" w:hAnsi="Arial" w:cs="Arial"/>
                <w:sz w:val="24"/>
                <w:szCs w:val="24"/>
              </w:rPr>
              <w:br/>
            </w:r>
            <w:r>
              <w:rPr>
                <w:rFonts w:ascii="Arial" w:hAnsi="Arial" w:cs="Arial"/>
                <w:sz w:val="24"/>
                <w:szCs w:val="24"/>
              </w:rPr>
              <w:t>Conflicts from prior stage resolve</w:t>
            </w:r>
            <w:r w:rsidR="00CF3A90">
              <w:rPr>
                <w:rFonts w:ascii="Arial" w:hAnsi="Arial" w:cs="Arial"/>
                <w:sz w:val="24"/>
                <w:szCs w:val="24"/>
              </w:rPr>
              <w:t>.</w:t>
            </w:r>
            <w:r w:rsidRPr="00A0140B">
              <w:rPr>
                <w:rFonts w:ascii="Arial" w:hAnsi="Arial" w:cs="Arial"/>
                <w:sz w:val="24"/>
                <w:szCs w:val="24"/>
              </w:rPr>
              <w:br/>
            </w:r>
            <w:r>
              <w:rPr>
                <w:rFonts w:ascii="Arial" w:hAnsi="Arial" w:cs="Arial"/>
                <w:sz w:val="24"/>
                <w:szCs w:val="24"/>
              </w:rPr>
              <w:t>Members speak freely</w:t>
            </w:r>
            <w:r w:rsidR="00CF3A90">
              <w:rPr>
                <w:rFonts w:ascii="Arial" w:hAnsi="Arial" w:cs="Arial"/>
                <w:sz w:val="24"/>
                <w:szCs w:val="24"/>
              </w:rPr>
              <w:t>.</w:t>
            </w:r>
          </w:p>
          <w:p w14:paraId="75135E33" w14:textId="7654BC1A" w:rsidR="00D12A95" w:rsidRPr="00A0140B" w:rsidRDefault="00D12A95" w:rsidP="000A6C6C">
            <w:pPr>
              <w:rPr>
                <w:rFonts w:ascii="Arial" w:hAnsi="Arial" w:cs="Arial"/>
                <w:sz w:val="24"/>
                <w:szCs w:val="24"/>
              </w:rPr>
            </w:pPr>
          </w:p>
          <w:p w14:paraId="258973B7" w14:textId="77777777" w:rsidR="00D12A95" w:rsidRDefault="00D12A95" w:rsidP="000A6C6C">
            <w:pPr>
              <w:spacing w:line="259" w:lineRule="auto"/>
              <w:ind w:left="810"/>
              <w:rPr>
                <w:rFonts w:ascii="Arial" w:hAnsi="Arial" w:cs="Arial"/>
                <w:b/>
                <w:sz w:val="24"/>
                <w:szCs w:val="24"/>
              </w:rPr>
            </w:pPr>
          </w:p>
        </w:tc>
        <w:tc>
          <w:tcPr>
            <w:tcW w:w="5449" w:type="dxa"/>
          </w:tcPr>
          <w:p w14:paraId="2B4EEDD1" w14:textId="77777777" w:rsidR="00D12A95" w:rsidRDefault="00D12A95" w:rsidP="000A6C6C">
            <w:pPr>
              <w:spacing w:line="259" w:lineRule="auto"/>
              <w:ind w:left="810"/>
              <w:rPr>
                <w:rFonts w:ascii="Arial" w:hAnsi="Arial" w:cs="Arial"/>
                <w:b/>
                <w:sz w:val="24"/>
                <w:szCs w:val="24"/>
              </w:rPr>
            </w:pPr>
          </w:p>
          <w:p w14:paraId="4B1A37CB" w14:textId="77777777" w:rsidR="00D12A95" w:rsidRPr="00D12A95" w:rsidRDefault="00D12A95" w:rsidP="00D12A95">
            <w:pPr>
              <w:rPr>
                <w:rFonts w:ascii="Arial" w:hAnsi="Arial" w:cs="Arial"/>
                <w:b/>
                <w:sz w:val="24"/>
                <w:szCs w:val="24"/>
                <w:u w:val="single"/>
              </w:rPr>
            </w:pPr>
            <w:bookmarkStart w:id="26" w:name="_Hlk73459507"/>
            <w:r w:rsidRPr="00D12A95">
              <w:rPr>
                <w:rFonts w:ascii="Arial" w:hAnsi="Arial" w:cs="Arial"/>
                <w:b/>
                <w:sz w:val="24"/>
                <w:szCs w:val="24"/>
                <w:u w:val="single"/>
              </w:rPr>
              <w:t>Performing</w:t>
            </w:r>
          </w:p>
          <w:p w14:paraId="35F04500" w14:textId="0A8F1B8F" w:rsidR="00CF3A90" w:rsidRPr="00D12A95" w:rsidRDefault="00CF3A90" w:rsidP="00CF3A90">
            <w:pPr>
              <w:rPr>
                <w:rFonts w:ascii="Arial" w:hAnsi="Arial" w:cs="Arial"/>
                <w:sz w:val="24"/>
                <w:szCs w:val="24"/>
              </w:rPr>
            </w:pPr>
            <w:r w:rsidRPr="00D12A95">
              <w:rPr>
                <w:rFonts w:ascii="Arial" w:hAnsi="Arial" w:cs="Arial"/>
                <w:sz w:val="24"/>
                <w:szCs w:val="24"/>
              </w:rPr>
              <w:t xml:space="preserve">Leader </w:t>
            </w:r>
            <w:r>
              <w:rPr>
                <w:rFonts w:ascii="Arial" w:hAnsi="Arial" w:cs="Arial"/>
                <w:sz w:val="24"/>
                <w:szCs w:val="24"/>
              </w:rPr>
              <w:t>delegates and oversees.</w:t>
            </w:r>
            <w:r w:rsidRPr="00D12A95">
              <w:rPr>
                <w:rFonts w:ascii="Arial" w:hAnsi="Arial" w:cs="Arial"/>
                <w:sz w:val="24"/>
                <w:szCs w:val="24"/>
              </w:rPr>
              <w:br/>
            </w:r>
            <w:r>
              <w:rPr>
                <w:rFonts w:ascii="Arial" w:hAnsi="Arial" w:cs="Arial"/>
                <w:sz w:val="24"/>
                <w:szCs w:val="24"/>
              </w:rPr>
              <w:t>Norms become strong and binding.</w:t>
            </w:r>
            <w:r w:rsidRPr="00D12A95">
              <w:rPr>
                <w:rFonts w:ascii="Arial" w:hAnsi="Arial" w:cs="Arial"/>
                <w:sz w:val="24"/>
                <w:szCs w:val="24"/>
              </w:rPr>
              <w:br/>
            </w:r>
            <w:r>
              <w:rPr>
                <w:rFonts w:ascii="Arial" w:hAnsi="Arial" w:cs="Arial"/>
                <w:sz w:val="24"/>
                <w:szCs w:val="24"/>
              </w:rPr>
              <w:t>Group is productive and able to resolve</w:t>
            </w:r>
            <w:r w:rsidRPr="00D12A95">
              <w:rPr>
                <w:rFonts w:ascii="Arial" w:hAnsi="Arial" w:cs="Arial"/>
                <w:sz w:val="24"/>
                <w:szCs w:val="24"/>
              </w:rPr>
              <w:br/>
            </w:r>
            <w:r>
              <w:rPr>
                <w:rFonts w:ascii="Arial" w:hAnsi="Arial" w:cs="Arial"/>
                <w:sz w:val="24"/>
                <w:szCs w:val="24"/>
              </w:rPr>
              <w:t>disputes.</w:t>
            </w:r>
            <w:r w:rsidRPr="00D12A95">
              <w:rPr>
                <w:rFonts w:ascii="Arial" w:hAnsi="Arial" w:cs="Arial"/>
                <w:sz w:val="24"/>
                <w:szCs w:val="24"/>
              </w:rPr>
              <w:br/>
            </w:r>
            <w:r>
              <w:rPr>
                <w:rFonts w:ascii="Arial" w:hAnsi="Arial" w:cs="Arial"/>
                <w:sz w:val="24"/>
                <w:szCs w:val="24"/>
              </w:rPr>
              <w:t>New member may upset the balance.</w:t>
            </w:r>
            <w:r w:rsidRPr="00D12A95">
              <w:rPr>
                <w:rFonts w:ascii="Arial" w:hAnsi="Arial" w:cs="Arial"/>
                <w:sz w:val="24"/>
                <w:szCs w:val="24"/>
              </w:rPr>
              <w:br/>
            </w:r>
            <w:r>
              <w:rPr>
                <w:rFonts w:ascii="Arial" w:hAnsi="Arial" w:cs="Arial"/>
                <w:sz w:val="24"/>
                <w:szCs w:val="24"/>
              </w:rPr>
              <w:t>Performance may lag due to burnout.</w:t>
            </w:r>
          </w:p>
          <w:bookmarkEnd w:id="26"/>
          <w:p w14:paraId="610E5847" w14:textId="77777777" w:rsidR="00D12A95" w:rsidRPr="00D12A95" w:rsidRDefault="00D12A95" w:rsidP="00D12A95">
            <w:pPr>
              <w:rPr>
                <w:rFonts w:ascii="Arial" w:hAnsi="Arial" w:cs="Arial"/>
                <w:b/>
                <w:sz w:val="24"/>
                <w:szCs w:val="24"/>
                <w:u w:val="single"/>
              </w:rPr>
            </w:pPr>
            <w:r w:rsidRPr="00D12A95">
              <w:rPr>
                <w:rFonts w:ascii="Arial" w:hAnsi="Arial" w:cs="Arial"/>
                <w:b/>
                <w:sz w:val="24"/>
                <w:szCs w:val="24"/>
                <w:u w:val="single"/>
              </w:rPr>
              <w:t>Adjourning</w:t>
            </w:r>
          </w:p>
          <w:p w14:paraId="7E5D93D3" w14:textId="77777777" w:rsidR="00D12A95" w:rsidRPr="00D12A95" w:rsidRDefault="00D12A95" w:rsidP="00D12A95">
            <w:pPr>
              <w:rPr>
                <w:rFonts w:ascii="Arial" w:hAnsi="Arial" w:cs="Arial"/>
                <w:sz w:val="24"/>
                <w:szCs w:val="24"/>
              </w:rPr>
            </w:pPr>
            <w:r w:rsidRPr="00D12A95">
              <w:rPr>
                <w:rFonts w:ascii="Arial" w:hAnsi="Arial" w:cs="Arial"/>
                <w:sz w:val="24"/>
                <w:szCs w:val="24"/>
              </w:rPr>
              <w:t>Leader recognizes accomplishments.</w:t>
            </w:r>
            <w:r w:rsidRPr="00D12A95">
              <w:rPr>
                <w:rFonts w:ascii="Arial" w:hAnsi="Arial" w:cs="Arial"/>
                <w:sz w:val="24"/>
                <w:szCs w:val="24"/>
              </w:rPr>
              <w:br/>
              <w:t>Marks the end of the team.</w:t>
            </w:r>
            <w:r w:rsidRPr="00D12A95">
              <w:rPr>
                <w:rFonts w:ascii="Arial" w:hAnsi="Arial" w:cs="Arial"/>
                <w:sz w:val="24"/>
                <w:szCs w:val="24"/>
              </w:rPr>
              <w:br/>
              <w:t>May result in breakdown of group skills.</w:t>
            </w:r>
            <w:r w:rsidRPr="00D12A95">
              <w:rPr>
                <w:rFonts w:ascii="Arial" w:hAnsi="Arial" w:cs="Arial"/>
                <w:sz w:val="24"/>
                <w:szCs w:val="24"/>
              </w:rPr>
              <w:br/>
              <w:t>Conflict may arise.</w:t>
            </w:r>
            <w:r w:rsidRPr="00D12A95">
              <w:rPr>
                <w:rFonts w:ascii="Arial" w:hAnsi="Arial" w:cs="Arial"/>
                <w:sz w:val="24"/>
                <w:szCs w:val="24"/>
              </w:rPr>
              <w:br/>
              <w:t>Separating is difficult.</w:t>
            </w:r>
            <w:r w:rsidRPr="00D12A95">
              <w:rPr>
                <w:rFonts w:ascii="Arial" w:hAnsi="Arial" w:cs="Arial"/>
                <w:sz w:val="24"/>
                <w:szCs w:val="24"/>
              </w:rPr>
              <w:br/>
              <w:t>Evaluation of performance.</w:t>
            </w:r>
          </w:p>
          <w:p w14:paraId="76137812" w14:textId="77777777" w:rsidR="00D12A95" w:rsidRDefault="00D12A95" w:rsidP="00D12A95">
            <w:pPr>
              <w:rPr>
                <w:rFonts w:ascii="Arial" w:hAnsi="Arial" w:cs="Arial"/>
                <w:b/>
                <w:sz w:val="24"/>
                <w:szCs w:val="24"/>
              </w:rPr>
            </w:pPr>
          </w:p>
          <w:p w14:paraId="5EC02880" w14:textId="77777777" w:rsidR="00F16DE5" w:rsidRPr="00F16DE5" w:rsidRDefault="00F16DE5" w:rsidP="00F16DE5">
            <w:pPr>
              <w:rPr>
                <w:rFonts w:ascii="Arial" w:hAnsi="Arial" w:cs="Arial"/>
                <w:sz w:val="24"/>
                <w:szCs w:val="24"/>
              </w:rPr>
            </w:pPr>
          </w:p>
          <w:p w14:paraId="51CFC5B7" w14:textId="77777777" w:rsidR="00F16DE5" w:rsidRPr="00F16DE5" w:rsidRDefault="00F16DE5" w:rsidP="00F16DE5">
            <w:pPr>
              <w:rPr>
                <w:rFonts w:ascii="Arial" w:hAnsi="Arial" w:cs="Arial"/>
                <w:sz w:val="24"/>
                <w:szCs w:val="24"/>
              </w:rPr>
            </w:pPr>
          </w:p>
          <w:p w14:paraId="12679A28" w14:textId="77777777" w:rsidR="00F16DE5" w:rsidRDefault="00F16DE5" w:rsidP="00F16DE5">
            <w:pPr>
              <w:ind w:firstLine="720"/>
              <w:rPr>
                <w:color w:val="2E74B5" w:themeColor="accent1" w:themeShade="BF"/>
                <w:sz w:val="20"/>
              </w:rPr>
            </w:pPr>
          </w:p>
          <w:p w14:paraId="10670EB5" w14:textId="77777777" w:rsidR="00F16DE5" w:rsidRDefault="00F16DE5" w:rsidP="00F16DE5">
            <w:pPr>
              <w:ind w:firstLine="720"/>
              <w:rPr>
                <w:color w:val="2E74B5" w:themeColor="accent1" w:themeShade="BF"/>
                <w:sz w:val="20"/>
              </w:rPr>
            </w:pPr>
          </w:p>
          <w:p w14:paraId="47D4053A" w14:textId="2B91B8B0" w:rsidR="00F16DE5" w:rsidRPr="00F16DE5" w:rsidRDefault="00F16DE5" w:rsidP="00F16DE5">
            <w:pPr>
              <w:ind w:firstLine="720"/>
              <w:rPr>
                <w:rFonts w:ascii="Arial" w:hAnsi="Arial" w:cs="Arial"/>
                <w:sz w:val="20"/>
              </w:rPr>
            </w:pPr>
            <w:r w:rsidRPr="00F16DE5">
              <w:rPr>
                <w:color w:val="2E74B5" w:themeColor="accent1" w:themeShade="BF"/>
                <w:sz w:val="20"/>
              </w:rPr>
              <w:t>Source - The Academy for Professional Excellence. (2013). Teambuilding for APS</w:t>
            </w:r>
          </w:p>
        </w:tc>
      </w:tr>
    </w:tbl>
    <w:p w14:paraId="28ACE4AA" w14:textId="0565F442" w:rsidR="00FF23CF" w:rsidRDefault="00FF23CF" w:rsidP="00CF710A">
      <w:pPr>
        <w:spacing w:line="259" w:lineRule="auto"/>
        <w:jc w:val="center"/>
      </w:pPr>
      <w:r>
        <w:rPr>
          <w:noProof/>
        </w:rPr>
        <w:lastRenderedPageBreak/>
        <w:drawing>
          <wp:inline distT="0" distB="0" distL="0" distR="0" wp14:anchorId="124179D7" wp14:editId="47D5E453">
            <wp:extent cx="5235575" cy="2945130"/>
            <wp:effectExtent l="0" t="0" r="3175" b="762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246451" cy="2951248"/>
                    </a:xfrm>
                    <a:prstGeom prst="rect">
                      <a:avLst/>
                    </a:prstGeom>
                  </pic:spPr>
                </pic:pic>
              </a:graphicData>
            </a:graphic>
          </wp:inline>
        </w:drawing>
      </w:r>
    </w:p>
    <w:p w14:paraId="0BCD220E" w14:textId="77777777" w:rsidR="00FF23CF" w:rsidRDefault="00FF23CF" w:rsidP="00FF23CF">
      <w:pPr>
        <w:spacing w:line="259" w:lineRule="auto"/>
      </w:pPr>
      <w:bookmarkStart w:id="27" w:name="_Hlk73463021"/>
      <w:r w:rsidRPr="00140510">
        <w:rPr>
          <w:b/>
        </w:rPr>
        <w:t>Notes:</w:t>
      </w:r>
      <w:r>
        <w:t xml:space="preserve">  _____________________________________________</w:t>
      </w:r>
    </w:p>
    <w:p w14:paraId="57A033D3" w14:textId="77777777" w:rsidR="00FF23CF" w:rsidRDefault="00FF23CF" w:rsidP="00FF23CF">
      <w:pPr>
        <w:spacing w:line="259" w:lineRule="auto"/>
      </w:pPr>
      <w:r>
        <w:t>____________________________________________________</w:t>
      </w:r>
    </w:p>
    <w:p w14:paraId="69850A3E" w14:textId="3A46C2BD" w:rsidR="000249F0" w:rsidRDefault="00FF23CF" w:rsidP="00FF23CF">
      <w:pPr>
        <w:spacing w:line="259" w:lineRule="auto"/>
      </w:pPr>
      <w:r>
        <w:t>___________________________________________________</w:t>
      </w:r>
    </w:p>
    <w:bookmarkEnd w:id="27"/>
    <w:p w14:paraId="1D64E6C6" w14:textId="6B26B36C" w:rsidR="004D1C32" w:rsidRDefault="00B8630C" w:rsidP="009071A1">
      <w:pPr>
        <w:spacing w:line="259" w:lineRule="auto"/>
      </w:pPr>
      <w:r>
        <w:tab/>
      </w:r>
      <w:r w:rsidR="00746C5D" w:rsidRPr="00746C5D">
        <w:rPr>
          <w:noProof/>
        </w:rPr>
        <w:drawing>
          <wp:inline distT="0" distB="0" distL="0" distR="0" wp14:anchorId="46BE1DDC" wp14:editId="13394B1C">
            <wp:extent cx="5155894" cy="2900190"/>
            <wp:effectExtent l="0" t="0" r="698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64304" cy="2904920"/>
                    </a:xfrm>
                    <a:prstGeom prst="rect">
                      <a:avLst/>
                    </a:prstGeom>
                  </pic:spPr>
                </pic:pic>
              </a:graphicData>
            </a:graphic>
          </wp:inline>
        </w:drawing>
      </w:r>
    </w:p>
    <w:p w14:paraId="42F5EC82" w14:textId="5593645A" w:rsidR="009071A1" w:rsidRDefault="009071A1" w:rsidP="007E0F52">
      <w:pPr>
        <w:jc w:val="center"/>
      </w:pPr>
    </w:p>
    <w:p w14:paraId="6F7F0201" w14:textId="77777777" w:rsidR="009071A1" w:rsidRDefault="009071A1" w:rsidP="009071A1">
      <w:pPr>
        <w:spacing w:line="259" w:lineRule="auto"/>
      </w:pPr>
      <w:bookmarkStart w:id="28" w:name="Activity2TeamAssessment"/>
      <w:r w:rsidRPr="00140510">
        <w:rPr>
          <w:b/>
        </w:rPr>
        <w:t>Notes:</w:t>
      </w:r>
      <w:bookmarkEnd w:id="28"/>
      <w:r>
        <w:t xml:space="preserve">  _____________________________________________</w:t>
      </w:r>
    </w:p>
    <w:p w14:paraId="767CC4D7" w14:textId="77777777" w:rsidR="009071A1" w:rsidRDefault="009071A1" w:rsidP="009071A1">
      <w:pPr>
        <w:spacing w:line="259" w:lineRule="auto"/>
      </w:pPr>
      <w:r>
        <w:t>____________________________________________________</w:t>
      </w:r>
    </w:p>
    <w:p w14:paraId="2B985C46" w14:textId="77777777" w:rsidR="009071A1" w:rsidRDefault="009071A1" w:rsidP="009071A1">
      <w:pPr>
        <w:spacing w:line="259" w:lineRule="auto"/>
      </w:pPr>
      <w:r>
        <w:t>____________________________________________________</w:t>
      </w:r>
    </w:p>
    <w:p w14:paraId="60A14A19" w14:textId="659D7234" w:rsidR="002F3F77" w:rsidRPr="00CF710A" w:rsidRDefault="00825776" w:rsidP="002F3F77">
      <w:pPr>
        <w:jc w:val="center"/>
        <w:rPr>
          <w:b/>
          <w:bCs/>
          <w:i/>
          <w:szCs w:val="28"/>
          <w:u w:val="single"/>
        </w:rPr>
      </w:pPr>
      <w:r w:rsidRPr="00CF710A">
        <w:rPr>
          <w:b/>
          <w:bCs/>
          <w:i/>
          <w:szCs w:val="28"/>
          <w:u w:val="single"/>
        </w:rPr>
        <w:lastRenderedPageBreak/>
        <w:t>TEAM ASSESSMENT</w:t>
      </w:r>
    </w:p>
    <w:p w14:paraId="7E0123D8" w14:textId="77777777" w:rsidR="00227EFF" w:rsidRDefault="002F3F77" w:rsidP="00227EFF">
      <w:pPr>
        <w:spacing w:line="240" w:lineRule="auto"/>
        <w:jc w:val="center"/>
        <w:rPr>
          <w:b/>
          <w:bCs/>
          <w:color w:val="333333"/>
          <w:szCs w:val="28"/>
          <w:lang w:val="en"/>
        </w:rPr>
      </w:pPr>
      <w:r w:rsidRPr="002F3F77">
        <w:rPr>
          <w:b/>
          <w:bCs/>
          <w:color w:val="333333"/>
          <w:szCs w:val="28"/>
          <w:lang w:val="en"/>
        </w:rPr>
        <w:t xml:space="preserve">How Good Are You and Your Team at </w:t>
      </w:r>
      <w:proofErr w:type="gramStart"/>
      <w:r w:rsidRPr="002F3F77">
        <w:rPr>
          <w:b/>
          <w:bCs/>
          <w:color w:val="333333"/>
          <w:szCs w:val="28"/>
          <w:lang w:val="en"/>
        </w:rPr>
        <w:t>Teamwork</w:t>
      </w:r>
      <w:proofErr w:type="gramEnd"/>
    </w:p>
    <w:p w14:paraId="26A48D6E" w14:textId="5FDB6010" w:rsidR="002F3F77" w:rsidRPr="002F3F77" w:rsidRDefault="002F3F77" w:rsidP="00227EFF">
      <w:pPr>
        <w:spacing w:line="240" w:lineRule="auto"/>
        <w:jc w:val="center"/>
        <w:rPr>
          <w:b/>
          <w:bCs/>
          <w:color w:val="333333"/>
          <w:szCs w:val="28"/>
          <w:lang w:val="en"/>
        </w:rPr>
      </w:pPr>
      <w:r w:rsidRPr="002F3F77">
        <w:rPr>
          <w:b/>
          <w:bCs/>
          <w:color w:val="333333"/>
          <w:szCs w:val="28"/>
          <w:lang w:val="en"/>
        </w:rPr>
        <w:t xml:space="preserve"> and Team Building?</w:t>
      </w:r>
    </w:p>
    <w:p w14:paraId="53BD772A" w14:textId="77777777" w:rsidR="002F3F77" w:rsidRPr="002F3F77" w:rsidRDefault="002F3F77" w:rsidP="002F3F77">
      <w:pPr>
        <w:rPr>
          <w:b/>
          <w:bCs/>
          <w:color w:val="333333"/>
          <w:szCs w:val="28"/>
          <w:lang w:val="en"/>
        </w:rPr>
      </w:pPr>
      <w:r w:rsidRPr="002F3F77">
        <w:rPr>
          <w:b/>
          <w:bCs/>
          <w:color w:val="333333"/>
          <w:szCs w:val="28"/>
          <w:lang w:val="en"/>
        </w:rPr>
        <w:t>Instructions</w:t>
      </w:r>
    </w:p>
    <w:p w14:paraId="2691644B" w14:textId="484F70E3" w:rsidR="002F3F77" w:rsidRPr="002F3F77" w:rsidRDefault="002F3F77" w:rsidP="002F3F77">
      <w:pPr>
        <w:shd w:val="clear" w:color="auto" w:fill="FBFBFB"/>
        <w:spacing w:after="266" w:line="293" w:lineRule="atLeast"/>
        <w:rPr>
          <w:color w:val="333333"/>
          <w:szCs w:val="28"/>
          <w:lang w:val="en"/>
        </w:rPr>
      </w:pPr>
      <w:r w:rsidRPr="002F3F77">
        <w:rPr>
          <w:color w:val="333333"/>
          <w:szCs w:val="28"/>
          <w:lang w:val="en"/>
        </w:rPr>
        <w:t xml:space="preserve">For each statement, </w:t>
      </w:r>
      <w:r>
        <w:rPr>
          <w:color w:val="333333"/>
          <w:szCs w:val="28"/>
          <w:lang w:val="en"/>
        </w:rPr>
        <w:t xml:space="preserve">please rank yourself on a </w:t>
      </w:r>
      <w:proofErr w:type="gramStart"/>
      <w:r>
        <w:rPr>
          <w:color w:val="333333"/>
          <w:szCs w:val="28"/>
          <w:lang w:val="en"/>
        </w:rPr>
        <w:t>5 point</w:t>
      </w:r>
      <w:proofErr w:type="gramEnd"/>
      <w:r>
        <w:rPr>
          <w:color w:val="333333"/>
          <w:szCs w:val="28"/>
          <w:lang w:val="en"/>
        </w:rPr>
        <w:t xml:space="preserve"> scale from 1-5 with 5 being “very often” to 1 being “not at all”. </w:t>
      </w:r>
      <w:r w:rsidRPr="002F3F77">
        <w:rPr>
          <w:color w:val="333333"/>
          <w:szCs w:val="28"/>
          <w:lang w:val="en"/>
        </w:rPr>
        <w:t xml:space="preserve">Please answer questions as you actually are (rather than how you think you should be). </w:t>
      </w:r>
    </w:p>
    <w:p w14:paraId="32C16983" w14:textId="77777777" w:rsidR="002F3F77" w:rsidRPr="002F3F77" w:rsidRDefault="002F3F77" w:rsidP="002F3F77">
      <w:pPr>
        <w:shd w:val="clear" w:color="auto" w:fill="FBFBFB"/>
        <w:spacing w:after="266" w:line="293" w:lineRule="atLeast"/>
        <w:rPr>
          <w:color w:val="333333"/>
          <w:szCs w:val="28"/>
          <w:lang w:val="en"/>
        </w:rPr>
      </w:pPr>
      <w:r w:rsidRPr="002F3F77">
        <w:rPr>
          <w:color w:val="333333"/>
          <w:szCs w:val="28"/>
          <w:lang w:val="en"/>
        </w:rPr>
        <w:t>Answers options range from “not at all” through “very often”.</w:t>
      </w:r>
    </w:p>
    <w:p w14:paraId="40F99F61"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 </w:t>
      </w:r>
      <w:r w:rsidRPr="002F3F77">
        <w:rPr>
          <w:color w:val="333333"/>
          <w:szCs w:val="28"/>
        </w:rPr>
        <w:t>My team is knowledgeable about the stages of development teams can be expected to go through.</w:t>
      </w:r>
    </w:p>
    <w:p w14:paraId="43642F72"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2. </w:t>
      </w:r>
      <w:r w:rsidRPr="002F3F77">
        <w:rPr>
          <w:color w:val="333333"/>
          <w:szCs w:val="28"/>
        </w:rPr>
        <w:t>Team members are provided with a great deal of feedback regarding their performance.</w:t>
      </w:r>
    </w:p>
    <w:p w14:paraId="757CEEC5" w14:textId="71BF01DD" w:rsidR="002F3F77" w:rsidRDefault="002F3F77" w:rsidP="002F3F77">
      <w:pPr>
        <w:shd w:val="clear" w:color="auto" w:fill="FBFBFB"/>
        <w:spacing w:after="266" w:line="293" w:lineRule="atLeast"/>
        <w:rPr>
          <w:color w:val="333333"/>
          <w:szCs w:val="28"/>
        </w:rPr>
      </w:pPr>
      <w:r w:rsidRPr="002F3F77">
        <w:rPr>
          <w:b/>
          <w:bCs/>
          <w:color w:val="333333"/>
          <w:szCs w:val="28"/>
        </w:rPr>
        <w:t>3.</w:t>
      </w:r>
      <w:r w:rsidRPr="002F3F77">
        <w:rPr>
          <w:color w:val="333333"/>
          <w:szCs w:val="28"/>
        </w:rPr>
        <w:t xml:space="preserve"> Team members are encouraged to work for the common good of the organization.</w:t>
      </w:r>
    </w:p>
    <w:p w14:paraId="63B32B78" w14:textId="77777777" w:rsidR="002F3F77" w:rsidRPr="002F3F77" w:rsidRDefault="002F3F77" w:rsidP="002F3F77">
      <w:pPr>
        <w:shd w:val="clear" w:color="auto" w:fill="FBFBFB"/>
        <w:spacing w:after="266" w:line="293" w:lineRule="atLeast"/>
        <w:rPr>
          <w:color w:val="333333"/>
          <w:szCs w:val="28"/>
        </w:rPr>
      </w:pPr>
      <w:r w:rsidRPr="002F3F77">
        <w:rPr>
          <w:color w:val="333333"/>
          <w:szCs w:val="28"/>
        </w:rPr>
        <w:t>There are many complaints, and morale is low on my team.</w:t>
      </w:r>
    </w:p>
    <w:p w14:paraId="6B979207"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5. </w:t>
      </w:r>
      <w:r w:rsidRPr="002F3F77">
        <w:rPr>
          <w:color w:val="333333"/>
          <w:szCs w:val="28"/>
        </w:rPr>
        <w:t>Team members do not understand the decisions that are made, or don't agree with them.</w:t>
      </w:r>
    </w:p>
    <w:p w14:paraId="30CA04EA"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6. </w:t>
      </w:r>
      <w:r w:rsidRPr="002F3F77">
        <w:rPr>
          <w:color w:val="333333"/>
          <w:szCs w:val="28"/>
        </w:rPr>
        <w:t>People are encouraged to be good team members and build good relationships.</w:t>
      </w:r>
    </w:p>
    <w:p w14:paraId="512B4DEA"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7. </w:t>
      </w:r>
      <w:r w:rsidRPr="002F3F77">
        <w:rPr>
          <w:color w:val="333333"/>
          <w:szCs w:val="28"/>
        </w:rPr>
        <w:t>Team members are provided with development opportunities.</w:t>
      </w:r>
    </w:p>
    <w:p w14:paraId="0558D9BC" w14:textId="77777777" w:rsidR="002F3F77" w:rsidRPr="002F3F77" w:rsidRDefault="002F3F77" w:rsidP="002F3F77">
      <w:pPr>
        <w:shd w:val="clear" w:color="auto" w:fill="FBFBFB"/>
        <w:spacing w:after="266" w:line="293" w:lineRule="atLeast"/>
        <w:rPr>
          <w:color w:val="333333"/>
          <w:szCs w:val="28"/>
          <w:lang w:val="en"/>
        </w:rPr>
      </w:pPr>
      <w:r w:rsidRPr="002F3F77">
        <w:rPr>
          <w:b/>
          <w:bCs/>
          <w:color w:val="333333"/>
          <w:szCs w:val="28"/>
        </w:rPr>
        <w:t xml:space="preserve">8. </w:t>
      </w:r>
      <w:r w:rsidRPr="002F3F77">
        <w:rPr>
          <w:color w:val="333333"/>
          <w:szCs w:val="28"/>
        </w:rPr>
        <w:t>Meetings are inefficient and there is a lot of role overlap.</w:t>
      </w:r>
    </w:p>
    <w:p w14:paraId="3CA5BEF7"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9. </w:t>
      </w:r>
      <w:r w:rsidRPr="002F3F77">
        <w:rPr>
          <w:color w:val="333333"/>
          <w:szCs w:val="28"/>
        </w:rPr>
        <w:t>Team members are encouraged to commit to the team vision, and leaders help them understand how their role fits into the big picture.</w:t>
      </w:r>
    </w:p>
    <w:p w14:paraId="3D9BD004"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10. </w:t>
      </w:r>
      <w:r w:rsidRPr="002F3F77">
        <w:rPr>
          <w:color w:val="333333"/>
          <w:szCs w:val="28"/>
        </w:rPr>
        <w:t>Team members are often given a chance to work on interesting tasks and stretch their knowledge and capabilities.</w:t>
      </w:r>
    </w:p>
    <w:p w14:paraId="1D87EB78"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lastRenderedPageBreak/>
        <w:t xml:space="preserve">11. </w:t>
      </w:r>
      <w:r w:rsidRPr="002F3F77">
        <w:rPr>
          <w:color w:val="333333"/>
          <w:szCs w:val="28"/>
        </w:rPr>
        <w:t>The team understands what it needs to accomplish and has the resources needed to be successful.</w:t>
      </w:r>
    </w:p>
    <w:p w14:paraId="02610F0C"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12. </w:t>
      </w:r>
      <w:r w:rsidRPr="002F3F77">
        <w:rPr>
          <w:color w:val="333333"/>
          <w:szCs w:val="28"/>
        </w:rPr>
        <w:t>Conflict and hostility between members is a pervasive issue that does not seem to get better.</w:t>
      </w:r>
    </w:p>
    <w:p w14:paraId="608AF887"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13. </w:t>
      </w:r>
      <w:r w:rsidRPr="002F3F77">
        <w:rPr>
          <w:color w:val="333333"/>
          <w:szCs w:val="28"/>
        </w:rPr>
        <w:t>People feel that good work is not rewarded, and they are not sure what is expected of them.</w:t>
      </w:r>
    </w:p>
    <w:p w14:paraId="4E6D4396" w14:textId="77777777"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14. </w:t>
      </w:r>
      <w:r w:rsidRPr="002F3F77">
        <w:rPr>
          <w:color w:val="333333"/>
          <w:szCs w:val="28"/>
        </w:rPr>
        <w:t>Team members balance their individual needs for autonomy with the benefits of mutual interdependence.</w:t>
      </w:r>
    </w:p>
    <w:p w14:paraId="50C6BB97" w14:textId="7EAADE23" w:rsidR="002F3F77" w:rsidRPr="002F3F77" w:rsidRDefault="002F3F77" w:rsidP="002F3F77">
      <w:pPr>
        <w:shd w:val="clear" w:color="auto" w:fill="FBFBFB"/>
        <w:spacing w:after="266" w:line="293" w:lineRule="atLeast"/>
        <w:rPr>
          <w:color w:val="333333"/>
          <w:szCs w:val="28"/>
        </w:rPr>
      </w:pPr>
      <w:r w:rsidRPr="002F3F77">
        <w:rPr>
          <w:b/>
          <w:bCs/>
          <w:color w:val="333333"/>
          <w:szCs w:val="28"/>
        </w:rPr>
        <w:t xml:space="preserve">15. </w:t>
      </w:r>
      <w:r w:rsidRPr="002F3F77">
        <w:rPr>
          <w:color w:val="333333"/>
          <w:szCs w:val="28"/>
        </w:rPr>
        <w:t>Working relationships across units or functions is poor, and there is a lack of coordination.</w:t>
      </w:r>
      <w:r w:rsidR="00227EFF">
        <w:rPr>
          <w:color w:val="333333"/>
          <w:szCs w:val="28"/>
        </w:rPr>
        <w:t xml:space="preserve"> </w:t>
      </w:r>
      <w:r w:rsidRPr="002F3F77">
        <w:rPr>
          <w:vanish/>
          <w:color w:val="333333"/>
          <w:szCs w:val="28"/>
          <w:lang w:val="en"/>
        </w:rPr>
        <w:t>Questions 1, 2, 3, 4, 5, 6, 7, 8, 9, 10, 11, 12, 13, 14, 15 still need to be answered!</w:t>
      </w:r>
    </w:p>
    <w:p w14:paraId="1BDF9586" w14:textId="0294E359" w:rsidR="00D11301" w:rsidRPr="00B8630C" w:rsidRDefault="00DB46B9" w:rsidP="00B8630C">
      <w:pPr>
        <w:shd w:val="clear" w:color="auto" w:fill="FBFBFB"/>
        <w:spacing w:after="266" w:line="293" w:lineRule="atLeast"/>
        <w:rPr>
          <w:color w:val="333333"/>
          <w:szCs w:val="28"/>
        </w:rPr>
      </w:pPr>
      <w:sdt>
        <w:sdtPr>
          <w:id w:val="238219520"/>
          <w:citation/>
        </w:sdtPr>
        <w:sdtEndPr/>
        <w:sdtContent>
          <w:r w:rsidR="002F3F77" w:rsidRPr="002F3F77">
            <w:fldChar w:fldCharType="begin"/>
          </w:r>
          <w:r w:rsidR="002F3F77" w:rsidRPr="002F3F77">
            <w:instrText xml:space="preserve"> CITATION Tea \l 1033 </w:instrText>
          </w:r>
          <w:r w:rsidR="002F3F77" w:rsidRPr="002F3F77">
            <w:fldChar w:fldCharType="separate"/>
          </w:r>
          <w:r w:rsidR="002F3F77" w:rsidRPr="002F3F77">
            <w:rPr>
              <w:noProof/>
            </w:rPr>
            <w:t>(Team Effectiveness Assessment, n.d.)</w:t>
          </w:r>
          <w:r w:rsidR="002F3F77" w:rsidRPr="002F3F77">
            <w:fldChar w:fldCharType="end"/>
          </w:r>
        </w:sdtContent>
      </w:sdt>
    </w:p>
    <w:p w14:paraId="303D92CC" w14:textId="77777777" w:rsidR="00F2274B" w:rsidRDefault="00F2274B" w:rsidP="00D11301">
      <w:pPr>
        <w:pStyle w:val="11SectionBullet"/>
        <w:numPr>
          <w:ilvl w:val="0"/>
          <w:numId w:val="0"/>
        </w:numPr>
        <w:ind w:left="720"/>
        <w:rPr>
          <w:b/>
          <w:bCs/>
          <w:color w:val="2F5496" w:themeColor="accent5" w:themeShade="BF"/>
        </w:rPr>
      </w:pPr>
    </w:p>
    <w:p w14:paraId="5482A854" w14:textId="69F6678A" w:rsidR="002F3F77" w:rsidRPr="00D11301" w:rsidRDefault="002F3F77" w:rsidP="00825776">
      <w:pPr>
        <w:pStyle w:val="11SectionBullet"/>
        <w:numPr>
          <w:ilvl w:val="0"/>
          <w:numId w:val="0"/>
        </w:numPr>
        <w:ind w:left="720"/>
        <w:jc w:val="center"/>
        <w:rPr>
          <w:b/>
          <w:bCs/>
        </w:rPr>
      </w:pPr>
      <w:r w:rsidRPr="00D11301">
        <w:rPr>
          <w:b/>
          <w:bCs/>
          <w:color w:val="2F5496" w:themeColor="accent5" w:themeShade="BF"/>
        </w:rPr>
        <w:t xml:space="preserve">Team Assessment </w:t>
      </w:r>
      <w:r w:rsidR="006B2796">
        <w:rPr>
          <w:b/>
          <w:bCs/>
          <w:color w:val="2F5496" w:themeColor="accent5" w:themeShade="BF"/>
        </w:rPr>
        <w:t>Self Reflection.</w:t>
      </w:r>
    </w:p>
    <w:p w14:paraId="338072F6" w14:textId="0AB8E71B" w:rsidR="002F3F77" w:rsidRDefault="002F3F77" w:rsidP="002F3F77">
      <w:pPr>
        <w:spacing w:line="259" w:lineRule="auto"/>
        <w:rPr>
          <w:bCs/>
        </w:rPr>
      </w:pPr>
      <w:r>
        <w:rPr>
          <w:bCs/>
        </w:rPr>
        <w:t>My Action Plan:</w:t>
      </w:r>
    </w:p>
    <w:p w14:paraId="61C7160A" w14:textId="6CEB9B34" w:rsidR="002F3F77" w:rsidRDefault="002F3F77" w:rsidP="002F3F77">
      <w:pPr>
        <w:spacing w:line="259" w:lineRule="auto"/>
        <w:rPr>
          <w:bCs/>
        </w:rPr>
      </w:pPr>
      <w:r>
        <w:rPr>
          <w:bCs/>
        </w:rPr>
        <w:t>What I would like to strengthen</w:t>
      </w:r>
      <w:r w:rsidR="00E36EE8">
        <w:rPr>
          <w:bCs/>
        </w:rPr>
        <w:t>?</w:t>
      </w:r>
    </w:p>
    <w:p w14:paraId="1D7BB6CB" w14:textId="6DAEFB4D" w:rsidR="00E36EE8" w:rsidRPr="0053001A" w:rsidRDefault="00E36EE8" w:rsidP="002F3F77">
      <w:pPr>
        <w:spacing w:line="259" w:lineRule="auto"/>
        <w:rPr>
          <w:bCs/>
        </w:rPr>
      </w:pPr>
      <w:r>
        <w:rPr>
          <w:bCs/>
        </w:rPr>
        <w:t>How will I achieve this goal?</w:t>
      </w:r>
    </w:p>
    <w:p w14:paraId="2DA57332" w14:textId="77777777" w:rsidR="002F3F77" w:rsidRDefault="002F3F77" w:rsidP="002F3F77">
      <w:pPr>
        <w:spacing w:line="259" w:lineRule="auto"/>
      </w:pPr>
      <w:r w:rsidRPr="00140510">
        <w:rPr>
          <w:b/>
        </w:rPr>
        <w:t>Notes:</w:t>
      </w:r>
      <w:r>
        <w:t xml:space="preserve">  _____________________________________________</w:t>
      </w:r>
    </w:p>
    <w:p w14:paraId="3F411EC7" w14:textId="77777777" w:rsidR="002F3F77" w:rsidRDefault="002F3F77" w:rsidP="002F3F77">
      <w:pPr>
        <w:spacing w:line="259" w:lineRule="auto"/>
      </w:pPr>
      <w:r>
        <w:t>____________________________________________________</w:t>
      </w:r>
    </w:p>
    <w:p w14:paraId="40469B6C" w14:textId="77777777" w:rsidR="002F3F77" w:rsidRDefault="002F3F77" w:rsidP="002F3F77">
      <w:pPr>
        <w:spacing w:line="259" w:lineRule="auto"/>
      </w:pPr>
      <w:r>
        <w:t>____________________________________________________</w:t>
      </w:r>
    </w:p>
    <w:p w14:paraId="6FC563FC" w14:textId="77777777" w:rsidR="002F3F77" w:rsidRDefault="002F3F77" w:rsidP="002F3F77">
      <w:pPr>
        <w:spacing w:line="259" w:lineRule="auto"/>
      </w:pPr>
      <w:r>
        <w:t>____________________________________________________</w:t>
      </w:r>
    </w:p>
    <w:p w14:paraId="0299AE04" w14:textId="77777777" w:rsidR="002F3F77" w:rsidRDefault="002F3F77" w:rsidP="002F3F77">
      <w:pPr>
        <w:spacing w:line="259" w:lineRule="auto"/>
      </w:pPr>
      <w:r>
        <w:t>____________________________________________________</w:t>
      </w:r>
    </w:p>
    <w:p w14:paraId="5CB57F7B" w14:textId="77777777" w:rsidR="002F3F77" w:rsidRDefault="002F3F77" w:rsidP="002F3F77">
      <w:pPr>
        <w:spacing w:line="259" w:lineRule="auto"/>
      </w:pPr>
      <w:r>
        <w:t>____________________________________________________</w:t>
      </w:r>
    </w:p>
    <w:p w14:paraId="39E87C16" w14:textId="77777777" w:rsidR="002F3F77" w:rsidRDefault="002F3F77" w:rsidP="002F3F77">
      <w:pPr>
        <w:spacing w:line="259" w:lineRule="auto"/>
      </w:pPr>
      <w:r>
        <w:t>____________________________________________________</w:t>
      </w:r>
    </w:p>
    <w:p w14:paraId="26ED1FC6" w14:textId="77777777" w:rsidR="002F3F77" w:rsidRDefault="002F3F77" w:rsidP="002F3F77">
      <w:pPr>
        <w:spacing w:line="259" w:lineRule="auto"/>
      </w:pPr>
      <w:r>
        <w:t>____________________________________________________</w:t>
      </w:r>
    </w:p>
    <w:p w14:paraId="71E8C937" w14:textId="77777777" w:rsidR="002F3F77" w:rsidRDefault="002F3F77" w:rsidP="002F3F77">
      <w:pPr>
        <w:spacing w:line="259" w:lineRule="auto"/>
      </w:pPr>
      <w:r>
        <w:t>____________________________________________________</w:t>
      </w:r>
    </w:p>
    <w:p w14:paraId="515E5854" w14:textId="5B2AA6AC" w:rsidR="002F3F77" w:rsidRDefault="00E36EE8" w:rsidP="00CF710A">
      <w:pPr>
        <w:spacing w:line="259" w:lineRule="auto"/>
        <w:jc w:val="center"/>
        <w:rPr>
          <w:b/>
        </w:rPr>
      </w:pPr>
      <w:r>
        <w:rPr>
          <w:noProof/>
        </w:rPr>
        <w:lastRenderedPageBreak/>
        <w:drawing>
          <wp:inline distT="0" distB="0" distL="0" distR="0" wp14:anchorId="0E490481" wp14:editId="223E918C">
            <wp:extent cx="5235575" cy="2945130"/>
            <wp:effectExtent l="0" t="0" r="3175" b="7620"/>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235575" cy="2945130"/>
                    </a:xfrm>
                    <a:prstGeom prst="rect">
                      <a:avLst/>
                    </a:prstGeom>
                  </pic:spPr>
                </pic:pic>
              </a:graphicData>
            </a:graphic>
          </wp:inline>
        </w:drawing>
      </w:r>
    </w:p>
    <w:p w14:paraId="1A281E4C" w14:textId="2B6F662F" w:rsidR="009071A1" w:rsidRDefault="009071A1" w:rsidP="009071A1">
      <w:pPr>
        <w:spacing w:line="259" w:lineRule="auto"/>
      </w:pPr>
      <w:r w:rsidRPr="00140510">
        <w:rPr>
          <w:b/>
        </w:rPr>
        <w:t>Notes:</w:t>
      </w:r>
      <w:r>
        <w:t xml:space="preserve">  _____________________________________________</w:t>
      </w:r>
    </w:p>
    <w:p w14:paraId="101F1750" w14:textId="77777777" w:rsidR="009071A1" w:rsidRDefault="009071A1" w:rsidP="009071A1">
      <w:pPr>
        <w:spacing w:line="259" w:lineRule="auto"/>
      </w:pPr>
      <w:r>
        <w:t>____________________________________________________</w:t>
      </w:r>
    </w:p>
    <w:p w14:paraId="13CE24E8" w14:textId="77777777" w:rsidR="009071A1" w:rsidRDefault="009071A1" w:rsidP="009071A1">
      <w:pPr>
        <w:spacing w:line="259" w:lineRule="auto"/>
      </w:pPr>
      <w:r>
        <w:t>____________________________________________________</w:t>
      </w:r>
    </w:p>
    <w:p w14:paraId="48736673" w14:textId="77777777" w:rsidR="00555C3F" w:rsidRDefault="00555C3F" w:rsidP="00430467">
      <w:pPr>
        <w:pStyle w:val="08Heading2"/>
        <w:jc w:val="center"/>
        <w:rPr>
          <w:u w:val="none"/>
        </w:rPr>
      </w:pPr>
      <w:bookmarkStart w:id="29" w:name="SmallGroupActivity_TeamsTaughtorModeled"/>
      <w:bookmarkEnd w:id="29"/>
    </w:p>
    <w:p w14:paraId="1D43FD1D" w14:textId="77777777" w:rsidR="00555C3F" w:rsidRDefault="00555C3F" w:rsidP="00430467">
      <w:pPr>
        <w:pStyle w:val="08Heading2"/>
        <w:jc w:val="center"/>
        <w:rPr>
          <w:u w:val="none"/>
        </w:rPr>
      </w:pPr>
    </w:p>
    <w:p w14:paraId="666A8307" w14:textId="0E2E3215" w:rsidR="009071A1" w:rsidRPr="00430467" w:rsidRDefault="00E36EE8" w:rsidP="00430467">
      <w:pPr>
        <w:pStyle w:val="08Heading2"/>
        <w:jc w:val="center"/>
        <w:rPr>
          <w:u w:val="none"/>
        </w:rPr>
      </w:pPr>
      <w:r w:rsidRPr="00430467">
        <w:rPr>
          <w:u w:val="none"/>
        </w:rPr>
        <w:t>Small Group Activity</w:t>
      </w:r>
    </w:p>
    <w:p w14:paraId="5E1E3FFF" w14:textId="5A5267EA" w:rsidR="00E36EE8" w:rsidRPr="00E36EE8" w:rsidRDefault="00E36EE8" w:rsidP="00E36EE8">
      <w:pPr>
        <w:spacing w:after="60" w:line="240" w:lineRule="auto"/>
        <w:rPr>
          <w:szCs w:val="28"/>
        </w:rPr>
      </w:pPr>
      <w:r w:rsidRPr="00E36EE8">
        <w:rPr>
          <w:b/>
          <w:i/>
          <w:szCs w:val="28"/>
        </w:rPr>
        <w:t>Small Group Training Tasks</w:t>
      </w:r>
      <w:r w:rsidRPr="00E36EE8">
        <w:rPr>
          <w:szCs w:val="28"/>
        </w:rPr>
        <w:t>:</w:t>
      </w:r>
    </w:p>
    <w:p w14:paraId="2669503B" w14:textId="2A952975" w:rsidR="00E36EE8" w:rsidRPr="00E36EE8" w:rsidRDefault="00E36EE8" w:rsidP="00E36EE8">
      <w:pPr>
        <w:pStyle w:val="ListParagraph"/>
        <w:numPr>
          <w:ilvl w:val="0"/>
          <w:numId w:val="29"/>
        </w:numPr>
        <w:spacing w:after="60" w:line="240" w:lineRule="auto"/>
        <w:rPr>
          <w:sz w:val="24"/>
          <w:szCs w:val="24"/>
        </w:rPr>
      </w:pPr>
      <w:r w:rsidRPr="00E36EE8">
        <w:rPr>
          <w:sz w:val="24"/>
          <w:szCs w:val="24"/>
        </w:rPr>
        <w:t xml:space="preserve">In break-out groups you will think of a great inspiring team that you were once a part of that really stood out for you </w:t>
      </w:r>
    </w:p>
    <w:p w14:paraId="0542683E" w14:textId="77777777" w:rsidR="00430467" w:rsidRPr="00430467" w:rsidRDefault="00E36EE8" w:rsidP="00430467">
      <w:pPr>
        <w:pStyle w:val="ListParagraph"/>
        <w:numPr>
          <w:ilvl w:val="0"/>
          <w:numId w:val="29"/>
        </w:numPr>
        <w:spacing w:line="259" w:lineRule="auto"/>
        <w:rPr>
          <w:sz w:val="24"/>
          <w:szCs w:val="24"/>
        </w:rPr>
      </w:pPr>
      <w:r w:rsidRPr="00430467">
        <w:rPr>
          <w:sz w:val="24"/>
          <w:szCs w:val="24"/>
        </w:rPr>
        <w:t>You will have 15 minutes to discuss the question in your group.</w:t>
      </w:r>
    </w:p>
    <w:p w14:paraId="74041A95" w14:textId="59D61722" w:rsidR="00430467" w:rsidRDefault="00430467" w:rsidP="00430467">
      <w:pPr>
        <w:spacing w:line="259" w:lineRule="auto"/>
      </w:pPr>
      <w:r w:rsidRPr="00430467">
        <w:rPr>
          <w:b/>
        </w:rPr>
        <w:t xml:space="preserve"> </w:t>
      </w:r>
      <w:r w:rsidRPr="00140510">
        <w:rPr>
          <w:b/>
        </w:rPr>
        <w:t>Notes:</w:t>
      </w:r>
      <w:r>
        <w:t xml:space="preserve">  _____________________________________________</w:t>
      </w:r>
    </w:p>
    <w:p w14:paraId="5C7CC6A1" w14:textId="77777777" w:rsidR="00430467" w:rsidRDefault="00430467" w:rsidP="00430467">
      <w:pPr>
        <w:spacing w:line="259" w:lineRule="auto"/>
      </w:pPr>
      <w:r>
        <w:t>____________________________________________________</w:t>
      </w:r>
    </w:p>
    <w:p w14:paraId="39DCFC1C" w14:textId="77777777" w:rsidR="00430467" w:rsidRDefault="00430467" w:rsidP="00430467">
      <w:pPr>
        <w:spacing w:line="259" w:lineRule="auto"/>
      </w:pPr>
      <w:r>
        <w:t>____________________________________________________</w:t>
      </w:r>
    </w:p>
    <w:p w14:paraId="6DC08E0B" w14:textId="77777777" w:rsidR="00430467" w:rsidRDefault="00430467" w:rsidP="00430467">
      <w:pPr>
        <w:spacing w:line="259" w:lineRule="auto"/>
      </w:pPr>
      <w:r>
        <w:t>____________________________________________________</w:t>
      </w:r>
    </w:p>
    <w:p w14:paraId="0F162DF7" w14:textId="77777777" w:rsidR="00430467" w:rsidRDefault="00430467" w:rsidP="00430467">
      <w:pPr>
        <w:spacing w:line="259" w:lineRule="auto"/>
      </w:pPr>
      <w:r>
        <w:t>____________________________________________________</w:t>
      </w:r>
    </w:p>
    <w:p w14:paraId="60EE1AD8" w14:textId="77777777" w:rsidR="00430467" w:rsidRDefault="00430467" w:rsidP="00430467">
      <w:pPr>
        <w:spacing w:line="259" w:lineRule="auto"/>
      </w:pPr>
      <w:r>
        <w:t>____________________________________________________</w:t>
      </w:r>
    </w:p>
    <w:p w14:paraId="2988C090" w14:textId="77777777" w:rsidR="00430467" w:rsidRDefault="00430467" w:rsidP="00430467">
      <w:pPr>
        <w:spacing w:line="259" w:lineRule="auto"/>
      </w:pPr>
      <w:r>
        <w:t>____________________________________________________</w:t>
      </w:r>
    </w:p>
    <w:p w14:paraId="413B1369" w14:textId="77777777" w:rsidR="00825776" w:rsidRDefault="00825776" w:rsidP="00B8630C">
      <w:pPr>
        <w:pStyle w:val="11SectionBullet"/>
        <w:numPr>
          <w:ilvl w:val="0"/>
          <w:numId w:val="0"/>
        </w:numPr>
        <w:ind w:left="720"/>
        <w:rPr>
          <w:b/>
          <w:bCs/>
          <w:color w:val="2F5496" w:themeColor="accent5" w:themeShade="BF"/>
        </w:rPr>
      </w:pPr>
    </w:p>
    <w:p w14:paraId="52ABF4FD" w14:textId="0C8E1151" w:rsidR="00E36EE8" w:rsidRPr="00D11301" w:rsidRDefault="00E36EE8" w:rsidP="00825776">
      <w:pPr>
        <w:pStyle w:val="11SectionBullet"/>
        <w:numPr>
          <w:ilvl w:val="0"/>
          <w:numId w:val="0"/>
        </w:numPr>
        <w:ind w:left="720"/>
        <w:jc w:val="center"/>
        <w:rPr>
          <w:b/>
          <w:bCs/>
        </w:rPr>
      </w:pPr>
      <w:r w:rsidRPr="00D11301">
        <w:rPr>
          <w:b/>
          <w:bCs/>
          <w:color w:val="2F5496" w:themeColor="accent5" w:themeShade="BF"/>
        </w:rPr>
        <w:lastRenderedPageBreak/>
        <w:t>Teams Taught or Modeled? Journal Entry</w:t>
      </w:r>
    </w:p>
    <w:p w14:paraId="2D090D1F" w14:textId="1D59A809" w:rsidR="00E36EE8" w:rsidRDefault="00E36EE8" w:rsidP="00E36EE8">
      <w:pPr>
        <w:spacing w:line="259" w:lineRule="auto"/>
        <w:rPr>
          <w:bCs/>
        </w:rPr>
      </w:pPr>
      <w:r>
        <w:rPr>
          <w:bCs/>
        </w:rPr>
        <w:t>I will model</w:t>
      </w:r>
      <w:r w:rsidR="00875975">
        <w:rPr>
          <w:bCs/>
        </w:rPr>
        <w:t xml:space="preserve"> the value and importance of teams by:</w:t>
      </w:r>
    </w:p>
    <w:p w14:paraId="4900C7A8" w14:textId="3DF85E89" w:rsidR="00430467" w:rsidRPr="0053001A" w:rsidRDefault="00875975" w:rsidP="00E36EE8">
      <w:pPr>
        <w:spacing w:line="259" w:lineRule="auto"/>
        <w:rPr>
          <w:bCs/>
        </w:rPr>
      </w:pPr>
      <w:r>
        <w:rPr>
          <w:bCs/>
        </w:rPr>
        <w:t>I will inspire my team by:</w:t>
      </w:r>
    </w:p>
    <w:p w14:paraId="4F492EF5" w14:textId="77777777" w:rsidR="00E36EE8" w:rsidRDefault="00E36EE8" w:rsidP="00E36EE8">
      <w:pPr>
        <w:spacing w:line="259" w:lineRule="auto"/>
      </w:pPr>
      <w:bookmarkStart w:id="30" w:name="_Hlk73465382"/>
      <w:r w:rsidRPr="00140510">
        <w:rPr>
          <w:b/>
        </w:rPr>
        <w:t>Notes:</w:t>
      </w:r>
      <w:r>
        <w:t xml:space="preserve">  _____________________________________________</w:t>
      </w:r>
    </w:p>
    <w:p w14:paraId="459B5EE5" w14:textId="77777777" w:rsidR="00E36EE8" w:rsidRDefault="00E36EE8" w:rsidP="00E36EE8">
      <w:pPr>
        <w:spacing w:line="259" w:lineRule="auto"/>
      </w:pPr>
      <w:r>
        <w:t>____________________________________________________</w:t>
      </w:r>
    </w:p>
    <w:p w14:paraId="749454A0" w14:textId="77777777" w:rsidR="00E36EE8" w:rsidRDefault="00E36EE8" w:rsidP="00E36EE8">
      <w:pPr>
        <w:spacing w:line="259" w:lineRule="auto"/>
      </w:pPr>
      <w:r>
        <w:t>____________________________________________________</w:t>
      </w:r>
    </w:p>
    <w:p w14:paraId="797F6B5E" w14:textId="77777777" w:rsidR="00E36EE8" w:rsidRDefault="00E36EE8" w:rsidP="00E36EE8">
      <w:pPr>
        <w:spacing w:line="259" w:lineRule="auto"/>
      </w:pPr>
      <w:r>
        <w:t>____________________________________________________</w:t>
      </w:r>
    </w:p>
    <w:p w14:paraId="2846EF0F" w14:textId="77777777" w:rsidR="00E36EE8" w:rsidRDefault="00E36EE8" w:rsidP="00E36EE8">
      <w:pPr>
        <w:spacing w:line="259" w:lineRule="auto"/>
      </w:pPr>
      <w:r>
        <w:t>____________________________________________________</w:t>
      </w:r>
    </w:p>
    <w:p w14:paraId="444DDA4E" w14:textId="77777777" w:rsidR="00E36EE8" w:rsidRDefault="00E36EE8" w:rsidP="00E36EE8">
      <w:pPr>
        <w:spacing w:line="259" w:lineRule="auto"/>
      </w:pPr>
      <w:r>
        <w:t>____________________________________________________</w:t>
      </w:r>
    </w:p>
    <w:p w14:paraId="79BCC397" w14:textId="77777777" w:rsidR="00E36EE8" w:rsidRDefault="00E36EE8" w:rsidP="00E36EE8">
      <w:pPr>
        <w:spacing w:line="259" w:lineRule="auto"/>
      </w:pPr>
      <w:r>
        <w:t>____________________________________________________</w:t>
      </w:r>
    </w:p>
    <w:p w14:paraId="21F5858C" w14:textId="14B70C01" w:rsidR="00B8630C" w:rsidRDefault="00B8630C" w:rsidP="00CA53D8">
      <w:pPr>
        <w:pStyle w:val="08Heading2"/>
      </w:pPr>
      <w:bookmarkStart w:id="31" w:name="Section3TeamRolesandMembers"/>
      <w:bookmarkEnd w:id="30"/>
    </w:p>
    <w:p w14:paraId="21143706" w14:textId="77777777" w:rsidR="00C0152A" w:rsidRDefault="00C0152A" w:rsidP="00CA53D8">
      <w:pPr>
        <w:pStyle w:val="08Heading2"/>
      </w:pPr>
    </w:p>
    <w:p w14:paraId="69763EA5" w14:textId="384A5061" w:rsidR="004D1C32" w:rsidRDefault="00CA53D8" w:rsidP="00CA53D8">
      <w:pPr>
        <w:pStyle w:val="08Heading2"/>
      </w:pPr>
      <w:r>
        <w:t>Section 3 – Team Roles and Members</w:t>
      </w:r>
    </w:p>
    <w:p w14:paraId="15FA5ACE" w14:textId="77777777" w:rsidR="00825776" w:rsidRPr="00CA53D8" w:rsidRDefault="00825776" w:rsidP="00CA53D8">
      <w:pPr>
        <w:pStyle w:val="08Heading2"/>
      </w:pPr>
    </w:p>
    <w:bookmarkEnd w:id="31"/>
    <w:p w14:paraId="784E34E7" w14:textId="4733E769" w:rsidR="000F603D" w:rsidRDefault="00430467" w:rsidP="00BB3150">
      <w:pPr>
        <w:jc w:val="center"/>
      </w:pPr>
      <w:r>
        <w:rPr>
          <w:noProof/>
        </w:rPr>
        <w:drawing>
          <wp:inline distT="0" distB="0" distL="0" distR="0" wp14:anchorId="2D419404" wp14:editId="47D8345F">
            <wp:extent cx="5235575" cy="2945130"/>
            <wp:effectExtent l="0" t="0" r="3175" b="7620"/>
            <wp:docPr id="254" name="Graph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235575" cy="2945130"/>
                    </a:xfrm>
                    <a:prstGeom prst="rect">
                      <a:avLst/>
                    </a:prstGeom>
                  </pic:spPr>
                </pic:pic>
              </a:graphicData>
            </a:graphic>
          </wp:inline>
        </w:drawing>
      </w:r>
    </w:p>
    <w:p w14:paraId="6B507083" w14:textId="77777777" w:rsidR="00BB3150" w:rsidRDefault="00BB3150" w:rsidP="00BB3150">
      <w:pPr>
        <w:spacing w:line="259" w:lineRule="auto"/>
      </w:pPr>
      <w:r w:rsidRPr="00140510">
        <w:rPr>
          <w:b/>
        </w:rPr>
        <w:t>Notes:</w:t>
      </w:r>
      <w:r>
        <w:t xml:space="preserve">  _____________________________________________</w:t>
      </w:r>
    </w:p>
    <w:p w14:paraId="07F92F54" w14:textId="77777777" w:rsidR="00BB3150" w:rsidRDefault="00BB3150" w:rsidP="00BB3150">
      <w:pPr>
        <w:spacing w:line="259" w:lineRule="auto"/>
      </w:pPr>
      <w:r>
        <w:t>____________________________________________________</w:t>
      </w:r>
    </w:p>
    <w:p w14:paraId="3F897B87" w14:textId="7949B40F" w:rsidR="00430467" w:rsidRPr="00430467" w:rsidRDefault="00430467" w:rsidP="00430467">
      <w:pPr>
        <w:jc w:val="center"/>
        <w:rPr>
          <w:b/>
          <w:bCs/>
        </w:rPr>
      </w:pPr>
    </w:p>
    <w:p w14:paraId="1854B32D" w14:textId="77777777" w:rsidR="00430467" w:rsidRPr="00825776" w:rsidRDefault="00430467" w:rsidP="00430467">
      <w:pPr>
        <w:jc w:val="center"/>
        <w:rPr>
          <w:b/>
          <w:i/>
        </w:rPr>
      </w:pPr>
      <w:r w:rsidRPr="00825776">
        <w:rPr>
          <w:b/>
          <w:i/>
        </w:rPr>
        <w:lastRenderedPageBreak/>
        <w:t xml:space="preserve">For your Improvement: Motivating Others </w:t>
      </w:r>
    </w:p>
    <w:p w14:paraId="046A839E" w14:textId="77777777" w:rsidR="00430467" w:rsidRPr="00825776" w:rsidRDefault="00430467" w:rsidP="00430467">
      <w:pPr>
        <w:jc w:val="center"/>
        <w:rPr>
          <w:sz w:val="22"/>
          <w:szCs w:val="22"/>
        </w:rPr>
      </w:pPr>
      <w:r w:rsidRPr="00825776">
        <w:rPr>
          <w:sz w:val="22"/>
          <w:szCs w:val="22"/>
        </w:rPr>
        <w:t xml:space="preserve">By: Michael M. Lombardo &amp; Robert W. </w:t>
      </w:r>
      <w:proofErr w:type="spellStart"/>
      <w:r w:rsidRPr="00825776">
        <w:rPr>
          <w:sz w:val="22"/>
          <w:szCs w:val="22"/>
        </w:rPr>
        <w:t>Eichinger</w:t>
      </w:r>
      <w:proofErr w:type="spellEnd"/>
    </w:p>
    <w:p w14:paraId="0547F5B5" w14:textId="77777777" w:rsidR="00430467" w:rsidRPr="00825776" w:rsidRDefault="00430467" w:rsidP="00430467">
      <w:pPr>
        <w:jc w:val="center"/>
        <w:rPr>
          <w:sz w:val="22"/>
          <w:szCs w:val="22"/>
        </w:rPr>
      </w:pPr>
      <w:r w:rsidRPr="00825776">
        <w:rPr>
          <w:sz w:val="22"/>
          <w:szCs w:val="22"/>
        </w:rPr>
        <w:t>“Greater things can happen when people are motivated.”</w:t>
      </w:r>
    </w:p>
    <w:p w14:paraId="6F7C8CEB" w14:textId="77777777" w:rsidR="00430467" w:rsidRPr="00825776" w:rsidRDefault="00430467" w:rsidP="00430467">
      <w:pPr>
        <w:rPr>
          <w:b/>
          <w:i/>
          <w:u w:val="single"/>
        </w:rPr>
      </w:pPr>
      <w:r w:rsidRPr="00825776">
        <w:rPr>
          <w:b/>
          <w:i/>
          <w:u w:val="single"/>
        </w:rPr>
        <w:t>Unskilled</w:t>
      </w:r>
    </w:p>
    <w:p w14:paraId="1836FD19" w14:textId="77777777" w:rsidR="00430467" w:rsidRPr="00430467" w:rsidRDefault="00430467" w:rsidP="00430467">
      <w:pPr>
        <w:numPr>
          <w:ilvl w:val="0"/>
          <w:numId w:val="30"/>
        </w:numPr>
        <w:spacing w:line="259" w:lineRule="auto"/>
        <w:contextualSpacing/>
      </w:pPr>
      <w:r w:rsidRPr="00430467">
        <w:t>Doesn’t know what motivates others or how to do it.</w:t>
      </w:r>
    </w:p>
    <w:p w14:paraId="109866F3" w14:textId="77777777" w:rsidR="00430467" w:rsidRPr="00430467" w:rsidRDefault="00430467" w:rsidP="00430467">
      <w:pPr>
        <w:numPr>
          <w:ilvl w:val="0"/>
          <w:numId w:val="30"/>
        </w:numPr>
        <w:spacing w:line="259" w:lineRule="auto"/>
        <w:contextualSpacing/>
      </w:pPr>
      <w:r w:rsidRPr="00430467">
        <w:t>People under him/her don’t do their best.</w:t>
      </w:r>
    </w:p>
    <w:p w14:paraId="41B23AF7" w14:textId="77777777" w:rsidR="00430467" w:rsidRPr="00430467" w:rsidRDefault="00430467" w:rsidP="00430467">
      <w:pPr>
        <w:numPr>
          <w:ilvl w:val="0"/>
          <w:numId w:val="30"/>
        </w:numPr>
        <w:spacing w:line="259" w:lineRule="auto"/>
        <w:contextualSpacing/>
      </w:pPr>
      <w:r w:rsidRPr="00430467">
        <w:t>Not empowering and not a person many people want to work for, be around or with.</w:t>
      </w:r>
    </w:p>
    <w:p w14:paraId="6D8CE288" w14:textId="77777777" w:rsidR="00430467" w:rsidRPr="00430467" w:rsidRDefault="00430467" w:rsidP="00430467">
      <w:pPr>
        <w:numPr>
          <w:ilvl w:val="0"/>
          <w:numId w:val="30"/>
        </w:numPr>
        <w:spacing w:line="259" w:lineRule="auto"/>
        <w:contextualSpacing/>
      </w:pPr>
      <w:r w:rsidRPr="00430467">
        <w:t>May be a one-style-fits-all person, have simplistic models of motivation, or may not care as much as most others do; may be a driver just interested in getting the work out.</w:t>
      </w:r>
    </w:p>
    <w:p w14:paraId="50DB5C37" w14:textId="77777777" w:rsidR="00430467" w:rsidRPr="00430467" w:rsidRDefault="00430467" w:rsidP="00430467">
      <w:pPr>
        <w:numPr>
          <w:ilvl w:val="0"/>
          <w:numId w:val="30"/>
        </w:numPr>
        <w:spacing w:line="259" w:lineRule="auto"/>
        <w:contextualSpacing/>
      </w:pPr>
      <w:r w:rsidRPr="00430467">
        <w:t>May have trouble with people not liking him/her.</w:t>
      </w:r>
    </w:p>
    <w:p w14:paraId="5F1E9F48" w14:textId="150B639C" w:rsidR="00430467" w:rsidRPr="00430467" w:rsidRDefault="00430467" w:rsidP="00430467">
      <w:pPr>
        <w:pStyle w:val="ListParagraph"/>
        <w:numPr>
          <w:ilvl w:val="0"/>
          <w:numId w:val="30"/>
        </w:numPr>
        <w:spacing w:line="259" w:lineRule="auto"/>
      </w:pPr>
      <w:r w:rsidRPr="00430467">
        <w:t xml:space="preserve">May be a poor reader of others, may not pick up on their needs and cues. Intentionally or unintentionally demotivates others. </w:t>
      </w:r>
    </w:p>
    <w:p w14:paraId="34D18797" w14:textId="77777777" w:rsidR="00430467" w:rsidRPr="00825776" w:rsidRDefault="00430467" w:rsidP="00430467">
      <w:pPr>
        <w:rPr>
          <w:b/>
          <w:i/>
          <w:u w:val="single"/>
        </w:rPr>
      </w:pPr>
      <w:r w:rsidRPr="00825776">
        <w:rPr>
          <w:b/>
          <w:i/>
          <w:u w:val="single"/>
        </w:rPr>
        <w:t>Skilled</w:t>
      </w:r>
    </w:p>
    <w:p w14:paraId="654B7E0D" w14:textId="77777777" w:rsidR="00430467" w:rsidRPr="00430467" w:rsidRDefault="00430467" w:rsidP="00430467">
      <w:pPr>
        <w:numPr>
          <w:ilvl w:val="0"/>
          <w:numId w:val="31"/>
        </w:numPr>
        <w:spacing w:line="259" w:lineRule="auto"/>
        <w:contextualSpacing/>
      </w:pPr>
      <w:r w:rsidRPr="00430467">
        <w:t>Creates a climate in which people want to do their best.</w:t>
      </w:r>
    </w:p>
    <w:p w14:paraId="1C2F9C88" w14:textId="77777777" w:rsidR="00430467" w:rsidRPr="00430467" w:rsidRDefault="00430467" w:rsidP="00430467">
      <w:pPr>
        <w:numPr>
          <w:ilvl w:val="0"/>
          <w:numId w:val="31"/>
        </w:numPr>
        <w:spacing w:line="259" w:lineRule="auto"/>
        <w:contextualSpacing/>
      </w:pPr>
      <w:r w:rsidRPr="00430467">
        <w:t>Can motivate many kinds of direct reports and team or project members.</w:t>
      </w:r>
    </w:p>
    <w:p w14:paraId="6994BEC8" w14:textId="77777777" w:rsidR="00430467" w:rsidRPr="00430467" w:rsidRDefault="00430467" w:rsidP="00430467">
      <w:pPr>
        <w:numPr>
          <w:ilvl w:val="0"/>
          <w:numId w:val="31"/>
        </w:numPr>
        <w:spacing w:line="259" w:lineRule="auto"/>
        <w:contextualSpacing/>
      </w:pPr>
      <w:r w:rsidRPr="00430467">
        <w:t>Can assess each person’s hot button and use it to get the best out of him/her.</w:t>
      </w:r>
    </w:p>
    <w:p w14:paraId="0A67F366" w14:textId="77777777" w:rsidR="00430467" w:rsidRPr="00430467" w:rsidRDefault="00430467" w:rsidP="00430467">
      <w:pPr>
        <w:numPr>
          <w:ilvl w:val="0"/>
          <w:numId w:val="31"/>
        </w:numPr>
        <w:spacing w:line="259" w:lineRule="auto"/>
        <w:contextualSpacing/>
      </w:pPr>
      <w:r w:rsidRPr="00430467">
        <w:t>Pushes tasks and decisions down.</w:t>
      </w:r>
    </w:p>
    <w:p w14:paraId="50F14361" w14:textId="77777777" w:rsidR="00430467" w:rsidRPr="00430467" w:rsidRDefault="00430467" w:rsidP="00430467">
      <w:pPr>
        <w:numPr>
          <w:ilvl w:val="0"/>
          <w:numId w:val="31"/>
        </w:numPr>
        <w:spacing w:line="259" w:lineRule="auto"/>
        <w:contextualSpacing/>
      </w:pPr>
      <w:r w:rsidRPr="00430467">
        <w:t>Empowers others.</w:t>
      </w:r>
    </w:p>
    <w:p w14:paraId="52B2CA56" w14:textId="77777777" w:rsidR="00430467" w:rsidRPr="00430467" w:rsidRDefault="00430467" w:rsidP="00430467">
      <w:pPr>
        <w:numPr>
          <w:ilvl w:val="0"/>
          <w:numId w:val="31"/>
        </w:numPr>
        <w:spacing w:line="259" w:lineRule="auto"/>
        <w:contextualSpacing/>
      </w:pPr>
      <w:r w:rsidRPr="00430467">
        <w:t>Invites input from each person and shares ownership and visibility.</w:t>
      </w:r>
    </w:p>
    <w:p w14:paraId="300926E0" w14:textId="77777777" w:rsidR="00430467" w:rsidRPr="00430467" w:rsidRDefault="00430467" w:rsidP="00430467">
      <w:pPr>
        <w:numPr>
          <w:ilvl w:val="0"/>
          <w:numId w:val="31"/>
        </w:numPr>
        <w:spacing w:line="259" w:lineRule="auto"/>
        <w:contextualSpacing/>
      </w:pPr>
      <w:r w:rsidRPr="00430467">
        <w:t>Makes each individual feel his/her work is important.</w:t>
      </w:r>
    </w:p>
    <w:p w14:paraId="6A252CD9" w14:textId="77777777" w:rsidR="00430467" w:rsidRPr="00430467" w:rsidRDefault="00430467" w:rsidP="00430467">
      <w:pPr>
        <w:numPr>
          <w:ilvl w:val="0"/>
          <w:numId w:val="31"/>
        </w:numPr>
        <w:spacing w:line="259" w:lineRule="auto"/>
        <w:contextualSpacing/>
      </w:pPr>
      <w:r w:rsidRPr="00430467">
        <w:t>Is someone people like working for and with.</w:t>
      </w:r>
    </w:p>
    <w:p w14:paraId="686B058A" w14:textId="77777777" w:rsidR="00825776" w:rsidRDefault="00825776" w:rsidP="00430467"/>
    <w:p w14:paraId="2F3679FE" w14:textId="155E9446" w:rsidR="00430467" w:rsidRPr="00825776" w:rsidRDefault="00430467" w:rsidP="00430467">
      <w:pPr>
        <w:rPr>
          <w:b/>
          <w:i/>
          <w:u w:val="single"/>
        </w:rPr>
      </w:pPr>
      <w:r w:rsidRPr="00825776">
        <w:rPr>
          <w:b/>
          <w:i/>
          <w:u w:val="single"/>
        </w:rPr>
        <w:t>Overused Skill</w:t>
      </w:r>
    </w:p>
    <w:p w14:paraId="57F2D419" w14:textId="77777777" w:rsidR="00430467" w:rsidRPr="00430467" w:rsidRDefault="00430467" w:rsidP="00430467">
      <w:pPr>
        <w:numPr>
          <w:ilvl w:val="0"/>
          <w:numId w:val="32"/>
        </w:numPr>
        <w:spacing w:line="259" w:lineRule="auto"/>
        <w:contextualSpacing/>
      </w:pPr>
      <w:r w:rsidRPr="00430467">
        <w:t>May not be good at building team spirit because of an emphasis on individuals.</w:t>
      </w:r>
    </w:p>
    <w:p w14:paraId="19BFA038" w14:textId="77777777" w:rsidR="00430467" w:rsidRPr="00430467" w:rsidRDefault="00430467" w:rsidP="00430467">
      <w:pPr>
        <w:numPr>
          <w:ilvl w:val="0"/>
          <w:numId w:val="32"/>
        </w:numPr>
        <w:spacing w:line="259" w:lineRule="auto"/>
        <w:contextualSpacing/>
      </w:pPr>
      <w:r w:rsidRPr="00430467">
        <w:lastRenderedPageBreak/>
        <w:t>May be seen as providing inequitable treatment by treating each person individually.</w:t>
      </w:r>
    </w:p>
    <w:p w14:paraId="677255B7" w14:textId="77777777" w:rsidR="00430467" w:rsidRPr="00430467" w:rsidRDefault="00430467" w:rsidP="00430467">
      <w:pPr>
        <w:numPr>
          <w:ilvl w:val="0"/>
          <w:numId w:val="32"/>
        </w:numPr>
        <w:spacing w:line="259" w:lineRule="auto"/>
        <w:contextualSpacing/>
      </w:pPr>
      <w:r w:rsidRPr="00430467">
        <w:t>May not take tough stands when the situation calls for it.</w:t>
      </w:r>
    </w:p>
    <w:p w14:paraId="284F315D" w14:textId="77777777" w:rsidR="00430467" w:rsidRPr="00430467" w:rsidRDefault="00430467" w:rsidP="00430467">
      <w:pPr>
        <w:numPr>
          <w:ilvl w:val="0"/>
          <w:numId w:val="32"/>
        </w:numPr>
        <w:spacing w:line="259" w:lineRule="auto"/>
        <w:contextualSpacing/>
      </w:pPr>
      <w:r w:rsidRPr="00430467">
        <w:t>May take too long getting input.</w:t>
      </w:r>
    </w:p>
    <w:p w14:paraId="0A6D7789" w14:textId="01257523" w:rsidR="00430467" w:rsidRPr="00430467" w:rsidRDefault="00430467" w:rsidP="00430467">
      <w:pPr>
        <w:numPr>
          <w:ilvl w:val="0"/>
          <w:numId w:val="30"/>
        </w:numPr>
        <w:spacing w:line="259" w:lineRule="auto"/>
        <w:contextualSpacing/>
      </w:pPr>
      <w:r w:rsidRPr="00430467">
        <w:t>May be reluctant to assign work with tough deadlines.</w:t>
      </w:r>
    </w:p>
    <w:p w14:paraId="00EA3E6E" w14:textId="52BA3BDA" w:rsidR="00BB3150" w:rsidRDefault="00BB3150" w:rsidP="00BB3150">
      <w:pPr>
        <w:spacing w:line="259" w:lineRule="auto"/>
        <w:jc w:val="center"/>
        <w:rPr>
          <w:b/>
        </w:rPr>
      </w:pPr>
    </w:p>
    <w:p w14:paraId="3569B955" w14:textId="77777777" w:rsidR="004D1C32" w:rsidRDefault="004D1C32" w:rsidP="00BB3150">
      <w:pPr>
        <w:spacing w:line="259" w:lineRule="auto"/>
        <w:rPr>
          <w:b/>
        </w:rPr>
      </w:pPr>
    </w:p>
    <w:p w14:paraId="329F29EF" w14:textId="11B95F66" w:rsidR="00430467" w:rsidRDefault="00430467" w:rsidP="009E733F">
      <w:pPr>
        <w:pStyle w:val="11SectionBullet"/>
        <w:numPr>
          <w:ilvl w:val="0"/>
          <w:numId w:val="0"/>
        </w:numPr>
        <w:ind w:left="720"/>
      </w:pPr>
      <w:r w:rsidRPr="00E64264">
        <w:rPr>
          <w:b/>
          <w:bCs/>
          <w:color w:val="2F5496" w:themeColor="accent5" w:themeShade="BF"/>
        </w:rPr>
        <w:t>Motivation:  Individuals and the Team Journal Entry</w:t>
      </w:r>
    </w:p>
    <w:p w14:paraId="1F189609" w14:textId="5AC9D995" w:rsidR="00430467" w:rsidRDefault="00430467" w:rsidP="00430467">
      <w:pPr>
        <w:spacing w:line="259" w:lineRule="auto"/>
        <w:rPr>
          <w:bCs/>
        </w:rPr>
      </w:pPr>
      <w:r>
        <w:rPr>
          <w:bCs/>
        </w:rPr>
        <w:t>When it comes to motivating others:</w:t>
      </w:r>
    </w:p>
    <w:p w14:paraId="0D409371" w14:textId="2C7BD859" w:rsidR="00430467" w:rsidRDefault="00430467" w:rsidP="009E733F">
      <w:pPr>
        <w:spacing w:line="259" w:lineRule="auto"/>
        <w:ind w:left="450"/>
        <w:rPr>
          <w:bCs/>
        </w:rPr>
      </w:pPr>
      <w:r>
        <w:rPr>
          <w:bCs/>
        </w:rPr>
        <w:t>What am I skilled at?</w:t>
      </w:r>
    </w:p>
    <w:p w14:paraId="26279B36" w14:textId="496BF587" w:rsidR="00430467" w:rsidRDefault="00430467" w:rsidP="009E733F">
      <w:pPr>
        <w:spacing w:line="259" w:lineRule="auto"/>
        <w:ind w:left="450"/>
        <w:rPr>
          <w:bCs/>
        </w:rPr>
      </w:pPr>
      <w:r>
        <w:rPr>
          <w:bCs/>
        </w:rPr>
        <w:t>Where could I improve?</w:t>
      </w:r>
    </w:p>
    <w:p w14:paraId="4DB71761" w14:textId="77777777" w:rsidR="009E733F" w:rsidRPr="0053001A" w:rsidRDefault="009E733F" w:rsidP="009E733F">
      <w:pPr>
        <w:spacing w:line="259" w:lineRule="auto"/>
        <w:ind w:left="450"/>
        <w:rPr>
          <w:bCs/>
        </w:rPr>
      </w:pPr>
    </w:p>
    <w:p w14:paraId="01650410" w14:textId="77777777" w:rsidR="00430467" w:rsidRDefault="00430467" w:rsidP="00430467">
      <w:pPr>
        <w:spacing w:line="259" w:lineRule="auto"/>
      </w:pPr>
      <w:r w:rsidRPr="00140510">
        <w:rPr>
          <w:b/>
        </w:rPr>
        <w:t>Notes:</w:t>
      </w:r>
      <w:r>
        <w:t xml:space="preserve">  _____________________________________________</w:t>
      </w:r>
    </w:p>
    <w:p w14:paraId="1B597B28" w14:textId="77777777" w:rsidR="00430467" w:rsidRDefault="00430467" w:rsidP="00430467">
      <w:pPr>
        <w:spacing w:line="259" w:lineRule="auto"/>
      </w:pPr>
      <w:r>
        <w:t>____________________________________________________</w:t>
      </w:r>
    </w:p>
    <w:p w14:paraId="52D680DA" w14:textId="77777777" w:rsidR="00430467" w:rsidRDefault="00430467" w:rsidP="00430467">
      <w:pPr>
        <w:spacing w:line="259" w:lineRule="auto"/>
      </w:pPr>
      <w:r>
        <w:t>____________________________________________________</w:t>
      </w:r>
    </w:p>
    <w:p w14:paraId="0A1A0FF1" w14:textId="77777777" w:rsidR="00430467" w:rsidRDefault="00430467" w:rsidP="00430467">
      <w:pPr>
        <w:spacing w:line="259" w:lineRule="auto"/>
      </w:pPr>
      <w:r>
        <w:t>____________________________________________________</w:t>
      </w:r>
    </w:p>
    <w:p w14:paraId="24E2392A" w14:textId="77777777" w:rsidR="00430467" w:rsidRDefault="00430467" w:rsidP="00430467">
      <w:pPr>
        <w:spacing w:line="259" w:lineRule="auto"/>
      </w:pPr>
      <w:r>
        <w:t>____________________________________________________</w:t>
      </w:r>
    </w:p>
    <w:p w14:paraId="15B7C4F8" w14:textId="77777777" w:rsidR="00430467" w:rsidRDefault="00430467" w:rsidP="00430467">
      <w:pPr>
        <w:spacing w:line="259" w:lineRule="auto"/>
      </w:pPr>
      <w:r>
        <w:t>____________________________________________________</w:t>
      </w:r>
    </w:p>
    <w:p w14:paraId="310BF412" w14:textId="3C60412E" w:rsidR="00430467" w:rsidRPr="00B8630C" w:rsidRDefault="00430467" w:rsidP="00BB3150">
      <w:pPr>
        <w:spacing w:line="259" w:lineRule="auto"/>
      </w:pPr>
      <w:r>
        <w:rPr>
          <w:noProof/>
        </w:rPr>
        <w:drawing>
          <wp:inline distT="0" distB="0" distL="0" distR="0" wp14:anchorId="092FD806" wp14:editId="0B7F0393">
            <wp:extent cx="5235575" cy="2945130"/>
            <wp:effectExtent l="0" t="0" r="3175" b="7620"/>
            <wp:docPr id="240" name="Graph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235575" cy="2945130"/>
                    </a:xfrm>
                    <a:prstGeom prst="rect">
                      <a:avLst/>
                    </a:prstGeom>
                  </pic:spPr>
                </pic:pic>
              </a:graphicData>
            </a:graphic>
          </wp:inline>
        </w:drawing>
      </w:r>
    </w:p>
    <w:p w14:paraId="0F8301EB" w14:textId="77777777" w:rsidR="00B8630C" w:rsidRDefault="00B8630C" w:rsidP="00B8630C">
      <w:pPr>
        <w:spacing w:line="259" w:lineRule="auto"/>
      </w:pPr>
      <w:r w:rsidRPr="00140510">
        <w:rPr>
          <w:b/>
        </w:rPr>
        <w:lastRenderedPageBreak/>
        <w:t>Notes:</w:t>
      </w:r>
      <w:r>
        <w:t xml:space="preserve">  _____________________________________________</w:t>
      </w:r>
    </w:p>
    <w:p w14:paraId="2FED429A" w14:textId="77777777" w:rsidR="00B8630C" w:rsidRDefault="00B8630C" w:rsidP="00B8630C">
      <w:pPr>
        <w:spacing w:line="259" w:lineRule="auto"/>
      </w:pPr>
      <w:r>
        <w:t>____________________________________________________</w:t>
      </w:r>
    </w:p>
    <w:p w14:paraId="3C20EA8F" w14:textId="77777777" w:rsidR="00B8630C" w:rsidRDefault="00B8630C" w:rsidP="00B8630C">
      <w:pPr>
        <w:spacing w:line="259" w:lineRule="auto"/>
      </w:pPr>
      <w:r>
        <w:t>____________________________________________________</w:t>
      </w:r>
    </w:p>
    <w:p w14:paraId="55D336E8" w14:textId="77777777" w:rsidR="00B8630C" w:rsidRDefault="00B8630C" w:rsidP="00B8630C">
      <w:pPr>
        <w:spacing w:line="259" w:lineRule="auto"/>
      </w:pPr>
      <w:r>
        <w:t>____________________________________________________</w:t>
      </w:r>
    </w:p>
    <w:p w14:paraId="22EE3CA6" w14:textId="77777777" w:rsidR="00B8630C" w:rsidRDefault="00B8630C" w:rsidP="00B8630C">
      <w:pPr>
        <w:spacing w:line="259" w:lineRule="auto"/>
      </w:pPr>
      <w:r>
        <w:t>____________________________________________________</w:t>
      </w:r>
    </w:p>
    <w:p w14:paraId="28996208" w14:textId="77777777" w:rsidR="00B8630C" w:rsidRDefault="00B8630C" w:rsidP="00B8630C">
      <w:pPr>
        <w:spacing w:line="259" w:lineRule="auto"/>
      </w:pPr>
      <w:r>
        <w:t>____________________________________________________</w:t>
      </w:r>
    </w:p>
    <w:p w14:paraId="6CA09175" w14:textId="77777777" w:rsidR="00B8630C" w:rsidRDefault="00B8630C" w:rsidP="00430467">
      <w:pPr>
        <w:rPr>
          <w:b/>
          <w:bCs/>
        </w:rPr>
      </w:pPr>
    </w:p>
    <w:p w14:paraId="3899DBDB" w14:textId="77777777" w:rsidR="009E733F" w:rsidRDefault="009E733F" w:rsidP="00430467">
      <w:pPr>
        <w:rPr>
          <w:b/>
          <w:bCs/>
        </w:rPr>
      </w:pPr>
    </w:p>
    <w:p w14:paraId="2775D2A0" w14:textId="77777777" w:rsidR="009E733F" w:rsidRDefault="009E733F" w:rsidP="00430467">
      <w:pPr>
        <w:rPr>
          <w:b/>
          <w:bCs/>
        </w:rPr>
      </w:pPr>
    </w:p>
    <w:p w14:paraId="35ECC7AC" w14:textId="77777777" w:rsidR="009E733F" w:rsidRDefault="009E733F" w:rsidP="00430467">
      <w:pPr>
        <w:rPr>
          <w:b/>
          <w:bCs/>
        </w:rPr>
      </w:pPr>
    </w:p>
    <w:p w14:paraId="6E7A55AA" w14:textId="77777777" w:rsidR="009E733F" w:rsidRDefault="009E733F" w:rsidP="00430467">
      <w:pPr>
        <w:rPr>
          <w:b/>
          <w:bCs/>
        </w:rPr>
      </w:pPr>
    </w:p>
    <w:p w14:paraId="2FA2D4B3" w14:textId="77777777" w:rsidR="009E733F" w:rsidRDefault="009E733F" w:rsidP="00430467">
      <w:pPr>
        <w:rPr>
          <w:b/>
          <w:bCs/>
        </w:rPr>
      </w:pPr>
    </w:p>
    <w:p w14:paraId="6FEA384E" w14:textId="77777777" w:rsidR="009E733F" w:rsidRDefault="009E733F" w:rsidP="00430467">
      <w:pPr>
        <w:rPr>
          <w:b/>
          <w:bCs/>
        </w:rPr>
      </w:pPr>
    </w:p>
    <w:p w14:paraId="25A0B26A" w14:textId="77777777" w:rsidR="009E733F" w:rsidRDefault="009E733F" w:rsidP="00430467">
      <w:pPr>
        <w:rPr>
          <w:b/>
          <w:bCs/>
        </w:rPr>
      </w:pPr>
    </w:p>
    <w:p w14:paraId="30167C2C" w14:textId="77777777" w:rsidR="009E733F" w:rsidRDefault="009E733F" w:rsidP="00430467">
      <w:pPr>
        <w:rPr>
          <w:b/>
          <w:bCs/>
        </w:rPr>
      </w:pPr>
    </w:p>
    <w:p w14:paraId="0B44759D" w14:textId="13DBE924" w:rsidR="00B8630C" w:rsidRPr="00430467" w:rsidRDefault="00430467" w:rsidP="009E733F">
      <w:pPr>
        <w:jc w:val="center"/>
        <w:rPr>
          <w:b/>
          <w:bCs/>
        </w:rPr>
      </w:pPr>
      <w:r w:rsidRPr="00A97469">
        <w:rPr>
          <w:b/>
          <w:bCs/>
        </w:rPr>
        <w:lastRenderedPageBreak/>
        <w:t>Belbin’s Team Roles</w:t>
      </w:r>
      <w:r w:rsidR="00B8630C" w:rsidRPr="00A97469">
        <w:rPr>
          <w:rFonts w:ascii="Arial" w:hAnsi="Arial" w:cs="Arial"/>
          <w:b/>
          <w:bCs/>
          <w:noProof/>
          <w:color w:val="FFFFFF"/>
          <w:sz w:val="20"/>
        </w:rPr>
        <w:drawing>
          <wp:anchor distT="0" distB="0" distL="114300" distR="114300" simplePos="0" relativeHeight="251688960" behindDoc="0" locked="0" layoutInCell="1" allowOverlap="1" wp14:anchorId="06B5BA60" wp14:editId="04BBB910">
            <wp:simplePos x="0" y="0"/>
            <wp:positionH relativeFrom="column">
              <wp:posOffset>0</wp:posOffset>
            </wp:positionH>
            <wp:positionV relativeFrom="paragraph">
              <wp:posOffset>419735</wp:posOffset>
            </wp:positionV>
            <wp:extent cx="5429885" cy="5353050"/>
            <wp:effectExtent l="0" t="0" r="0" b="0"/>
            <wp:wrapSquare wrapText="bothSides"/>
            <wp:docPr id="255" name="Picture 2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885" cy="535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CA5A9" w14:textId="4789AC9F" w:rsidR="00853899" w:rsidRDefault="00853899" w:rsidP="00775032">
      <w:pPr>
        <w:pStyle w:val="NoSpacing"/>
        <w:jc w:val="center"/>
        <w:rPr>
          <w:rFonts w:ascii="Arial" w:hAnsi="Arial" w:cs="Arial"/>
          <w:b/>
          <w:caps/>
          <w:sz w:val="28"/>
          <w:szCs w:val="28"/>
        </w:rPr>
      </w:pPr>
    </w:p>
    <w:p w14:paraId="767C480A" w14:textId="77777777" w:rsidR="00853899" w:rsidRDefault="00853899" w:rsidP="00775032">
      <w:pPr>
        <w:pStyle w:val="NoSpacing"/>
        <w:jc w:val="center"/>
        <w:rPr>
          <w:rFonts w:ascii="Arial" w:hAnsi="Arial" w:cs="Arial"/>
          <w:b/>
          <w:caps/>
          <w:sz w:val="28"/>
          <w:szCs w:val="28"/>
        </w:rPr>
      </w:pPr>
    </w:p>
    <w:p w14:paraId="18E4AD62" w14:textId="77777777" w:rsidR="00853899" w:rsidRDefault="00853899" w:rsidP="00775032">
      <w:pPr>
        <w:pStyle w:val="NoSpacing"/>
        <w:jc w:val="center"/>
        <w:rPr>
          <w:rFonts w:ascii="Arial" w:hAnsi="Arial" w:cs="Arial"/>
          <w:b/>
          <w:caps/>
          <w:sz w:val="28"/>
          <w:szCs w:val="28"/>
        </w:rPr>
      </w:pPr>
    </w:p>
    <w:p w14:paraId="17DC44EC" w14:textId="6FB88D40" w:rsidR="00853899" w:rsidRDefault="00853899" w:rsidP="00775032">
      <w:pPr>
        <w:pStyle w:val="NoSpacing"/>
        <w:jc w:val="center"/>
        <w:rPr>
          <w:rFonts w:ascii="Arial" w:hAnsi="Arial" w:cs="Arial"/>
          <w:b/>
          <w:caps/>
          <w:sz w:val="28"/>
          <w:szCs w:val="28"/>
        </w:rPr>
      </w:pPr>
    </w:p>
    <w:p w14:paraId="469925F6" w14:textId="763E3238" w:rsidR="00430467" w:rsidRDefault="00430467" w:rsidP="00853899">
      <w:pPr>
        <w:spacing w:line="259" w:lineRule="auto"/>
        <w:rPr>
          <w:b/>
        </w:rPr>
      </w:pPr>
    </w:p>
    <w:p w14:paraId="78C8D4CF" w14:textId="77777777" w:rsidR="00430467" w:rsidRDefault="00430467" w:rsidP="00853899">
      <w:pPr>
        <w:spacing w:line="259" w:lineRule="auto"/>
        <w:rPr>
          <w:b/>
        </w:rPr>
      </w:pPr>
    </w:p>
    <w:p w14:paraId="46DCDF41" w14:textId="6CD869F5" w:rsidR="00430467" w:rsidRDefault="00430467" w:rsidP="00853899">
      <w:pPr>
        <w:spacing w:line="259" w:lineRule="auto"/>
        <w:rPr>
          <w:b/>
        </w:rPr>
      </w:pPr>
    </w:p>
    <w:p w14:paraId="55FF4537" w14:textId="1FE837D7" w:rsidR="00430467" w:rsidRDefault="00430467" w:rsidP="00853899">
      <w:pPr>
        <w:spacing w:line="259" w:lineRule="auto"/>
        <w:rPr>
          <w:b/>
        </w:rPr>
      </w:pPr>
    </w:p>
    <w:p w14:paraId="0B4A1EB2" w14:textId="7F45A289" w:rsidR="00430467" w:rsidRDefault="00430467" w:rsidP="00853899">
      <w:pPr>
        <w:spacing w:line="259" w:lineRule="auto"/>
        <w:rPr>
          <w:b/>
        </w:rPr>
      </w:pPr>
    </w:p>
    <w:p w14:paraId="32948AB2" w14:textId="77777777" w:rsidR="00B925A6" w:rsidRDefault="00B925A6" w:rsidP="00853899">
      <w:pPr>
        <w:pStyle w:val="NoSpacing"/>
        <w:jc w:val="center"/>
        <w:rPr>
          <w:rFonts w:ascii="Arial" w:hAnsi="Arial" w:cs="Arial"/>
          <w:b/>
          <w:caps/>
          <w:sz w:val="28"/>
          <w:szCs w:val="28"/>
        </w:rPr>
      </w:pPr>
    </w:p>
    <w:p w14:paraId="07999EB1" w14:textId="46462524" w:rsidR="00B925A6" w:rsidRDefault="00B925A6" w:rsidP="00853899">
      <w:pPr>
        <w:pStyle w:val="NoSpacing"/>
        <w:jc w:val="center"/>
        <w:rPr>
          <w:rFonts w:ascii="Arial" w:hAnsi="Arial" w:cs="Arial"/>
          <w:b/>
          <w:caps/>
          <w:sz w:val="28"/>
          <w:szCs w:val="28"/>
        </w:rPr>
      </w:pPr>
    </w:p>
    <w:p w14:paraId="2B699F7A" w14:textId="5452A5E0" w:rsidR="00B925A6" w:rsidRDefault="00B925A6" w:rsidP="00853899">
      <w:pPr>
        <w:pStyle w:val="NoSpacing"/>
        <w:jc w:val="center"/>
        <w:rPr>
          <w:rFonts w:ascii="Arial" w:hAnsi="Arial" w:cs="Arial"/>
          <w:b/>
          <w:caps/>
          <w:sz w:val="28"/>
          <w:szCs w:val="28"/>
        </w:rPr>
      </w:pPr>
    </w:p>
    <w:p w14:paraId="0E17E77C" w14:textId="6E05C23F" w:rsidR="00B925A6" w:rsidRDefault="00B925A6" w:rsidP="00853899">
      <w:pPr>
        <w:pStyle w:val="NoSpacing"/>
        <w:jc w:val="center"/>
        <w:rPr>
          <w:rFonts w:ascii="Arial" w:hAnsi="Arial" w:cs="Arial"/>
          <w:b/>
          <w:caps/>
          <w:sz w:val="28"/>
          <w:szCs w:val="28"/>
        </w:rPr>
      </w:pPr>
    </w:p>
    <w:p w14:paraId="4618438F" w14:textId="77777777" w:rsidR="00B925A6" w:rsidRDefault="00B925A6" w:rsidP="00853899">
      <w:pPr>
        <w:pStyle w:val="NoSpacing"/>
        <w:jc w:val="center"/>
        <w:rPr>
          <w:rFonts w:ascii="Arial" w:hAnsi="Arial" w:cs="Arial"/>
          <w:b/>
          <w:caps/>
          <w:sz w:val="28"/>
          <w:szCs w:val="28"/>
        </w:rPr>
      </w:pPr>
    </w:p>
    <w:p w14:paraId="2BE491AD" w14:textId="77777777" w:rsidR="00B925A6" w:rsidRDefault="00B925A6" w:rsidP="00853899">
      <w:pPr>
        <w:pStyle w:val="NoSpacing"/>
        <w:jc w:val="center"/>
        <w:rPr>
          <w:rFonts w:ascii="Arial" w:hAnsi="Arial" w:cs="Arial"/>
          <w:b/>
          <w:caps/>
          <w:sz w:val="28"/>
          <w:szCs w:val="28"/>
        </w:rPr>
      </w:pPr>
    </w:p>
    <w:p w14:paraId="36965559" w14:textId="77777777" w:rsidR="00430467" w:rsidRDefault="00430467">
      <w:pPr>
        <w:spacing w:line="259" w:lineRule="auto"/>
        <w:rPr>
          <w:rFonts w:ascii="Arial" w:hAnsi="Arial" w:cs="Arial"/>
          <w:b/>
          <w:caps/>
          <w:szCs w:val="28"/>
        </w:rPr>
      </w:pPr>
    </w:p>
    <w:p w14:paraId="18784E11" w14:textId="77777777" w:rsidR="00430467" w:rsidRDefault="00430467">
      <w:pPr>
        <w:spacing w:line="259" w:lineRule="auto"/>
        <w:rPr>
          <w:rFonts w:ascii="Arial" w:hAnsi="Arial" w:cs="Arial"/>
          <w:b/>
          <w:caps/>
          <w:szCs w:val="28"/>
        </w:rPr>
      </w:pPr>
    </w:p>
    <w:p w14:paraId="6F903CC2" w14:textId="77777777" w:rsidR="00430467" w:rsidRDefault="00430467">
      <w:pPr>
        <w:spacing w:line="259" w:lineRule="auto"/>
        <w:rPr>
          <w:rFonts w:ascii="Arial" w:hAnsi="Arial" w:cs="Arial"/>
          <w:b/>
          <w:caps/>
          <w:szCs w:val="28"/>
        </w:rPr>
      </w:pPr>
    </w:p>
    <w:p w14:paraId="0C53DCD4" w14:textId="77777777" w:rsidR="00430467" w:rsidRDefault="00430467">
      <w:pPr>
        <w:spacing w:line="259" w:lineRule="auto"/>
        <w:rPr>
          <w:rFonts w:ascii="Arial" w:hAnsi="Arial" w:cs="Arial"/>
          <w:b/>
          <w:caps/>
          <w:szCs w:val="28"/>
        </w:rPr>
      </w:pPr>
    </w:p>
    <w:p w14:paraId="4DAEBAB7" w14:textId="77777777" w:rsidR="00430467" w:rsidRDefault="00430467">
      <w:pPr>
        <w:spacing w:line="259" w:lineRule="auto"/>
        <w:rPr>
          <w:rFonts w:ascii="Arial" w:hAnsi="Arial" w:cs="Arial"/>
          <w:b/>
          <w:caps/>
          <w:szCs w:val="28"/>
        </w:rPr>
      </w:pPr>
    </w:p>
    <w:p w14:paraId="3697F3DA" w14:textId="77777777" w:rsidR="00430467" w:rsidRDefault="00430467">
      <w:pPr>
        <w:spacing w:line="259" w:lineRule="auto"/>
        <w:rPr>
          <w:rFonts w:ascii="Arial" w:hAnsi="Arial" w:cs="Arial"/>
          <w:b/>
          <w:caps/>
          <w:szCs w:val="28"/>
        </w:rPr>
      </w:pPr>
    </w:p>
    <w:p w14:paraId="11139499" w14:textId="77777777" w:rsidR="00430467" w:rsidRDefault="00DB46B9" w:rsidP="00430467">
      <w:pPr>
        <w:pStyle w:val="Footer"/>
      </w:pPr>
      <w:hyperlink r:id="rId53" w:history="1">
        <w:r w:rsidR="00430467" w:rsidRPr="00722183">
          <w:rPr>
            <w:rStyle w:val="Hyperlink"/>
          </w:rPr>
          <w:t>https://www.mindtools.com/pages/article/newLDR_83.htm</w:t>
        </w:r>
      </w:hyperlink>
    </w:p>
    <w:p w14:paraId="6A21A456" w14:textId="77777777" w:rsidR="000B6BD2" w:rsidRDefault="000B6BD2">
      <w:pPr>
        <w:spacing w:line="259" w:lineRule="auto"/>
        <w:rPr>
          <w:rFonts w:ascii="Arial" w:hAnsi="Arial" w:cs="Arial"/>
          <w:b/>
          <w:caps/>
          <w:szCs w:val="28"/>
        </w:rPr>
      </w:pPr>
    </w:p>
    <w:p w14:paraId="36F4AB53" w14:textId="607966F0" w:rsidR="000B6BD2" w:rsidRPr="000B6BD2" w:rsidRDefault="00271346" w:rsidP="000B6BD2">
      <w:pPr>
        <w:spacing w:line="259" w:lineRule="auto"/>
        <w:rPr>
          <w:rFonts w:ascii="Arial" w:hAnsi="Arial" w:cs="Arial"/>
          <w:b/>
          <w:caps/>
          <w:szCs w:val="28"/>
        </w:rPr>
      </w:pPr>
      <w:r>
        <w:rPr>
          <w:rFonts w:ascii="Arial" w:hAnsi="Arial" w:cs="Arial"/>
          <w:b/>
          <w:caps/>
          <w:szCs w:val="28"/>
        </w:rPr>
        <w:br w:type="page"/>
      </w:r>
    </w:p>
    <w:p w14:paraId="1060F7A8" w14:textId="35DB0A69" w:rsidR="000B6BD2" w:rsidRDefault="000B6BD2" w:rsidP="00271346">
      <w:pPr>
        <w:jc w:val="center"/>
        <w:rPr>
          <w:rFonts w:ascii="Arial" w:hAnsi="Arial" w:cs="Arial"/>
          <w:b/>
          <w:i/>
          <w:sz w:val="32"/>
          <w:szCs w:val="32"/>
        </w:rPr>
      </w:pPr>
      <w:bookmarkStart w:id="32" w:name="ChallengingTeamMembers"/>
      <w:bookmarkEnd w:id="32"/>
      <w:r>
        <w:rPr>
          <w:noProof/>
        </w:rPr>
        <w:lastRenderedPageBreak/>
        <w:drawing>
          <wp:inline distT="0" distB="0" distL="0" distR="0" wp14:anchorId="2F2B2E8B" wp14:editId="26A56084">
            <wp:extent cx="5235575" cy="2945130"/>
            <wp:effectExtent l="0" t="0" r="3175" b="7620"/>
            <wp:docPr id="118" name="Graph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235575" cy="2945130"/>
                    </a:xfrm>
                    <a:prstGeom prst="rect">
                      <a:avLst/>
                    </a:prstGeom>
                  </pic:spPr>
                </pic:pic>
              </a:graphicData>
            </a:graphic>
          </wp:inline>
        </w:drawing>
      </w:r>
    </w:p>
    <w:p w14:paraId="3A1BA6E6" w14:textId="77777777" w:rsidR="000B6BD2" w:rsidRDefault="000B6BD2" w:rsidP="000B6BD2">
      <w:pPr>
        <w:spacing w:line="259" w:lineRule="auto"/>
      </w:pPr>
      <w:r w:rsidRPr="00140510">
        <w:rPr>
          <w:b/>
        </w:rPr>
        <w:t>Notes:</w:t>
      </w:r>
      <w:r>
        <w:t xml:space="preserve">  _____________________________________________</w:t>
      </w:r>
    </w:p>
    <w:p w14:paraId="51DE864B" w14:textId="77777777" w:rsidR="000B6BD2" w:rsidRDefault="000B6BD2" w:rsidP="000B6BD2">
      <w:pPr>
        <w:spacing w:line="259" w:lineRule="auto"/>
      </w:pPr>
      <w:r>
        <w:t>____________________________________________________</w:t>
      </w:r>
    </w:p>
    <w:p w14:paraId="60D2C2B0" w14:textId="77777777" w:rsidR="000B6BD2" w:rsidRPr="00430467" w:rsidRDefault="000B6BD2" w:rsidP="000B6BD2">
      <w:pPr>
        <w:spacing w:line="259" w:lineRule="auto"/>
      </w:pPr>
      <w:r>
        <w:t>____________________________________________________</w:t>
      </w:r>
    </w:p>
    <w:p w14:paraId="54C78311" w14:textId="7DCF250D" w:rsidR="000B6BD2" w:rsidRDefault="005721B9" w:rsidP="00271346">
      <w:pPr>
        <w:jc w:val="center"/>
        <w:rPr>
          <w:rFonts w:ascii="Arial" w:hAnsi="Arial" w:cs="Arial"/>
          <w:b/>
          <w:i/>
          <w:sz w:val="32"/>
          <w:szCs w:val="32"/>
        </w:rPr>
      </w:pPr>
      <w:r>
        <w:rPr>
          <w:rFonts w:ascii="Arial" w:hAnsi="Arial" w:cs="Arial"/>
          <w:b/>
          <w:i/>
          <w:sz w:val="32"/>
          <w:szCs w:val="32"/>
        </w:rPr>
        <w:t>Kurt Lewin</w:t>
      </w:r>
      <w:r w:rsidR="00E64264">
        <w:rPr>
          <w:rFonts w:ascii="Arial" w:hAnsi="Arial" w:cs="Arial"/>
          <w:b/>
          <w:i/>
          <w:sz w:val="32"/>
          <w:szCs w:val="32"/>
        </w:rPr>
        <w:t>:</w:t>
      </w:r>
      <w:r>
        <w:rPr>
          <w:rFonts w:ascii="Arial" w:hAnsi="Arial" w:cs="Arial"/>
          <w:b/>
          <w:i/>
          <w:sz w:val="32"/>
          <w:szCs w:val="32"/>
        </w:rPr>
        <w:t xml:space="preserve"> Group Dynamic</w:t>
      </w:r>
      <w:r w:rsidR="00E64264">
        <w:rPr>
          <w:rFonts w:ascii="Arial" w:hAnsi="Arial" w:cs="Arial"/>
          <w:b/>
          <w:i/>
          <w:sz w:val="32"/>
          <w:szCs w:val="32"/>
        </w:rPr>
        <w:t>s</w:t>
      </w:r>
    </w:p>
    <w:p w14:paraId="73DC3E8A" w14:textId="77777777" w:rsidR="000B6BD2" w:rsidRDefault="000B6BD2" w:rsidP="000B6BD2">
      <w:r>
        <w:t>Lewin is considered to be the Father of Group Dynamics and back in 1935 he explained that the behavior of an individual within a team or group was an expression of that individual's social role in relation to the activities of the group and the roles of the other team members. (Shulman - pg.236-7)</w:t>
      </w:r>
    </w:p>
    <w:p w14:paraId="731B32CC" w14:textId="532E2DEB" w:rsidR="000B6BD2" w:rsidRDefault="000B6BD2" w:rsidP="007353A5">
      <w:pPr>
        <w:rPr>
          <w:rFonts w:ascii="Arial" w:hAnsi="Arial" w:cs="Arial"/>
          <w:b/>
          <w:i/>
          <w:sz w:val="32"/>
          <w:szCs w:val="32"/>
        </w:rPr>
      </w:pPr>
      <w:r>
        <w:t>Shulman breaks out stereotypical behavior patterns of individuals within the group setting to try to address these roles that often may be problematic for supervisors.</w:t>
      </w:r>
    </w:p>
    <w:p w14:paraId="646DDD23" w14:textId="77777777" w:rsidR="000B6BD2" w:rsidRDefault="000B6BD2" w:rsidP="000B6BD2">
      <w:r w:rsidRPr="00101035">
        <w:rPr>
          <w:b/>
          <w:bCs/>
        </w:rPr>
        <w:t>A deviant member</w:t>
      </w:r>
      <w:r>
        <w:t xml:space="preserve"> should not be considered in a pathological sense but rather an individual that frequently does not follow group norms regarding behaviors.</w:t>
      </w:r>
    </w:p>
    <w:p w14:paraId="65C96779" w14:textId="77777777" w:rsidR="000B6BD2" w:rsidRDefault="000B6BD2" w:rsidP="000B6BD2">
      <w:r>
        <w:lastRenderedPageBreak/>
        <w:t>A deviant member might be someone that refuses to follow procedural roles established by the group, or an individual who may make "low jokes" or "potshots". This individual may often be someone that is not committed to the team.</w:t>
      </w:r>
    </w:p>
    <w:p w14:paraId="7A936C0A" w14:textId="77777777" w:rsidR="000B6BD2" w:rsidRDefault="000B6BD2" w:rsidP="000B6BD2">
      <w:r w:rsidRPr="00101035">
        <w:rPr>
          <w:b/>
          <w:bCs/>
        </w:rPr>
        <w:t>The scapegoat</w:t>
      </w:r>
      <w:r>
        <w:t xml:space="preserve"> is a term that you might be familiar with theory from family therapy. In a family with multiple children there is usually one that is considered the scapegoat, or the source of all the problems. This individual is not necessarily a rule breaker like a deviant member, but rather the group may collectively decide that this individual should carry all the blame. The result often is that the whole team will side against this individual and who is then an excluded team member. Supervisors must be aware of the role of the scapegoat because it is dangerous for a supervisor to side with the team against the scapegoat, or vice versa against the team and backing the scapegoat.</w:t>
      </w:r>
    </w:p>
    <w:p w14:paraId="35C40AAD" w14:textId="3381E017" w:rsidR="000B6BD2" w:rsidRDefault="000B6BD2" w:rsidP="000B6BD2">
      <w:r w:rsidRPr="00101035">
        <w:rPr>
          <w:b/>
          <w:bCs/>
        </w:rPr>
        <w:t>The quiet member</w:t>
      </w:r>
      <w:r>
        <w:t xml:space="preserve"> may be often forgotten but easy to pick out when you start to reflect on the individual team members and the way that they interact during</w:t>
      </w:r>
      <w:r w:rsidRPr="000B6BD2">
        <w:t xml:space="preserve"> </w:t>
      </w:r>
      <w:r>
        <w:t xml:space="preserve">team meetings. The quiet member is the individual that rarely contributes or questions. It is not necessarily problematic to have one staff member that speaks less frequently than others during team meetings, but it is essential that the supervisor check in with this employee on a one-on-one basis about their feelings related to the group and to encourage some participation with the team. It can occur that other team members may become resentful of those that do not </w:t>
      </w:r>
      <w:r>
        <w:lastRenderedPageBreak/>
        <w:t>contribute or they may feel that they are being judged by someone who is not participating.</w:t>
      </w:r>
    </w:p>
    <w:p w14:paraId="2753BF75" w14:textId="473AF8E7" w:rsidR="005721B9" w:rsidRDefault="000B6BD2" w:rsidP="005721B9">
      <w:r w:rsidRPr="00101035">
        <w:rPr>
          <w:b/>
          <w:bCs/>
        </w:rPr>
        <w:t>The Internal Leader</w:t>
      </w:r>
      <w:r>
        <w:t xml:space="preserve"> is also easy to pick out during team meetings. This person or persons within the team can serve to be helpful and useful both to the group itself and the supervisor. This individual is the one that will help the group to tackle developmental tasks (the emotional function of the group) and handle business that needs attention (task completion function of the group). Supervisors should try to mentor this individual or individuals, but they must also make sure that they do not stifle other members of the team that may also be trying to take on a greater leadership role. </w:t>
      </w:r>
    </w:p>
    <w:p w14:paraId="4BF48D74" w14:textId="72C216A3" w:rsidR="009E733F" w:rsidRPr="00EA6E11" w:rsidRDefault="00EA6E11" w:rsidP="005721B9">
      <w:pPr>
        <w:rPr>
          <w:sz w:val="24"/>
          <w:szCs w:val="24"/>
        </w:rPr>
      </w:pPr>
      <w:r w:rsidRPr="00EA6E11">
        <w:rPr>
          <w:b/>
          <w:noProof/>
          <w:u w:val="single"/>
        </w:rPr>
        <mc:AlternateContent>
          <mc:Choice Requires="wps">
            <w:drawing>
              <wp:anchor distT="0" distB="0" distL="114300" distR="114300" simplePos="0" relativeHeight="251691008" behindDoc="0" locked="0" layoutInCell="1" allowOverlap="1" wp14:anchorId="55393968" wp14:editId="3E3A5B45">
                <wp:simplePos x="0" y="0"/>
                <wp:positionH relativeFrom="column">
                  <wp:posOffset>3183875</wp:posOffset>
                </wp:positionH>
                <wp:positionV relativeFrom="paragraph">
                  <wp:posOffset>302612</wp:posOffset>
                </wp:positionV>
                <wp:extent cx="3459296" cy="3580482"/>
                <wp:effectExtent l="0" t="0" r="27305" b="20320"/>
                <wp:wrapNone/>
                <wp:docPr id="11" name="Text Box 11"/>
                <wp:cNvGraphicFramePr/>
                <a:graphic xmlns:a="http://schemas.openxmlformats.org/drawingml/2006/main">
                  <a:graphicData uri="http://schemas.microsoft.com/office/word/2010/wordprocessingShape">
                    <wps:wsp>
                      <wps:cNvSpPr txBox="1"/>
                      <wps:spPr>
                        <a:xfrm>
                          <a:off x="0" y="0"/>
                          <a:ext cx="3459296" cy="3580482"/>
                        </a:xfrm>
                        <a:prstGeom prst="rect">
                          <a:avLst/>
                        </a:prstGeom>
                        <a:solidFill>
                          <a:schemeClr val="lt1"/>
                        </a:solidFill>
                        <a:ln w="6350">
                          <a:solidFill>
                            <a:prstClr val="black"/>
                          </a:solidFill>
                        </a:ln>
                      </wps:spPr>
                      <wps:txbx>
                        <w:txbxContent>
                          <w:p w14:paraId="4CE0ACEC" w14:textId="5B883079" w:rsidR="00C91085" w:rsidRPr="00C91085" w:rsidRDefault="00C91085" w:rsidP="00C91085">
                            <w:pPr>
                              <w:jc w:val="center"/>
                              <w:rPr>
                                <w:b/>
                                <w:i/>
                                <w:sz w:val="22"/>
                                <w:szCs w:val="22"/>
                              </w:rPr>
                            </w:pPr>
                            <w:r w:rsidRPr="00C91085">
                              <w:rPr>
                                <w:b/>
                                <w:i/>
                                <w:sz w:val="22"/>
                                <w:szCs w:val="22"/>
                              </w:rPr>
                              <w:t xml:space="preserve">Options </w:t>
                            </w:r>
                            <w:proofErr w:type="gramStart"/>
                            <w:r>
                              <w:rPr>
                                <w:b/>
                                <w:i/>
                                <w:sz w:val="22"/>
                                <w:szCs w:val="22"/>
                              </w:rPr>
                              <w:t>T</w:t>
                            </w:r>
                            <w:r w:rsidR="00EA6E11">
                              <w:rPr>
                                <w:b/>
                                <w:i/>
                                <w:sz w:val="22"/>
                                <w:szCs w:val="22"/>
                              </w:rPr>
                              <w:t>o</w:t>
                            </w:r>
                            <w:proofErr w:type="gramEnd"/>
                            <w:r w:rsidR="00EA6E11">
                              <w:rPr>
                                <w:b/>
                                <w:i/>
                                <w:sz w:val="22"/>
                                <w:szCs w:val="22"/>
                              </w:rPr>
                              <w:t xml:space="preserve"> </w:t>
                            </w:r>
                            <w:r>
                              <w:rPr>
                                <w:b/>
                                <w:i/>
                                <w:sz w:val="22"/>
                                <w:szCs w:val="22"/>
                              </w:rPr>
                              <w:t>S</w:t>
                            </w:r>
                            <w:r w:rsidR="00EA6E11">
                              <w:rPr>
                                <w:b/>
                                <w:i/>
                                <w:sz w:val="22"/>
                                <w:szCs w:val="22"/>
                              </w:rPr>
                              <w:t>hare</w:t>
                            </w:r>
                            <w:r w:rsidRPr="00C91085">
                              <w:rPr>
                                <w:b/>
                                <w:i/>
                                <w:sz w:val="22"/>
                                <w:szCs w:val="22"/>
                              </w:rPr>
                              <w:t>:</w:t>
                            </w:r>
                          </w:p>
                          <w:p w14:paraId="146D56CD" w14:textId="77777777" w:rsidR="00C91085" w:rsidRDefault="00C91085" w:rsidP="00C91085">
                            <w:pPr>
                              <w:jc w:val="center"/>
                            </w:pPr>
                          </w:p>
                          <w:p w14:paraId="28617BE7" w14:textId="77777777" w:rsidR="00C91085" w:rsidRDefault="00C91085" w:rsidP="00C910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393968" id="_x0000_t202" coordsize="21600,21600" o:spt="202" path="m,l,21600r21600,l21600,xe">
                <v:stroke joinstyle="miter"/>
                <v:path gradientshapeok="t" o:connecttype="rect"/>
              </v:shapetype>
              <v:shape id="Text Box 11" o:spid="_x0000_s1037" type="#_x0000_t202" style="position:absolute;margin-left:250.7pt;margin-top:23.85pt;width:272.4pt;height:28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" fillcolor="white [3201]" strokeweight=".5pt">
                <v:textbox>
                  <w:txbxContent>
                    <w:p w14:paraId="4CE0ACEC" w14:textId="5B883079" w:rsidR="00C91085" w:rsidRPr="00C91085" w:rsidRDefault="00C91085" w:rsidP="00C91085">
                      <w:pPr>
                        <w:jc w:val="center"/>
                        <w:rPr>
                          <w:b/>
                          <w:i/>
                          <w:sz w:val="22"/>
                          <w:szCs w:val="22"/>
                        </w:rPr>
                      </w:pPr>
                      <w:r w:rsidRPr="00C91085">
                        <w:rPr>
                          <w:b/>
                          <w:i/>
                          <w:sz w:val="22"/>
                          <w:szCs w:val="22"/>
                        </w:rPr>
                        <w:t xml:space="preserve">Options </w:t>
                      </w:r>
                      <w:r>
                        <w:rPr>
                          <w:b/>
                          <w:i/>
                          <w:sz w:val="22"/>
                          <w:szCs w:val="22"/>
                        </w:rPr>
                        <w:t>T</w:t>
                      </w:r>
                      <w:r w:rsidR="00EA6E11">
                        <w:rPr>
                          <w:b/>
                          <w:i/>
                          <w:sz w:val="22"/>
                          <w:szCs w:val="22"/>
                        </w:rPr>
                        <w:t xml:space="preserve">o </w:t>
                      </w:r>
                      <w:r>
                        <w:rPr>
                          <w:b/>
                          <w:i/>
                          <w:sz w:val="22"/>
                          <w:szCs w:val="22"/>
                        </w:rPr>
                        <w:t>S</w:t>
                      </w:r>
                      <w:r w:rsidR="00EA6E11">
                        <w:rPr>
                          <w:b/>
                          <w:i/>
                          <w:sz w:val="22"/>
                          <w:szCs w:val="22"/>
                        </w:rPr>
                        <w:t>hare</w:t>
                      </w:r>
                      <w:r w:rsidRPr="00C91085">
                        <w:rPr>
                          <w:b/>
                          <w:i/>
                          <w:sz w:val="22"/>
                          <w:szCs w:val="22"/>
                        </w:rPr>
                        <w:t>:</w:t>
                      </w:r>
                    </w:p>
                    <w:p w14:paraId="146D56CD" w14:textId="77777777" w:rsidR="00C91085" w:rsidRDefault="00C91085" w:rsidP="00C91085">
                      <w:pPr>
                        <w:jc w:val="center"/>
                      </w:pPr>
                    </w:p>
                    <w:p w14:paraId="28617BE7" w14:textId="77777777" w:rsidR="00C91085" w:rsidRDefault="00C91085" w:rsidP="00C91085">
                      <w:pPr>
                        <w:jc w:val="center"/>
                      </w:pPr>
                    </w:p>
                  </w:txbxContent>
                </v:textbox>
              </v:shape>
            </w:pict>
          </mc:Fallback>
        </mc:AlternateContent>
      </w:r>
      <w:r w:rsidRPr="00EA6E11">
        <w:rPr>
          <w:b/>
          <w:noProof/>
          <w:u w:val="single"/>
        </w:rPr>
        <mc:AlternateContent>
          <mc:Choice Requires="wps">
            <w:drawing>
              <wp:anchor distT="0" distB="0" distL="114300" distR="114300" simplePos="0" relativeHeight="251689984" behindDoc="0" locked="0" layoutInCell="1" allowOverlap="1" wp14:anchorId="118B4522" wp14:editId="12F4DFEB">
                <wp:simplePos x="0" y="0"/>
                <wp:positionH relativeFrom="column">
                  <wp:posOffset>-494221</wp:posOffset>
                </wp:positionH>
                <wp:positionV relativeFrom="paragraph">
                  <wp:posOffset>302198</wp:posOffset>
                </wp:positionV>
                <wp:extent cx="3690651" cy="3271520"/>
                <wp:effectExtent l="0" t="0" r="24130" b="24130"/>
                <wp:wrapNone/>
                <wp:docPr id="10" name="Text Box 10"/>
                <wp:cNvGraphicFramePr/>
                <a:graphic xmlns:a="http://schemas.openxmlformats.org/drawingml/2006/main">
                  <a:graphicData uri="http://schemas.microsoft.com/office/word/2010/wordprocessingShape">
                    <wps:wsp>
                      <wps:cNvSpPr txBox="1"/>
                      <wps:spPr>
                        <a:xfrm>
                          <a:off x="0" y="0"/>
                          <a:ext cx="3690651" cy="3271520"/>
                        </a:xfrm>
                        <a:prstGeom prst="rect">
                          <a:avLst/>
                        </a:prstGeom>
                        <a:solidFill>
                          <a:schemeClr val="lt1"/>
                        </a:solidFill>
                        <a:ln w="6350">
                          <a:solidFill>
                            <a:prstClr val="black"/>
                          </a:solidFill>
                        </a:ln>
                      </wps:spPr>
                      <wps:txbx>
                        <w:txbxContent>
                          <w:p w14:paraId="01C1B134" w14:textId="2E493856" w:rsidR="00C91085" w:rsidRPr="00C91085" w:rsidRDefault="00C91085" w:rsidP="00C91085">
                            <w:pPr>
                              <w:pStyle w:val="ListParagraph"/>
                              <w:numPr>
                                <w:ilvl w:val="0"/>
                                <w:numId w:val="0"/>
                              </w:numPr>
                              <w:ind w:left="90"/>
                              <w:rPr>
                                <w:b/>
                                <w:i/>
                                <w:sz w:val="22"/>
                                <w:szCs w:val="22"/>
                              </w:rPr>
                            </w:pPr>
                            <w:r>
                              <w:t xml:space="preserve">          </w:t>
                            </w:r>
                            <w:r w:rsidRPr="00C91085">
                              <w:rPr>
                                <w:i/>
                                <w:sz w:val="22"/>
                                <w:szCs w:val="22"/>
                              </w:rPr>
                              <w:t xml:space="preserve"> </w:t>
                            </w:r>
                            <w:r w:rsidRPr="00C91085">
                              <w:rPr>
                                <w:b/>
                                <w:i/>
                                <w:sz w:val="22"/>
                                <w:szCs w:val="22"/>
                              </w:rPr>
                              <w:t>Group</w:t>
                            </w:r>
                            <w:r w:rsidRPr="00C91085">
                              <w:rPr>
                                <w:b/>
                              </w:rPr>
                              <w:t xml:space="preserve"> </w:t>
                            </w:r>
                            <w:r w:rsidRPr="00C91085">
                              <w:rPr>
                                <w:b/>
                                <w:i/>
                                <w:sz w:val="22"/>
                                <w:szCs w:val="22"/>
                              </w:rPr>
                              <w:t>Challenges Listed:</w:t>
                            </w:r>
                            <w:r w:rsidRPr="00C91085">
                              <w:rPr>
                                <w:b/>
                                <w:i/>
                                <w:sz w:val="22"/>
                                <w:szCs w:val="2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8B4522" id="Text Box 10" o:spid="_x0000_s1038" type="#_x0000_t202" style="position:absolute;margin-left:-38.9pt;margin-top:23.8pt;width:290.6pt;height:257.6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" fillcolor="white [3201]" strokeweight=".5pt">
                <v:textbox>
                  <w:txbxContent>
                    <w:p w14:paraId="01C1B134" w14:textId="2E493856" w:rsidR="00C91085" w:rsidRPr="00C91085" w:rsidRDefault="00C91085" w:rsidP="00C91085">
                      <w:pPr>
                        <w:pStyle w:val="ListParagraph"/>
                        <w:numPr>
                          <w:ilvl w:val="0"/>
                          <w:numId w:val="0"/>
                        </w:numPr>
                        <w:ind w:left="90"/>
                        <w:rPr>
                          <w:b/>
                          <w:i/>
                          <w:sz w:val="22"/>
                          <w:szCs w:val="22"/>
                        </w:rPr>
                      </w:pPr>
                      <w:r>
                        <w:t xml:space="preserve">          </w:t>
                      </w:r>
                      <w:r w:rsidRPr="00C91085">
                        <w:rPr>
                          <w:i/>
                          <w:sz w:val="22"/>
                          <w:szCs w:val="22"/>
                        </w:rPr>
                        <w:t xml:space="preserve"> </w:t>
                      </w:r>
                      <w:r w:rsidRPr="00C91085">
                        <w:rPr>
                          <w:b/>
                          <w:i/>
                          <w:sz w:val="22"/>
                          <w:szCs w:val="22"/>
                        </w:rPr>
                        <w:t>Group</w:t>
                      </w:r>
                      <w:r w:rsidRPr="00C91085">
                        <w:rPr>
                          <w:b/>
                        </w:rPr>
                        <w:t xml:space="preserve"> </w:t>
                      </w:r>
                      <w:r w:rsidRPr="00C91085">
                        <w:rPr>
                          <w:b/>
                          <w:i/>
                          <w:sz w:val="22"/>
                          <w:szCs w:val="22"/>
                        </w:rPr>
                        <w:t>Challenges Listed:</w:t>
                      </w:r>
                      <w:r w:rsidRPr="00C91085">
                        <w:rPr>
                          <w:b/>
                          <w:i/>
                          <w:sz w:val="22"/>
                          <w:szCs w:val="22"/>
                        </w:rPr>
                        <w:br/>
                      </w:r>
                    </w:p>
                  </w:txbxContent>
                </v:textbox>
              </v:shape>
            </w:pict>
          </mc:Fallback>
        </mc:AlternateContent>
      </w:r>
      <w:r w:rsidR="000B3964">
        <w:rPr>
          <w:b/>
          <w:u w:val="single"/>
        </w:rPr>
        <w:t xml:space="preserve">Challenging Team Members - </w:t>
      </w:r>
      <w:r w:rsidR="009E733F" w:rsidRPr="00EA6E11">
        <w:rPr>
          <w:b/>
          <w:u w:val="single"/>
        </w:rPr>
        <w:t>Group Activity Notes</w:t>
      </w:r>
      <w:r w:rsidR="009E733F" w:rsidRPr="00EA6E11">
        <w:t xml:space="preserve">:  </w:t>
      </w:r>
    </w:p>
    <w:p w14:paraId="3E5C20B3" w14:textId="6883761F" w:rsidR="00C91085" w:rsidRPr="00C91085" w:rsidRDefault="00C91085" w:rsidP="009E733F">
      <w:pPr>
        <w:spacing w:line="259" w:lineRule="auto"/>
        <w:rPr>
          <w:sz w:val="26"/>
          <w:szCs w:val="26"/>
        </w:rPr>
      </w:pPr>
      <w:r>
        <w:rPr>
          <w:sz w:val="26"/>
          <w:szCs w:val="26"/>
        </w:rPr>
        <w:t xml:space="preserve">Group list of challenges:    </w:t>
      </w:r>
    </w:p>
    <w:p w14:paraId="47920FBD" w14:textId="331BF913" w:rsidR="009E733F" w:rsidRPr="00430467" w:rsidRDefault="00EA6E11" w:rsidP="009E733F">
      <w:pPr>
        <w:spacing w:line="259" w:lineRule="auto"/>
      </w:pPr>
      <w:r>
        <w:rPr>
          <w:noProof/>
        </w:rPr>
        <mc:AlternateContent>
          <mc:Choice Requires="wps">
            <w:drawing>
              <wp:anchor distT="0" distB="0" distL="114300" distR="114300" simplePos="0" relativeHeight="251692032" behindDoc="0" locked="0" layoutInCell="1" allowOverlap="1" wp14:anchorId="0C3AD0E1" wp14:editId="4E9AB4A5">
                <wp:simplePos x="0" y="0"/>
                <wp:positionH relativeFrom="column">
                  <wp:posOffset>-352425</wp:posOffset>
                </wp:positionH>
                <wp:positionV relativeFrom="paragraph">
                  <wp:posOffset>196628</wp:posOffset>
                </wp:positionV>
                <wp:extent cx="3348990" cy="0"/>
                <wp:effectExtent l="0" t="0" r="22860" b="19050"/>
                <wp:wrapNone/>
                <wp:docPr id="12" name="Straight Connector 12"/>
                <wp:cNvGraphicFramePr/>
                <a:graphic xmlns:a="http://schemas.openxmlformats.org/drawingml/2006/main">
                  <a:graphicData uri="http://schemas.microsoft.com/office/word/2010/wordprocessingShape">
                    <wps:wsp>
                      <wps:cNvCnPr/>
                      <wps:spPr>
                        <a:xfrm>
                          <a:off x="0" y="0"/>
                          <a:ext cx="33489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225E85" id="Straight Connector 12"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27.75pt,15.5pt" to="235.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" strokecolor="black [3213]" strokeweight=".5pt">
                <v:stroke joinstyle="miter"/>
              </v:line>
            </w:pict>
          </mc:Fallback>
        </mc:AlternateContent>
      </w:r>
      <w:r w:rsidR="00C91085">
        <w:rPr>
          <w:noProof/>
        </w:rPr>
        <mc:AlternateContent>
          <mc:Choice Requires="wps">
            <w:drawing>
              <wp:anchor distT="0" distB="0" distL="114300" distR="114300" simplePos="0" relativeHeight="251703296" behindDoc="0" locked="0" layoutInCell="1" allowOverlap="1" wp14:anchorId="4ED942A2" wp14:editId="532F0B31">
                <wp:simplePos x="0" y="0"/>
                <wp:positionH relativeFrom="column">
                  <wp:posOffset>3304540</wp:posOffset>
                </wp:positionH>
                <wp:positionV relativeFrom="paragraph">
                  <wp:posOffset>174817</wp:posOffset>
                </wp:positionV>
                <wp:extent cx="3117774" cy="0"/>
                <wp:effectExtent l="0" t="0" r="26035" b="19050"/>
                <wp:wrapNone/>
                <wp:docPr id="19" name="Straight Connector 19"/>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555D33" id="Straight Connector 19"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260.2pt,13.75pt" to="505.7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" strokecolor="black [3213]" strokeweight=".5pt">
                <v:stroke joinstyle="miter"/>
              </v:line>
            </w:pict>
          </mc:Fallback>
        </mc:AlternateContent>
      </w:r>
    </w:p>
    <w:p w14:paraId="66743722" w14:textId="3BD9D9D6" w:rsidR="009E733F" w:rsidRPr="009E733F" w:rsidRDefault="00EA6E11" w:rsidP="005721B9">
      <w:pPr>
        <w:rPr>
          <w:sz w:val="24"/>
          <w:szCs w:val="24"/>
        </w:rPr>
      </w:pPr>
      <w:r>
        <w:rPr>
          <w:noProof/>
        </w:rPr>
        <mc:AlternateContent>
          <mc:Choice Requires="wps">
            <w:drawing>
              <wp:anchor distT="0" distB="0" distL="114300" distR="114300" simplePos="0" relativeHeight="251716608" behindDoc="0" locked="0" layoutInCell="1" allowOverlap="1" wp14:anchorId="6648EAC7" wp14:editId="04AEE83B">
                <wp:simplePos x="0" y="0"/>
                <wp:positionH relativeFrom="column">
                  <wp:posOffset>3335020</wp:posOffset>
                </wp:positionH>
                <wp:positionV relativeFrom="paragraph">
                  <wp:posOffset>2631027</wp:posOffset>
                </wp:positionV>
                <wp:extent cx="3117215" cy="0"/>
                <wp:effectExtent l="0" t="0" r="26035" b="19050"/>
                <wp:wrapNone/>
                <wp:docPr id="227" name="Straight Connector 227"/>
                <wp:cNvGraphicFramePr/>
                <a:graphic xmlns:a="http://schemas.openxmlformats.org/drawingml/2006/main">
                  <a:graphicData uri="http://schemas.microsoft.com/office/word/2010/wordprocessingShape">
                    <wps:wsp>
                      <wps:cNvCnPr/>
                      <wps:spPr>
                        <a:xfrm>
                          <a:off x="0" y="0"/>
                          <a:ext cx="31172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824BCD" id="Straight Connector 227"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62.6pt,207.15pt" to="508.05pt,2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" strokecolor="black [3213]" strokeweight=".5pt">
                <v:stroke joinstyle="miter"/>
              </v:line>
            </w:pict>
          </mc:Fallback>
        </mc:AlternateContent>
      </w:r>
      <w:r>
        <w:rPr>
          <w:noProof/>
        </w:rPr>
        <mc:AlternateContent>
          <mc:Choice Requires="wps">
            <w:drawing>
              <wp:anchor distT="0" distB="0" distL="114300" distR="114300" simplePos="0" relativeHeight="251704320" behindDoc="0" locked="0" layoutInCell="1" allowOverlap="1" wp14:anchorId="3E04B488" wp14:editId="2F86C0E2">
                <wp:simplePos x="0" y="0"/>
                <wp:positionH relativeFrom="column">
                  <wp:posOffset>-484505</wp:posOffset>
                </wp:positionH>
                <wp:positionV relativeFrom="paragraph">
                  <wp:posOffset>2469928</wp:posOffset>
                </wp:positionV>
                <wp:extent cx="3668586" cy="352425"/>
                <wp:effectExtent l="0" t="0" r="27305" b="28575"/>
                <wp:wrapNone/>
                <wp:docPr id="20" name="Text Box 20"/>
                <wp:cNvGraphicFramePr/>
                <a:graphic xmlns:a="http://schemas.openxmlformats.org/drawingml/2006/main">
                  <a:graphicData uri="http://schemas.microsoft.com/office/word/2010/wordprocessingShape">
                    <wps:wsp>
                      <wps:cNvSpPr txBox="1"/>
                      <wps:spPr>
                        <a:xfrm>
                          <a:off x="0" y="0"/>
                          <a:ext cx="3668586" cy="352425"/>
                        </a:xfrm>
                        <a:prstGeom prst="rect">
                          <a:avLst/>
                        </a:prstGeom>
                        <a:solidFill>
                          <a:schemeClr val="bg1">
                            <a:lumMod val="85000"/>
                          </a:schemeClr>
                        </a:solidFill>
                        <a:ln w="6350">
                          <a:solidFill>
                            <a:prstClr val="black"/>
                          </a:solidFill>
                        </a:ln>
                      </wps:spPr>
                      <wps:txbx>
                        <w:txbxContent>
                          <w:p w14:paraId="11D29B64" w14:textId="2D24611D" w:rsidR="00C91085" w:rsidRPr="00C91085" w:rsidRDefault="00C91085" w:rsidP="00C91085">
                            <w:pPr>
                              <w:jc w:val="center"/>
                              <w:rPr>
                                <w:sz w:val="22"/>
                                <w:szCs w:val="22"/>
                              </w:rPr>
                            </w:pPr>
                            <w:r>
                              <w:rPr>
                                <w:sz w:val="22"/>
                                <w:szCs w:val="22"/>
                              </w:rPr>
                              <w:t>Circle</w:t>
                            </w:r>
                            <w:r w:rsidRPr="00C91085">
                              <w:rPr>
                                <w:sz w:val="22"/>
                                <w:szCs w:val="22"/>
                              </w:rPr>
                              <w:t xml:space="preserve"> the chosen</w:t>
                            </w:r>
                            <w:r>
                              <w:rPr>
                                <w:sz w:val="22"/>
                                <w:szCs w:val="22"/>
                              </w:rPr>
                              <w:t xml:space="preserve"> challenge to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4B488" id="Text Box 20" o:spid="_x0000_s1039" type="#_x0000_t202" style="position:absolute;margin-left:-38.15pt;margin-top:194.5pt;width:288.85pt;height:27.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" fillcolor="#d8d8d8 [2732]" strokeweight=".5pt">
                <v:textbox>
                  <w:txbxContent>
                    <w:p w14:paraId="11D29B64" w14:textId="2D24611D" w:rsidR="00C91085" w:rsidRPr="00C91085" w:rsidRDefault="00C91085" w:rsidP="00C91085">
                      <w:pPr>
                        <w:jc w:val="center"/>
                        <w:rPr>
                          <w:sz w:val="22"/>
                          <w:szCs w:val="22"/>
                        </w:rPr>
                      </w:pPr>
                      <w:r>
                        <w:rPr>
                          <w:sz w:val="22"/>
                          <w:szCs w:val="22"/>
                        </w:rPr>
                        <w:t>Circle</w:t>
                      </w:r>
                      <w:r w:rsidRPr="00C91085">
                        <w:rPr>
                          <w:sz w:val="22"/>
                          <w:szCs w:val="22"/>
                        </w:rPr>
                        <w:t xml:space="preserve"> the chosen</w:t>
                      </w:r>
                      <w:r>
                        <w:rPr>
                          <w:sz w:val="22"/>
                          <w:szCs w:val="22"/>
                        </w:rPr>
                        <w:t xml:space="preserve"> challenge to discuss.</w:t>
                      </w:r>
                    </w:p>
                  </w:txbxContent>
                </v:textbox>
              </v:shape>
            </w:pict>
          </mc:Fallback>
        </mc:AlternateContent>
      </w:r>
      <w:r w:rsidR="00C91085">
        <w:rPr>
          <w:noProof/>
        </w:rPr>
        <mc:AlternateContent>
          <mc:Choice Requires="wps">
            <w:drawing>
              <wp:anchor distT="0" distB="0" distL="114300" distR="114300" simplePos="0" relativeHeight="251714560" behindDoc="0" locked="0" layoutInCell="1" allowOverlap="1" wp14:anchorId="7409ADCD" wp14:editId="5812EBF5">
                <wp:simplePos x="0" y="0"/>
                <wp:positionH relativeFrom="column">
                  <wp:posOffset>3335464</wp:posOffset>
                </wp:positionH>
                <wp:positionV relativeFrom="paragraph">
                  <wp:posOffset>2173559</wp:posOffset>
                </wp:positionV>
                <wp:extent cx="3117774" cy="0"/>
                <wp:effectExtent l="0" t="0" r="26035" b="19050"/>
                <wp:wrapNone/>
                <wp:docPr id="224" name="Straight Connector 224"/>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7C8105" id="Straight Connector 224"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62.65pt,171.15pt" to="508.15pt,17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" strokecolor="black [3213]" strokeweight=".5pt">
                <v:stroke joinstyle="miter"/>
              </v:line>
            </w:pict>
          </mc:Fallback>
        </mc:AlternateContent>
      </w:r>
      <w:r w:rsidR="00C91085">
        <w:rPr>
          <w:noProof/>
        </w:rPr>
        <mc:AlternateContent>
          <mc:Choice Requires="wps">
            <w:drawing>
              <wp:anchor distT="0" distB="0" distL="114300" distR="114300" simplePos="0" relativeHeight="251712512" behindDoc="0" locked="0" layoutInCell="1" allowOverlap="1" wp14:anchorId="3FFFA204" wp14:editId="68F2EB6C">
                <wp:simplePos x="0" y="0"/>
                <wp:positionH relativeFrom="column">
                  <wp:posOffset>3324860</wp:posOffset>
                </wp:positionH>
                <wp:positionV relativeFrom="paragraph">
                  <wp:posOffset>1711501</wp:posOffset>
                </wp:positionV>
                <wp:extent cx="3117774" cy="0"/>
                <wp:effectExtent l="0" t="0" r="26035" b="19050"/>
                <wp:wrapNone/>
                <wp:docPr id="26" name="Straight Connector 26"/>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5AB270" id="Straight Connector 26"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61.8pt,134.75pt" to="507.3pt,1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" strokecolor="black [3213]" strokeweight=".5pt">
                <v:stroke joinstyle="miter"/>
              </v:line>
            </w:pict>
          </mc:Fallback>
        </mc:AlternateContent>
      </w:r>
      <w:r w:rsidR="00C91085">
        <w:rPr>
          <w:noProof/>
        </w:rPr>
        <mc:AlternateContent>
          <mc:Choice Requires="wps">
            <w:drawing>
              <wp:anchor distT="0" distB="0" distL="114300" distR="114300" simplePos="0" relativeHeight="251710464" behindDoc="0" locked="0" layoutInCell="1" allowOverlap="1" wp14:anchorId="2F3C4B75" wp14:editId="38A1E84A">
                <wp:simplePos x="0" y="0"/>
                <wp:positionH relativeFrom="column">
                  <wp:posOffset>3324891</wp:posOffset>
                </wp:positionH>
                <wp:positionV relativeFrom="paragraph">
                  <wp:posOffset>1260269</wp:posOffset>
                </wp:positionV>
                <wp:extent cx="3117774" cy="0"/>
                <wp:effectExtent l="0" t="0" r="26035" b="19050"/>
                <wp:wrapNone/>
                <wp:docPr id="25" name="Straight Connector 25"/>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5C7C61" id="Straight Connector 25"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261.8pt,99.25pt" to="507.3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" strokecolor="black [3213]" strokeweight=".5pt">
                <v:stroke joinstyle="miter"/>
              </v:line>
            </w:pict>
          </mc:Fallback>
        </mc:AlternateContent>
      </w:r>
      <w:r w:rsidR="00C91085">
        <w:rPr>
          <w:noProof/>
        </w:rPr>
        <mc:AlternateContent>
          <mc:Choice Requires="wps">
            <w:drawing>
              <wp:anchor distT="0" distB="0" distL="114300" distR="114300" simplePos="0" relativeHeight="251708416" behindDoc="0" locked="0" layoutInCell="1" allowOverlap="1" wp14:anchorId="2573F8B7" wp14:editId="4448A7EB">
                <wp:simplePos x="0" y="0"/>
                <wp:positionH relativeFrom="column">
                  <wp:posOffset>3303683</wp:posOffset>
                </wp:positionH>
                <wp:positionV relativeFrom="paragraph">
                  <wp:posOffset>754112</wp:posOffset>
                </wp:positionV>
                <wp:extent cx="3117774" cy="0"/>
                <wp:effectExtent l="0" t="0" r="26035" b="19050"/>
                <wp:wrapNone/>
                <wp:docPr id="24" name="Straight Connector 24"/>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98C32C" id="Straight Connector 24"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60.15pt,59.4pt" to="505.6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" strokecolor="black [3213]" strokeweight=".5pt">
                <v:stroke joinstyle="miter"/>
              </v:line>
            </w:pict>
          </mc:Fallback>
        </mc:AlternateContent>
      </w:r>
      <w:r w:rsidR="00C91085">
        <w:rPr>
          <w:noProof/>
        </w:rPr>
        <mc:AlternateContent>
          <mc:Choice Requires="wps">
            <w:drawing>
              <wp:anchor distT="0" distB="0" distL="114300" distR="114300" simplePos="0" relativeHeight="251706368" behindDoc="0" locked="0" layoutInCell="1" allowOverlap="1" wp14:anchorId="73075CCA" wp14:editId="63B58BAA">
                <wp:simplePos x="0" y="0"/>
                <wp:positionH relativeFrom="column">
                  <wp:posOffset>3326160</wp:posOffset>
                </wp:positionH>
                <wp:positionV relativeFrom="paragraph">
                  <wp:posOffset>324691</wp:posOffset>
                </wp:positionV>
                <wp:extent cx="3117774" cy="0"/>
                <wp:effectExtent l="0" t="0" r="26035" b="19050"/>
                <wp:wrapNone/>
                <wp:docPr id="23" name="Straight Connector 23"/>
                <wp:cNvGraphicFramePr/>
                <a:graphic xmlns:a="http://schemas.openxmlformats.org/drawingml/2006/main">
                  <a:graphicData uri="http://schemas.microsoft.com/office/word/2010/wordprocessingShape">
                    <wps:wsp>
                      <wps:cNvCnPr/>
                      <wps:spPr>
                        <a:xfrm>
                          <a:off x="0" y="0"/>
                          <a:ext cx="31177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C78E62" id="Straight Connector 23"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61.9pt,25.55pt" to="507.4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" strokecolor="black [3213]" strokeweight=".5pt">
                <v:stroke joinstyle="miter"/>
              </v:line>
            </w:pict>
          </mc:Fallback>
        </mc:AlternateContent>
      </w:r>
      <w:r w:rsidR="00C91085">
        <w:rPr>
          <w:noProof/>
        </w:rPr>
        <mc:AlternateContent>
          <mc:Choice Requires="wps">
            <w:drawing>
              <wp:anchor distT="0" distB="0" distL="114300" distR="114300" simplePos="0" relativeHeight="251702272" behindDoc="0" locked="0" layoutInCell="1" allowOverlap="1" wp14:anchorId="2B137C43" wp14:editId="562280FA">
                <wp:simplePos x="0" y="0"/>
                <wp:positionH relativeFrom="column">
                  <wp:posOffset>-284067</wp:posOffset>
                </wp:positionH>
                <wp:positionV relativeFrom="paragraph">
                  <wp:posOffset>2161134</wp:posOffset>
                </wp:positionV>
                <wp:extent cx="3349128" cy="0"/>
                <wp:effectExtent l="0" t="0" r="22860" b="19050"/>
                <wp:wrapNone/>
                <wp:docPr id="17" name="Straight Connector 17"/>
                <wp:cNvGraphicFramePr/>
                <a:graphic xmlns:a="http://schemas.openxmlformats.org/drawingml/2006/main">
                  <a:graphicData uri="http://schemas.microsoft.com/office/word/2010/wordprocessingShape">
                    <wps:wsp>
                      <wps:cNvCnPr/>
                      <wps:spPr>
                        <a:xfrm>
                          <a:off x="0" y="0"/>
                          <a:ext cx="334912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55B690" id="Straight Connector 17"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2.35pt,170.15pt" to="241.35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" strokecolor="black [3213]" strokeweight=".5pt">
                <v:stroke joinstyle="miter"/>
              </v:line>
            </w:pict>
          </mc:Fallback>
        </mc:AlternateContent>
      </w:r>
      <w:r w:rsidR="00C91085">
        <w:rPr>
          <w:noProof/>
        </w:rPr>
        <mc:AlternateContent>
          <mc:Choice Requires="wps">
            <w:drawing>
              <wp:anchor distT="0" distB="0" distL="114300" distR="114300" simplePos="0" relativeHeight="251700224" behindDoc="0" locked="0" layoutInCell="1" allowOverlap="1" wp14:anchorId="20695A4E" wp14:editId="420EE91C">
                <wp:simplePos x="0" y="0"/>
                <wp:positionH relativeFrom="column">
                  <wp:posOffset>-284098</wp:posOffset>
                </wp:positionH>
                <wp:positionV relativeFrom="paragraph">
                  <wp:posOffset>1698663</wp:posOffset>
                </wp:positionV>
                <wp:extent cx="3349128" cy="0"/>
                <wp:effectExtent l="0" t="0" r="22860" b="19050"/>
                <wp:wrapNone/>
                <wp:docPr id="16" name="Straight Connector 16"/>
                <wp:cNvGraphicFramePr/>
                <a:graphic xmlns:a="http://schemas.openxmlformats.org/drawingml/2006/main">
                  <a:graphicData uri="http://schemas.microsoft.com/office/word/2010/wordprocessingShape">
                    <wps:wsp>
                      <wps:cNvCnPr/>
                      <wps:spPr>
                        <a:xfrm>
                          <a:off x="0" y="0"/>
                          <a:ext cx="334912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EC49EB" id="Straight Connector 16"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2.35pt,133.75pt" to="241.35pt,1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" strokecolor="black [3213]" strokeweight=".5pt">
                <v:stroke joinstyle="miter"/>
              </v:line>
            </w:pict>
          </mc:Fallback>
        </mc:AlternateContent>
      </w:r>
      <w:r w:rsidR="00C91085">
        <w:rPr>
          <w:noProof/>
        </w:rPr>
        <mc:AlternateContent>
          <mc:Choice Requires="wps">
            <w:drawing>
              <wp:anchor distT="0" distB="0" distL="114300" distR="114300" simplePos="0" relativeHeight="251698176" behindDoc="0" locked="0" layoutInCell="1" allowOverlap="1" wp14:anchorId="050C67BD" wp14:editId="583A9D04">
                <wp:simplePos x="0" y="0"/>
                <wp:positionH relativeFrom="column">
                  <wp:posOffset>-306705</wp:posOffset>
                </wp:positionH>
                <wp:positionV relativeFrom="paragraph">
                  <wp:posOffset>1236445</wp:posOffset>
                </wp:positionV>
                <wp:extent cx="3349128" cy="0"/>
                <wp:effectExtent l="0" t="0" r="22860" b="19050"/>
                <wp:wrapNone/>
                <wp:docPr id="15" name="Straight Connector 15"/>
                <wp:cNvGraphicFramePr/>
                <a:graphic xmlns:a="http://schemas.openxmlformats.org/drawingml/2006/main">
                  <a:graphicData uri="http://schemas.microsoft.com/office/word/2010/wordprocessingShape">
                    <wps:wsp>
                      <wps:cNvCnPr/>
                      <wps:spPr>
                        <a:xfrm>
                          <a:off x="0" y="0"/>
                          <a:ext cx="334912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464E3C" id="Straight Connector 15"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24.15pt,97.35pt" to="239.55pt,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" strokecolor="black [3213]" strokeweight=".5pt">
                <v:stroke joinstyle="miter"/>
              </v:line>
            </w:pict>
          </mc:Fallback>
        </mc:AlternateContent>
      </w:r>
      <w:r w:rsidR="00C91085">
        <w:rPr>
          <w:noProof/>
        </w:rPr>
        <mc:AlternateContent>
          <mc:Choice Requires="wps">
            <w:drawing>
              <wp:anchor distT="0" distB="0" distL="114300" distR="114300" simplePos="0" relativeHeight="251696128" behindDoc="0" locked="0" layoutInCell="1" allowOverlap="1" wp14:anchorId="4225D0DB" wp14:editId="6F93A59C">
                <wp:simplePos x="0" y="0"/>
                <wp:positionH relativeFrom="column">
                  <wp:posOffset>-307148</wp:posOffset>
                </wp:positionH>
                <wp:positionV relativeFrom="paragraph">
                  <wp:posOffset>753240</wp:posOffset>
                </wp:positionV>
                <wp:extent cx="3349128" cy="0"/>
                <wp:effectExtent l="0" t="0" r="22860" b="19050"/>
                <wp:wrapNone/>
                <wp:docPr id="14" name="Straight Connector 14"/>
                <wp:cNvGraphicFramePr/>
                <a:graphic xmlns:a="http://schemas.openxmlformats.org/drawingml/2006/main">
                  <a:graphicData uri="http://schemas.microsoft.com/office/word/2010/wordprocessingShape">
                    <wps:wsp>
                      <wps:cNvCnPr/>
                      <wps:spPr>
                        <a:xfrm>
                          <a:off x="0" y="0"/>
                          <a:ext cx="334912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1768AE" id="Straight Connector 14"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24.2pt,59.3pt" to="239.5pt,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" strokecolor="black [3213]" strokeweight=".5pt">
                <v:stroke joinstyle="miter"/>
              </v:line>
            </w:pict>
          </mc:Fallback>
        </mc:AlternateContent>
      </w:r>
      <w:r w:rsidR="00C91085">
        <w:rPr>
          <w:noProof/>
        </w:rPr>
        <mc:AlternateContent>
          <mc:Choice Requires="wps">
            <w:drawing>
              <wp:anchor distT="0" distB="0" distL="114300" distR="114300" simplePos="0" relativeHeight="251694080" behindDoc="0" locked="0" layoutInCell="1" allowOverlap="1" wp14:anchorId="6FEC1E0A" wp14:editId="7C35D889">
                <wp:simplePos x="0" y="0"/>
                <wp:positionH relativeFrom="column">
                  <wp:posOffset>-307975</wp:posOffset>
                </wp:positionH>
                <wp:positionV relativeFrom="paragraph">
                  <wp:posOffset>324455</wp:posOffset>
                </wp:positionV>
                <wp:extent cx="3349128" cy="0"/>
                <wp:effectExtent l="0" t="0" r="22860" b="19050"/>
                <wp:wrapNone/>
                <wp:docPr id="13" name="Straight Connector 13"/>
                <wp:cNvGraphicFramePr/>
                <a:graphic xmlns:a="http://schemas.openxmlformats.org/drawingml/2006/main">
                  <a:graphicData uri="http://schemas.microsoft.com/office/word/2010/wordprocessingShape">
                    <wps:wsp>
                      <wps:cNvCnPr/>
                      <wps:spPr>
                        <a:xfrm>
                          <a:off x="0" y="0"/>
                          <a:ext cx="334912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0C8076" id="Straight Connector 13"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24.25pt,25.55pt" to="239.4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" strokecolor="black [3213]" strokeweight=".5pt">
                <v:stroke joinstyle="miter"/>
              </v:line>
            </w:pict>
          </mc:Fallback>
        </mc:AlternateContent>
      </w:r>
    </w:p>
    <w:p w14:paraId="04851572" w14:textId="77777777" w:rsidR="007353A5" w:rsidRDefault="007353A5" w:rsidP="00271346">
      <w:pPr>
        <w:jc w:val="center"/>
        <w:rPr>
          <w:rFonts w:ascii="Arial" w:hAnsi="Arial" w:cs="Arial"/>
          <w:b/>
          <w:i/>
          <w:sz w:val="32"/>
          <w:szCs w:val="32"/>
        </w:rPr>
      </w:pPr>
    </w:p>
    <w:p w14:paraId="0563E88D" w14:textId="05FE36B3" w:rsidR="000B6BD2" w:rsidRDefault="005721B9" w:rsidP="00271346">
      <w:pPr>
        <w:jc w:val="center"/>
        <w:rPr>
          <w:rFonts w:ascii="Arial" w:hAnsi="Arial" w:cs="Arial"/>
          <w:b/>
          <w:i/>
          <w:sz w:val="32"/>
          <w:szCs w:val="32"/>
        </w:rPr>
      </w:pPr>
      <w:r>
        <w:rPr>
          <w:noProof/>
        </w:rPr>
        <w:lastRenderedPageBreak/>
        <w:drawing>
          <wp:inline distT="0" distB="0" distL="0" distR="0" wp14:anchorId="7B96AADF" wp14:editId="5E26311C">
            <wp:extent cx="5235575" cy="2945130"/>
            <wp:effectExtent l="0" t="0" r="3175" b="7620"/>
            <wp:docPr id="107" name="Graph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235575" cy="2945130"/>
                    </a:xfrm>
                    <a:prstGeom prst="rect">
                      <a:avLst/>
                    </a:prstGeom>
                  </pic:spPr>
                </pic:pic>
              </a:graphicData>
            </a:graphic>
          </wp:inline>
        </w:drawing>
      </w:r>
    </w:p>
    <w:p w14:paraId="36F0C910" w14:textId="77777777" w:rsidR="00CF710A" w:rsidRDefault="00CF710A" w:rsidP="00CF710A">
      <w:pPr>
        <w:spacing w:line="259" w:lineRule="auto"/>
      </w:pPr>
      <w:bookmarkStart w:id="33" w:name="_Hlk73467417"/>
      <w:r w:rsidRPr="00140510">
        <w:rPr>
          <w:b/>
        </w:rPr>
        <w:t>Notes:</w:t>
      </w:r>
      <w:r>
        <w:t xml:space="preserve">  _____________________________________________</w:t>
      </w:r>
    </w:p>
    <w:p w14:paraId="4E5E2ED9" w14:textId="77777777" w:rsidR="00CF710A" w:rsidRDefault="00CF710A" w:rsidP="00CF710A">
      <w:pPr>
        <w:spacing w:line="259" w:lineRule="auto"/>
      </w:pPr>
      <w:r>
        <w:t>____________________________________________________</w:t>
      </w:r>
    </w:p>
    <w:p w14:paraId="0E3811FA" w14:textId="77777777" w:rsidR="00CF710A" w:rsidRDefault="00CF710A" w:rsidP="00CF710A">
      <w:pPr>
        <w:spacing w:line="259" w:lineRule="auto"/>
      </w:pPr>
      <w:r>
        <w:t>____________________________________________________</w:t>
      </w:r>
    </w:p>
    <w:p w14:paraId="33DB2485" w14:textId="77777777" w:rsidR="009E733F" w:rsidRDefault="009E733F" w:rsidP="005721B9">
      <w:pPr>
        <w:spacing w:line="259" w:lineRule="auto"/>
      </w:pPr>
    </w:p>
    <w:bookmarkEnd w:id="33"/>
    <w:p w14:paraId="1DCBD3B0" w14:textId="69AB3740" w:rsidR="000B6BD2" w:rsidRDefault="005721B9" w:rsidP="00271346">
      <w:pPr>
        <w:jc w:val="center"/>
        <w:rPr>
          <w:rFonts w:ascii="Arial" w:hAnsi="Arial" w:cs="Arial"/>
          <w:b/>
          <w:i/>
          <w:sz w:val="32"/>
          <w:szCs w:val="32"/>
        </w:rPr>
      </w:pPr>
      <w:r>
        <w:rPr>
          <w:noProof/>
        </w:rPr>
        <w:drawing>
          <wp:inline distT="0" distB="0" distL="0" distR="0" wp14:anchorId="26865382" wp14:editId="0A3E5675">
            <wp:extent cx="5235575" cy="2945130"/>
            <wp:effectExtent l="0" t="0" r="3175" b="7620"/>
            <wp:docPr id="112" name="Graph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235575" cy="2945130"/>
                    </a:xfrm>
                    <a:prstGeom prst="rect">
                      <a:avLst/>
                    </a:prstGeom>
                  </pic:spPr>
                </pic:pic>
              </a:graphicData>
            </a:graphic>
          </wp:inline>
        </w:drawing>
      </w:r>
    </w:p>
    <w:p w14:paraId="3B1B80D2" w14:textId="77777777" w:rsidR="005721B9" w:rsidRDefault="005721B9" w:rsidP="005721B9">
      <w:pPr>
        <w:spacing w:line="259" w:lineRule="auto"/>
      </w:pPr>
      <w:bookmarkStart w:id="34" w:name="TraumaInformedApproaches"/>
      <w:r w:rsidRPr="00140510">
        <w:rPr>
          <w:b/>
        </w:rPr>
        <w:t>Notes:</w:t>
      </w:r>
      <w:bookmarkEnd w:id="34"/>
      <w:r>
        <w:t xml:space="preserve">  _____________________________________________</w:t>
      </w:r>
    </w:p>
    <w:p w14:paraId="2929CE62" w14:textId="77777777" w:rsidR="005721B9" w:rsidRDefault="005721B9" w:rsidP="005721B9">
      <w:pPr>
        <w:spacing w:line="259" w:lineRule="auto"/>
      </w:pPr>
      <w:r>
        <w:t>____________________________________________________</w:t>
      </w:r>
    </w:p>
    <w:p w14:paraId="43DF5420" w14:textId="77777777" w:rsidR="005721B9" w:rsidRDefault="005721B9" w:rsidP="005721B9">
      <w:pPr>
        <w:spacing w:line="259" w:lineRule="auto"/>
      </w:pPr>
      <w:r>
        <w:t>____________________________________________________</w:t>
      </w:r>
    </w:p>
    <w:p w14:paraId="25133030" w14:textId="7F2EA608" w:rsidR="005721B9" w:rsidRPr="00CF710A" w:rsidRDefault="005721B9" w:rsidP="005721B9">
      <w:pPr>
        <w:jc w:val="center"/>
        <w:rPr>
          <w:b/>
          <w:bCs/>
          <w:i/>
        </w:rPr>
      </w:pPr>
      <w:bookmarkStart w:id="35" w:name="_Hlk73467135"/>
      <w:r w:rsidRPr="00CF710A">
        <w:rPr>
          <w:b/>
          <w:bCs/>
          <w:i/>
        </w:rPr>
        <w:lastRenderedPageBreak/>
        <w:t>Trauma-Informed Approach</w:t>
      </w:r>
    </w:p>
    <w:p w14:paraId="7F715343" w14:textId="77777777" w:rsidR="005721B9" w:rsidRDefault="005721B9" w:rsidP="005721B9">
      <w:r>
        <w:t xml:space="preserve">According to the concept of a trauma-informed approach, “A program, organization, or system that is trauma-informed: </w:t>
      </w:r>
    </w:p>
    <w:p w14:paraId="39941F1C" w14:textId="77777777" w:rsidR="005721B9" w:rsidRDefault="005721B9" w:rsidP="009E733F">
      <w:pPr>
        <w:ind w:left="360"/>
      </w:pPr>
      <w:r>
        <w:t>1.Realizes the widespread impact of trauma and understands potential paths for recovery.</w:t>
      </w:r>
    </w:p>
    <w:p w14:paraId="027A5310" w14:textId="77777777" w:rsidR="005721B9" w:rsidRDefault="005721B9" w:rsidP="009E733F">
      <w:pPr>
        <w:ind w:left="360"/>
      </w:pPr>
      <w:r>
        <w:t>2.Recognizes the signs and symptoms of trauma in clients, families, staff, and others involved with the system.</w:t>
      </w:r>
    </w:p>
    <w:p w14:paraId="29D130C8" w14:textId="77777777" w:rsidR="005721B9" w:rsidRDefault="005721B9" w:rsidP="009E733F">
      <w:pPr>
        <w:ind w:left="360"/>
      </w:pPr>
      <w:r>
        <w:t>3.Responds by fully integrating knowledge about trauma into policies, procedures, and practices; and</w:t>
      </w:r>
    </w:p>
    <w:p w14:paraId="65DD209C" w14:textId="251D5A15" w:rsidR="005721B9" w:rsidRDefault="005721B9" w:rsidP="009E733F">
      <w:pPr>
        <w:ind w:left="360"/>
      </w:pPr>
      <w:r>
        <w:t>4.Seeks to actively resist re-traumatization."</w:t>
      </w:r>
    </w:p>
    <w:p w14:paraId="5F4C4FD7" w14:textId="555C3AAC" w:rsidR="009E733F" w:rsidRDefault="005721B9" w:rsidP="009E733F">
      <w:pPr>
        <w:rPr>
          <w:b/>
          <w:bCs/>
        </w:rPr>
      </w:pPr>
      <w:r>
        <w:t xml:space="preserve">A trauma-informed approach can be implemented in any type of service setting or organization and is distinct from trauma-specific interventions or treatments that are designed specifically to address the consequences of trauma and to facilitate healing. </w:t>
      </w:r>
      <w:bookmarkEnd w:id="35"/>
    </w:p>
    <w:p w14:paraId="4E1B91A4" w14:textId="5E9C2C1E" w:rsidR="00966D17" w:rsidRPr="009E733F" w:rsidRDefault="000C4874" w:rsidP="009E733F">
      <w:pPr>
        <w:jc w:val="center"/>
        <w:rPr>
          <w:b/>
          <w:bCs/>
          <w:i/>
        </w:rPr>
      </w:pPr>
      <w:r w:rsidRPr="009E733F">
        <w:rPr>
          <w:b/>
          <w:bCs/>
          <w:i/>
        </w:rPr>
        <w:t>Six Key Principles of a Trauma-Informed Approach</w:t>
      </w:r>
    </w:p>
    <w:p w14:paraId="47817C1F" w14:textId="77777777" w:rsidR="000C4874" w:rsidRDefault="000C4874" w:rsidP="000C4874">
      <w:r>
        <w:t xml:space="preserve">A trauma-informed approach reflects adherence to six key principles rather than a prescribed set of practices or procedures. These principles may be generalizable across multiple types of settings, although terminology, and application may be setting- or sector-specific: </w:t>
      </w:r>
    </w:p>
    <w:p w14:paraId="4D839152" w14:textId="77777777" w:rsidR="000C4874" w:rsidRDefault="000C4874" w:rsidP="009E733F">
      <w:pPr>
        <w:ind w:left="450"/>
      </w:pPr>
      <w:r>
        <w:t>1.Safety</w:t>
      </w:r>
    </w:p>
    <w:p w14:paraId="4B6ACB62" w14:textId="77777777" w:rsidR="000C4874" w:rsidRDefault="000C4874" w:rsidP="009E733F">
      <w:pPr>
        <w:ind w:left="450"/>
      </w:pPr>
      <w:r>
        <w:t>2.Trustworthiness and Transparency</w:t>
      </w:r>
    </w:p>
    <w:p w14:paraId="5B094B36" w14:textId="77777777" w:rsidR="000C4874" w:rsidRDefault="000C4874" w:rsidP="009E733F">
      <w:pPr>
        <w:ind w:left="360"/>
      </w:pPr>
      <w:r>
        <w:t>3.Peer support</w:t>
      </w:r>
    </w:p>
    <w:p w14:paraId="0E9743F1" w14:textId="77777777" w:rsidR="000C4874" w:rsidRDefault="000C4874" w:rsidP="009E733F">
      <w:pPr>
        <w:ind w:left="360"/>
      </w:pPr>
      <w:r>
        <w:lastRenderedPageBreak/>
        <w:t>4.Collaboration and mutuality</w:t>
      </w:r>
    </w:p>
    <w:p w14:paraId="5C16288D" w14:textId="77777777" w:rsidR="000C4874" w:rsidRDefault="000C4874" w:rsidP="009E733F">
      <w:pPr>
        <w:ind w:left="360"/>
      </w:pPr>
      <w:r>
        <w:t>5.Empowerment, voice, and choice</w:t>
      </w:r>
    </w:p>
    <w:p w14:paraId="02ED0A9C" w14:textId="2D6630C3" w:rsidR="000C4874" w:rsidRDefault="000C4874" w:rsidP="00FA6F04">
      <w:pPr>
        <w:ind w:left="360"/>
      </w:pPr>
      <w:r>
        <w:t>6.Cultural, Historical, and Gender Issues</w:t>
      </w:r>
    </w:p>
    <w:p w14:paraId="57CB85DB" w14:textId="066A18EC" w:rsidR="000B6BD2" w:rsidRDefault="000C4874" w:rsidP="000C4874">
      <w:pPr>
        <w:contextualSpacing/>
      </w:pPr>
      <w:r>
        <w:t>From this perspective, it is critical to promote the linkage to recovery and resilience for those individuals and families impacted by trauma. Consistent with this definition of recovery, services and supports that are trauma-informed build on the best evidence available and consumer and family engagement, empowerment, and collaboration.</w:t>
      </w:r>
    </w:p>
    <w:p w14:paraId="2F4AD619" w14:textId="7455969D" w:rsidR="00FA6F04" w:rsidRDefault="00FA6F04" w:rsidP="000C4874">
      <w:pPr>
        <w:contextualSpacing/>
      </w:pPr>
    </w:p>
    <w:p w14:paraId="127FFB6D" w14:textId="1D915747" w:rsidR="00FA6F04" w:rsidRDefault="00FA6F04" w:rsidP="000C4874">
      <w:pPr>
        <w:contextualSpacing/>
      </w:pPr>
    </w:p>
    <w:p w14:paraId="6BCDF9C2" w14:textId="3AFBD161" w:rsidR="00FA6F04" w:rsidRDefault="00FA6F04" w:rsidP="000C4874">
      <w:pPr>
        <w:contextualSpacing/>
      </w:pPr>
    </w:p>
    <w:p w14:paraId="699C3FD1" w14:textId="131F798A" w:rsidR="00FA6F04" w:rsidRDefault="00FA6F04" w:rsidP="000C4874">
      <w:pPr>
        <w:contextualSpacing/>
      </w:pPr>
    </w:p>
    <w:p w14:paraId="3986630C" w14:textId="39210A01" w:rsidR="00FA6F04" w:rsidRDefault="00FA6F04" w:rsidP="000C4874">
      <w:pPr>
        <w:contextualSpacing/>
      </w:pPr>
    </w:p>
    <w:p w14:paraId="43899E75" w14:textId="0093CA16" w:rsidR="00FA6F04" w:rsidRDefault="00FA6F04" w:rsidP="000C4874">
      <w:pPr>
        <w:contextualSpacing/>
      </w:pPr>
    </w:p>
    <w:p w14:paraId="40BC66CA" w14:textId="7AD44B70" w:rsidR="00FA6F04" w:rsidRDefault="00FA6F04" w:rsidP="000C4874">
      <w:pPr>
        <w:contextualSpacing/>
      </w:pPr>
    </w:p>
    <w:p w14:paraId="3D5F098A" w14:textId="15ECAB36" w:rsidR="00FA6F04" w:rsidRDefault="00FA6F04" w:rsidP="000C4874">
      <w:pPr>
        <w:contextualSpacing/>
      </w:pPr>
    </w:p>
    <w:p w14:paraId="3370EF44" w14:textId="77777777" w:rsidR="00FA6F04" w:rsidRDefault="00FA6F04" w:rsidP="000C4874">
      <w:pPr>
        <w:contextualSpacing/>
      </w:pPr>
    </w:p>
    <w:p w14:paraId="27B7766B" w14:textId="77777777" w:rsidR="00B8630C" w:rsidRDefault="00B8630C" w:rsidP="00956A78">
      <w:pPr>
        <w:pStyle w:val="08Heading2"/>
        <w:rPr>
          <w:noProof/>
          <w:szCs w:val="32"/>
        </w:rPr>
      </w:pPr>
    </w:p>
    <w:p w14:paraId="77028A77" w14:textId="77777777" w:rsidR="00FA6F04" w:rsidRDefault="00FA6F04" w:rsidP="00956A78">
      <w:pPr>
        <w:pStyle w:val="08Heading2"/>
        <w:rPr>
          <w:noProof/>
          <w:szCs w:val="32"/>
        </w:rPr>
      </w:pPr>
      <w:bookmarkStart w:id="36" w:name="ManagingVirtualTeams"/>
    </w:p>
    <w:p w14:paraId="4820936C" w14:textId="77777777" w:rsidR="00FA6F04" w:rsidRDefault="00FA6F04" w:rsidP="00956A78">
      <w:pPr>
        <w:pStyle w:val="08Heading2"/>
        <w:rPr>
          <w:noProof/>
          <w:szCs w:val="32"/>
        </w:rPr>
      </w:pPr>
    </w:p>
    <w:p w14:paraId="75F0AE46" w14:textId="77777777" w:rsidR="00FA6F04" w:rsidRDefault="00FA6F04" w:rsidP="00956A78">
      <w:pPr>
        <w:pStyle w:val="08Heading2"/>
        <w:rPr>
          <w:noProof/>
          <w:szCs w:val="32"/>
        </w:rPr>
      </w:pPr>
    </w:p>
    <w:p w14:paraId="4B624CDE" w14:textId="77777777" w:rsidR="00FA6F04" w:rsidRDefault="00FA6F04" w:rsidP="00956A78">
      <w:pPr>
        <w:pStyle w:val="08Heading2"/>
        <w:rPr>
          <w:noProof/>
          <w:szCs w:val="32"/>
        </w:rPr>
      </w:pPr>
    </w:p>
    <w:p w14:paraId="1F498B92" w14:textId="77777777" w:rsidR="00FA6F04" w:rsidRDefault="00FA6F04" w:rsidP="00956A78">
      <w:pPr>
        <w:pStyle w:val="08Heading2"/>
        <w:rPr>
          <w:noProof/>
          <w:szCs w:val="32"/>
        </w:rPr>
      </w:pPr>
    </w:p>
    <w:p w14:paraId="01B57285" w14:textId="77777777" w:rsidR="00FA6F04" w:rsidRDefault="00FA6F04" w:rsidP="00956A78">
      <w:pPr>
        <w:pStyle w:val="08Heading2"/>
        <w:rPr>
          <w:noProof/>
          <w:szCs w:val="32"/>
        </w:rPr>
      </w:pPr>
    </w:p>
    <w:p w14:paraId="06BDDFA7" w14:textId="77777777" w:rsidR="00CF710A" w:rsidRDefault="00CF710A" w:rsidP="00FA6F04">
      <w:pPr>
        <w:pStyle w:val="08Heading2"/>
        <w:jc w:val="center"/>
        <w:rPr>
          <w:noProof/>
          <w:szCs w:val="32"/>
        </w:rPr>
      </w:pPr>
    </w:p>
    <w:p w14:paraId="759FBCCB" w14:textId="1082D8A5" w:rsidR="00956A78" w:rsidRDefault="00956A78" w:rsidP="00FA6F04">
      <w:pPr>
        <w:pStyle w:val="08Heading2"/>
        <w:jc w:val="center"/>
        <w:rPr>
          <w:noProof/>
          <w:szCs w:val="32"/>
        </w:rPr>
      </w:pPr>
      <w:r>
        <w:rPr>
          <w:noProof/>
          <w:szCs w:val="32"/>
        </w:rPr>
        <w:lastRenderedPageBreak/>
        <w:t>Section 4 - Managing Virtual Teams</w:t>
      </w:r>
      <w:bookmarkEnd w:id="36"/>
    </w:p>
    <w:p w14:paraId="20C13A05" w14:textId="77777777" w:rsidR="00FA6F04" w:rsidRPr="00956A78" w:rsidRDefault="00FA6F04" w:rsidP="00FA6F04">
      <w:pPr>
        <w:pStyle w:val="08Heading2"/>
        <w:jc w:val="center"/>
        <w:rPr>
          <w:noProof/>
          <w:szCs w:val="32"/>
        </w:rPr>
      </w:pPr>
    </w:p>
    <w:p w14:paraId="59864E16" w14:textId="0C1AA525" w:rsidR="000C4874" w:rsidRDefault="00956A78" w:rsidP="00271346">
      <w:pPr>
        <w:jc w:val="center"/>
        <w:rPr>
          <w:rFonts w:ascii="Arial" w:hAnsi="Arial" w:cs="Arial"/>
          <w:b/>
          <w:i/>
          <w:sz w:val="32"/>
          <w:szCs w:val="32"/>
        </w:rPr>
      </w:pPr>
      <w:r>
        <w:rPr>
          <w:noProof/>
        </w:rPr>
        <w:tab/>
      </w:r>
      <w:r w:rsidR="000C4874">
        <w:rPr>
          <w:noProof/>
        </w:rPr>
        <w:drawing>
          <wp:inline distT="0" distB="0" distL="0" distR="0" wp14:anchorId="711FFE24" wp14:editId="7365A9EE">
            <wp:extent cx="5177155" cy="2912110"/>
            <wp:effectExtent l="0" t="0" r="4445" b="254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177155" cy="2912110"/>
                    </a:xfrm>
                    <a:prstGeom prst="rect">
                      <a:avLst/>
                    </a:prstGeom>
                  </pic:spPr>
                </pic:pic>
              </a:graphicData>
            </a:graphic>
          </wp:inline>
        </w:drawing>
      </w:r>
    </w:p>
    <w:p w14:paraId="3239D4E1" w14:textId="77777777" w:rsidR="000C4874" w:rsidRDefault="000C4874" w:rsidP="000C4874">
      <w:pPr>
        <w:spacing w:line="259" w:lineRule="auto"/>
      </w:pPr>
      <w:r w:rsidRPr="00140510">
        <w:rPr>
          <w:b/>
        </w:rPr>
        <w:t>Notes:</w:t>
      </w:r>
      <w:r>
        <w:t xml:space="preserve">  _____________________________________________</w:t>
      </w:r>
    </w:p>
    <w:p w14:paraId="6FA88970" w14:textId="77777777" w:rsidR="000C4874" w:rsidRDefault="000C4874" w:rsidP="000C4874">
      <w:pPr>
        <w:spacing w:line="259" w:lineRule="auto"/>
      </w:pPr>
      <w:r>
        <w:t>____________________________________________________</w:t>
      </w:r>
    </w:p>
    <w:p w14:paraId="2FAD7564" w14:textId="77777777" w:rsidR="000C4874" w:rsidRDefault="000C4874" w:rsidP="000C4874">
      <w:pPr>
        <w:spacing w:line="259" w:lineRule="auto"/>
      </w:pPr>
      <w:r>
        <w:t>____________________________________________________</w:t>
      </w:r>
    </w:p>
    <w:p w14:paraId="3EDE57E7" w14:textId="77777777" w:rsidR="00A7267B" w:rsidRDefault="00A7267B" w:rsidP="008312AC">
      <w:pPr>
        <w:jc w:val="center"/>
      </w:pPr>
    </w:p>
    <w:p w14:paraId="522E011C" w14:textId="54165BB2" w:rsidR="00FA6F04" w:rsidRPr="00FA6F04" w:rsidRDefault="00FA6F04" w:rsidP="008312AC">
      <w:pPr>
        <w:jc w:val="center"/>
        <w:rPr>
          <w:b/>
          <w:i/>
        </w:rPr>
      </w:pPr>
      <w:r w:rsidRPr="00FA6F04">
        <w:rPr>
          <w:b/>
          <w:i/>
        </w:rPr>
        <w:t>Brain Breaks &amp; Ice Breakers for Virtual Meetings</w:t>
      </w:r>
    </w:p>
    <w:p w14:paraId="5470D0AC" w14:textId="720B0164" w:rsidR="008312AC" w:rsidRDefault="008312AC" w:rsidP="008312AC">
      <w:r>
        <w:t>The National Council for Behavioral Health created a 12-page resource guide entitled: Brain Breaks &amp; Ice Breakers for Virtual Meetings. Access it through</w:t>
      </w:r>
      <w:r w:rsidR="00D11301">
        <w:t xml:space="preserve"> the</w:t>
      </w:r>
      <w:r>
        <w:t xml:space="preserve"> link </w:t>
      </w:r>
      <w:r w:rsidR="004436B1">
        <w:t>below.</w:t>
      </w:r>
    </w:p>
    <w:p w14:paraId="6D89486D" w14:textId="46AC7076" w:rsidR="004436B1" w:rsidRDefault="004436B1" w:rsidP="008312AC"/>
    <w:p w14:paraId="60634A3D" w14:textId="705A9CAE" w:rsidR="004436B1" w:rsidRDefault="00DB46B9" w:rsidP="008312AC">
      <w:pPr>
        <w:rPr>
          <w:color w:val="0000FF"/>
          <w:u w:val="single"/>
        </w:rPr>
      </w:pPr>
      <w:hyperlink r:id="rId62" w:anchor=":~:text=Brain%20Breaks%20%26%20Ice%20Breakers%20for%20Virtual%20Meetings%3A,they%20are%20otherwise%20listed%20in%20no%20particular%20order" w:history="1">
        <w:r w:rsidR="004436B1" w:rsidRPr="004436B1">
          <w:rPr>
            <w:color w:val="0000FF"/>
            <w:u w:val="single"/>
          </w:rPr>
          <w:t>Handout-Brain-Breaks-and-Ice-Breakers-for-Virtual-Work-Final.pdf (napsa-now.org)</w:t>
        </w:r>
      </w:hyperlink>
    </w:p>
    <w:p w14:paraId="5F39A6E9" w14:textId="14391F5A" w:rsidR="00A7267B" w:rsidRDefault="00A7267B" w:rsidP="008312AC">
      <w:pPr>
        <w:rPr>
          <w:color w:val="0000FF"/>
          <w:u w:val="single"/>
        </w:rPr>
      </w:pPr>
    </w:p>
    <w:p w14:paraId="6E746A41" w14:textId="77777777" w:rsidR="00A7267B" w:rsidRDefault="00A7267B" w:rsidP="008312AC"/>
    <w:p w14:paraId="39F19A08" w14:textId="510750F4" w:rsidR="00FA5584" w:rsidRPr="00886616" w:rsidRDefault="00BF3D5B" w:rsidP="00BF3D5B">
      <w:pPr>
        <w:jc w:val="center"/>
      </w:pPr>
      <w:r w:rsidRPr="00BF3D5B">
        <w:rPr>
          <w:noProof/>
        </w:rPr>
        <w:lastRenderedPageBreak/>
        <w:drawing>
          <wp:inline distT="0" distB="0" distL="0" distR="0" wp14:anchorId="3CF6F6D1" wp14:editId="606DDF59">
            <wp:extent cx="5067759" cy="2850614"/>
            <wp:effectExtent l="0" t="0" r="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72977" cy="2853549"/>
                    </a:xfrm>
                    <a:prstGeom prst="rect">
                      <a:avLst/>
                    </a:prstGeom>
                  </pic:spPr>
                </pic:pic>
              </a:graphicData>
            </a:graphic>
          </wp:inline>
        </w:drawing>
      </w:r>
    </w:p>
    <w:p w14:paraId="53F056E1" w14:textId="77777777" w:rsidR="008F05AF" w:rsidRDefault="008F05AF" w:rsidP="008F05AF">
      <w:pPr>
        <w:spacing w:line="259" w:lineRule="auto"/>
      </w:pPr>
      <w:r w:rsidRPr="00140510">
        <w:rPr>
          <w:b/>
        </w:rPr>
        <w:t>Notes:</w:t>
      </w:r>
      <w:r>
        <w:t xml:space="preserve">  _____________________________________________</w:t>
      </w:r>
    </w:p>
    <w:p w14:paraId="4641D233" w14:textId="77777777" w:rsidR="008F05AF" w:rsidRDefault="008F05AF" w:rsidP="008F05AF">
      <w:pPr>
        <w:spacing w:line="259" w:lineRule="auto"/>
      </w:pPr>
      <w:r>
        <w:t>____________________________________________________</w:t>
      </w:r>
    </w:p>
    <w:p w14:paraId="6629CDE9" w14:textId="77777777" w:rsidR="008F05AF" w:rsidRDefault="008F05AF" w:rsidP="008F05AF">
      <w:pPr>
        <w:spacing w:line="259" w:lineRule="auto"/>
      </w:pPr>
      <w:r>
        <w:t>____________________________________________________</w:t>
      </w:r>
    </w:p>
    <w:p w14:paraId="6CCD463F" w14:textId="77777777" w:rsidR="008F05AF" w:rsidRDefault="008F05AF" w:rsidP="008F05AF">
      <w:pPr>
        <w:spacing w:line="259" w:lineRule="auto"/>
      </w:pPr>
      <w:r>
        <w:t>____________________________________________________</w:t>
      </w:r>
    </w:p>
    <w:p w14:paraId="1A0CE097" w14:textId="77777777" w:rsidR="008F05AF" w:rsidRDefault="008F05AF" w:rsidP="008F05AF">
      <w:pPr>
        <w:spacing w:line="259" w:lineRule="auto"/>
      </w:pPr>
      <w:r>
        <w:t>____________________________________________________</w:t>
      </w:r>
    </w:p>
    <w:p w14:paraId="6AEAC826" w14:textId="77777777" w:rsidR="008F05AF" w:rsidRPr="008F05AF" w:rsidRDefault="008F05AF" w:rsidP="008F05AF">
      <w:pPr>
        <w:ind w:firstLine="720"/>
      </w:pPr>
    </w:p>
    <w:p w14:paraId="7325F5DD" w14:textId="0E3C8FB1" w:rsidR="00886616" w:rsidRPr="00FA6F04" w:rsidRDefault="00FA6F04" w:rsidP="00B8630C">
      <w:pPr>
        <w:framePr w:hSpace="180" w:wrap="around" w:vAnchor="text" w:hAnchor="text" w:y="1"/>
        <w:suppressOverlap/>
        <w:jc w:val="center"/>
        <w:rPr>
          <w:b/>
          <w:bCs/>
          <w:i/>
          <w:u w:val="single"/>
        </w:rPr>
      </w:pPr>
      <w:r w:rsidRPr="00FA6F04">
        <w:rPr>
          <w:b/>
          <w:bCs/>
          <w:i/>
          <w:u w:val="single"/>
        </w:rPr>
        <w:lastRenderedPageBreak/>
        <w:t>Transfer of Learning Activity</w:t>
      </w:r>
    </w:p>
    <w:p w14:paraId="12561EF7" w14:textId="77777777" w:rsidR="00886616" w:rsidRPr="00A86F29" w:rsidRDefault="00886616" w:rsidP="00886616">
      <w:pPr>
        <w:framePr w:hSpace="180" w:wrap="around" w:vAnchor="text" w:hAnchor="text" w:y="1"/>
        <w:suppressOverlap/>
        <w:jc w:val="center"/>
        <w:rPr>
          <w:b/>
          <w:bCs/>
        </w:rPr>
      </w:pPr>
      <w:r w:rsidRPr="00A86F29">
        <w:rPr>
          <w:b/>
          <w:bCs/>
        </w:rPr>
        <w:t>Team Implementation Goals</w:t>
      </w:r>
    </w:p>
    <w:p w14:paraId="0CEEB0FE" w14:textId="77777777" w:rsidR="00886616" w:rsidRDefault="00886616" w:rsidP="00886616">
      <w:pPr>
        <w:framePr w:hSpace="180" w:wrap="around" w:vAnchor="text" w:hAnchor="text" w:y="1"/>
        <w:suppressOverlap/>
        <w:rPr>
          <w:i/>
          <w:iCs/>
        </w:rPr>
      </w:pPr>
      <w:r>
        <w:t xml:space="preserve">This is a Transfer of Learning (TOL) activity based upon the training that you attended entitled: </w:t>
      </w:r>
      <w:r w:rsidRPr="00A86F29">
        <w:rPr>
          <w:i/>
          <w:iCs/>
        </w:rPr>
        <w:t>Building and Managing Your APS Team.</w:t>
      </w:r>
    </w:p>
    <w:p w14:paraId="3C08A9C9" w14:textId="20303473" w:rsidR="00886616" w:rsidRPr="000963C2" w:rsidRDefault="00886616" w:rsidP="00886616">
      <w:pPr>
        <w:framePr w:hSpace="180" w:wrap="around" w:vAnchor="text" w:hAnchor="text" w:y="1"/>
        <w:suppressOverlap/>
      </w:pPr>
      <w:r>
        <w:t>Transfer of Learning (TOL) allows the learner to take education, ability or insight obtained from a prior setting and use it effectively in a new setting.  The purpose of the TOL is to practice and apply information received in today</w:t>
      </w:r>
      <w:r w:rsidR="00EB23B3">
        <w:t>’</w:t>
      </w:r>
      <w:r>
        <w:t xml:space="preserve">s training outside of the training environment. </w:t>
      </w:r>
    </w:p>
    <w:p w14:paraId="33664FA0" w14:textId="77777777" w:rsidR="00886616" w:rsidRDefault="00886616" w:rsidP="00886616">
      <w:pPr>
        <w:framePr w:hSpace="180" w:wrap="around" w:vAnchor="text" w:hAnchor="text" w:y="1"/>
        <w:suppressOverlap/>
      </w:pPr>
      <w:r>
        <w:t xml:space="preserve">This tool is meant to be used as a type of “roadmap” to assess your team, identify areas for improvement, and to create goals with an associated action plan. </w:t>
      </w:r>
    </w:p>
    <w:p w14:paraId="27F85818" w14:textId="36E5D094" w:rsidR="00886616" w:rsidRDefault="00886616" w:rsidP="00886616">
      <w:pPr>
        <w:spacing w:line="259" w:lineRule="auto"/>
      </w:pPr>
      <w:r>
        <w:t>This TOL activity can be done in conjunction with your team (at a team meeting) and can be done in-person, or within a virtual environment; or you can do this TOL activity on your own.  It is recommended to complete this activity with your team to create a horizontal action plan; that is, what you will do to strengthen your team and what your team members will do to strengthen the team.</w:t>
      </w:r>
    </w:p>
    <w:p w14:paraId="297F8879" w14:textId="77777777" w:rsidR="00886616" w:rsidRDefault="00886616" w:rsidP="00886616">
      <w:pPr>
        <w:spacing w:line="259" w:lineRule="auto"/>
      </w:pPr>
    </w:p>
    <w:p w14:paraId="417A587A" w14:textId="77777777" w:rsidR="00886616" w:rsidRDefault="00886616" w:rsidP="00886616">
      <w:r w:rsidRPr="00A86F29">
        <w:rPr>
          <w:b/>
          <w:bCs/>
        </w:rPr>
        <w:t>Please answer the following question:</w:t>
      </w:r>
      <w:r>
        <w:t xml:space="preserve"> </w:t>
      </w:r>
      <w:r w:rsidRPr="00A86F29">
        <w:rPr>
          <w:i/>
          <w:iCs/>
        </w:rPr>
        <w:t>What 3 things will you do to strengthen your own team?</w:t>
      </w:r>
      <w:r>
        <w:t xml:space="preserve">  </w:t>
      </w:r>
    </w:p>
    <w:p w14:paraId="0DA1070E" w14:textId="77777777" w:rsidR="00886616" w:rsidRDefault="00886616" w:rsidP="00886616">
      <w:r>
        <w:t xml:space="preserve">You might consider changes you could make to the structure and format of your unit meetings or new strategies that you could try </w:t>
      </w:r>
      <w:r>
        <w:lastRenderedPageBreak/>
        <w:t xml:space="preserve">to implement that will help to make the work environment more motivating. </w:t>
      </w:r>
    </w:p>
    <w:p w14:paraId="7598698B" w14:textId="77777777" w:rsidR="00886616" w:rsidRPr="00A86F29" w:rsidRDefault="00886616" w:rsidP="00886616">
      <w:pPr>
        <w:rPr>
          <w:i/>
          <w:iCs/>
        </w:rPr>
      </w:pPr>
      <w:r w:rsidRPr="00A86F29">
        <w:rPr>
          <w:i/>
          <w:iCs/>
        </w:rPr>
        <w:t>What steps do you (and/or staff members) need to take to make that happen?</w:t>
      </w:r>
    </w:p>
    <w:p w14:paraId="7315E1F1" w14:textId="77777777" w:rsidR="00886616" w:rsidRDefault="00886616" w:rsidP="00886616">
      <w:r>
        <w:t>Be as specific as you can with your goals and action steps.</w:t>
      </w:r>
    </w:p>
    <w:p w14:paraId="2989E2D9" w14:textId="77777777" w:rsidR="00886616" w:rsidRDefault="00886616" w:rsidP="00886616"/>
    <w:p w14:paraId="29D061E5" w14:textId="77777777" w:rsidR="00886616" w:rsidRDefault="00886616" w:rsidP="00886616">
      <w:r>
        <w:t xml:space="preserve">Goal 1 - </w:t>
      </w:r>
    </w:p>
    <w:p w14:paraId="3A485779" w14:textId="77777777" w:rsidR="00886616" w:rsidRDefault="00886616" w:rsidP="00886616"/>
    <w:p w14:paraId="0450892A" w14:textId="637288AE" w:rsidR="00886616" w:rsidRDefault="00886616" w:rsidP="00886616">
      <w:bookmarkStart w:id="37" w:name="_Hlk73468809"/>
      <w:r>
        <w:t>Action Item to support the goal:</w:t>
      </w:r>
    </w:p>
    <w:bookmarkEnd w:id="37"/>
    <w:p w14:paraId="111646BD" w14:textId="5CA9CEE4" w:rsidR="00886616" w:rsidRDefault="00886616" w:rsidP="00537453">
      <w:pPr>
        <w:spacing w:line="259" w:lineRule="auto"/>
      </w:pPr>
    </w:p>
    <w:p w14:paraId="47F09023" w14:textId="77777777" w:rsidR="00886616" w:rsidRDefault="00886616" w:rsidP="00886616">
      <w:r>
        <w:t>Action Item to support the goal:</w:t>
      </w:r>
    </w:p>
    <w:p w14:paraId="7972E60E" w14:textId="72D65BAA" w:rsidR="00886616" w:rsidRDefault="00886616" w:rsidP="00537453">
      <w:pPr>
        <w:spacing w:line="259" w:lineRule="auto"/>
      </w:pPr>
    </w:p>
    <w:p w14:paraId="7C005552" w14:textId="77777777" w:rsidR="00886616" w:rsidRDefault="00886616" w:rsidP="00886616">
      <w:r>
        <w:t>Action Item to support the goal:</w:t>
      </w:r>
    </w:p>
    <w:p w14:paraId="24877781" w14:textId="33D6133D" w:rsidR="00886616" w:rsidRDefault="00886616" w:rsidP="00537453">
      <w:pPr>
        <w:spacing w:line="259" w:lineRule="auto"/>
      </w:pPr>
    </w:p>
    <w:p w14:paraId="36ACED18" w14:textId="7559393C" w:rsidR="00886616" w:rsidRDefault="00886616" w:rsidP="00537453">
      <w:pPr>
        <w:spacing w:line="259" w:lineRule="auto"/>
      </w:pPr>
      <w:r>
        <w:t xml:space="preserve">Goal 2 – </w:t>
      </w:r>
    </w:p>
    <w:p w14:paraId="63C5A4B2" w14:textId="7AF5B2B2" w:rsidR="00886616" w:rsidRDefault="00886616" w:rsidP="00537453">
      <w:pPr>
        <w:spacing w:line="259" w:lineRule="auto"/>
      </w:pPr>
    </w:p>
    <w:p w14:paraId="19CE5042" w14:textId="77777777" w:rsidR="00886616" w:rsidRDefault="00886616" w:rsidP="00886616">
      <w:r>
        <w:t>Action Item to support the goal:</w:t>
      </w:r>
    </w:p>
    <w:p w14:paraId="59912BC6" w14:textId="77777777" w:rsidR="00886616" w:rsidRDefault="00886616" w:rsidP="00886616"/>
    <w:p w14:paraId="349AC7F4" w14:textId="31492D50" w:rsidR="00886616" w:rsidRDefault="00886616" w:rsidP="00886616">
      <w:r>
        <w:t>Action Item to support the goal:</w:t>
      </w:r>
    </w:p>
    <w:p w14:paraId="48A3083F" w14:textId="77777777" w:rsidR="00886616" w:rsidRDefault="00886616" w:rsidP="00886616"/>
    <w:p w14:paraId="3228AB9E" w14:textId="78A89A90" w:rsidR="00886616" w:rsidRDefault="00886616" w:rsidP="00886616">
      <w:r w:rsidRPr="00886616">
        <w:t>Action Item to support the goal:</w:t>
      </w:r>
    </w:p>
    <w:p w14:paraId="3FC7EA1C" w14:textId="77777777" w:rsidR="00C0152A" w:rsidRDefault="00C0152A" w:rsidP="00886616"/>
    <w:p w14:paraId="38358C7B" w14:textId="77777777" w:rsidR="00C0152A" w:rsidRDefault="00C0152A" w:rsidP="00886616"/>
    <w:p w14:paraId="36E5CDC0" w14:textId="77777777" w:rsidR="00C0152A" w:rsidRDefault="00C0152A" w:rsidP="00886616"/>
    <w:p w14:paraId="0295F1BC" w14:textId="795B1948" w:rsidR="00886616" w:rsidRDefault="00886616" w:rsidP="00886616">
      <w:r>
        <w:t xml:space="preserve">Goal 3 – </w:t>
      </w:r>
    </w:p>
    <w:p w14:paraId="544F748C" w14:textId="77777777" w:rsidR="004436B1" w:rsidRDefault="004436B1" w:rsidP="00886616"/>
    <w:p w14:paraId="5720B9A3" w14:textId="00F1B8E9" w:rsidR="00886616" w:rsidRDefault="00886616" w:rsidP="00886616">
      <w:r>
        <w:t>Action Item to support the goal:</w:t>
      </w:r>
    </w:p>
    <w:p w14:paraId="5EA3DA13" w14:textId="1D7E74A3" w:rsidR="00886616" w:rsidRDefault="00886616" w:rsidP="00886616"/>
    <w:p w14:paraId="54383652" w14:textId="0B88CD52" w:rsidR="00886616" w:rsidRDefault="00886616" w:rsidP="00886616">
      <w:r>
        <w:t>Action Item to support the goal:</w:t>
      </w:r>
    </w:p>
    <w:p w14:paraId="1A397AFD" w14:textId="2A2FF83B" w:rsidR="00886616" w:rsidRDefault="00886616" w:rsidP="00886616"/>
    <w:p w14:paraId="3B016B24" w14:textId="77777777" w:rsidR="00886616" w:rsidRDefault="00886616" w:rsidP="00886616">
      <w:r>
        <w:t>Action Item to support the goal:</w:t>
      </w:r>
    </w:p>
    <w:p w14:paraId="0D52AB61" w14:textId="77777777" w:rsidR="00886616" w:rsidRDefault="00886616" w:rsidP="00886616"/>
    <w:p w14:paraId="4D1C0986" w14:textId="5C0B2B96" w:rsidR="00537453" w:rsidRDefault="00886616" w:rsidP="00886616">
      <w:r>
        <w:rPr>
          <w:noProof/>
        </w:rPr>
        <w:drawing>
          <wp:inline distT="0" distB="0" distL="0" distR="0" wp14:anchorId="5B2D9118" wp14:editId="7E243EE0">
            <wp:extent cx="5177155" cy="2912110"/>
            <wp:effectExtent l="0" t="0" r="4445" b="254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177155" cy="2912110"/>
                    </a:xfrm>
                    <a:prstGeom prst="rect">
                      <a:avLst/>
                    </a:prstGeom>
                  </pic:spPr>
                </pic:pic>
              </a:graphicData>
            </a:graphic>
          </wp:inline>
        </w:drawing>
      </w:r>
    </w:p>
    <w:p w14:paraId="47A643EE" w14:textId="77777777" w:rsidR="00537453" w:rsidRDefault="00537453" w:rsidP="00537453">
      <w:pPr>
        <w:spacing w:line="259" w:lineRule="auto"/>
      </w:pPr>
      <w:r w:rsidRPr="00140510">
        <w:rPr>
          <w:b/>
        </w:rPr>
        <w:t>Notes:</w:t>
      </w:r>
      <w:r>
        <w:t xml:space="preserve">  _____________________________________________</w:t>
      </w:r>
    </w:p>
    <w:p w14:paraId="5088CAAA" w14:textId="77777777" w:rsidR="00537453" w:rsidRDefault="00537453" w:rsidP="00537453">
      <w:pPr>
        <w:spacing w:line="259" w:lineRule="auto"/>
      </w:pPr>
      <w:r>
        <w:t>____________________________________________________</w:t>
      </w:r>
    </w:p>
    <w:p w14:paraId="2AD3C75B" w14:textId="77777777" w:rsidR="00537453" w:rsidRDefault="00537453" w:rsidP="00537453">
      <w:pPr>
        <w:spacing w:line="259" w:lineRule="auto"/>
      </w:pPr>
      <w:r>
        <w:t>____________________________________________________</w:t>
      </w:r>
    </w:p>
    <w:p w14:paraId="1993C19B" w14:textId="288412E6" w:rsidR="00537453" w:rsidRDefault="00537453" w:rsidP="00A642DA">
      <w:pPr>
        <w:jc w:val="center"/>
      </w:pPr>
    </w:p>
    <w:sectPr w:rsidR="00537453" w:rsidSect="0039739E">
      <w:footerReference w:type="default" r:id="rId66"/>
      <w:footerReference w:type="first" r:id="rId67"/>
      <w:pgSz w:w="12240" w:h="15840"/>
      <w:pgMar w:top="576" w:right="1440" w:bottom="1440" w:left="1440" w:header="720" w:footer="720" w:gutter="0"/>
      <w:pgNumType w:start="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4D7DCC" w14:textId="77777777" w:rsidR="00DB46B9" w:rsidRDefault="00DB46B9" w:rsidP="001F6955">
      <w:pPr>
        <w:spacing w:after="0" w:line="240" w:lineRule="auto"/>
      </w:pPr>
      <w:r>
        <w:separator/>
      </w:r>
    </w:p>
    <w:p w14:paraId="47DFD5C6" w14:textId="77777777" w:rsidR="00DB46B9" w:rsidRDefault="00DB46B9"/>
  </w:endnote>
  <w:endnote w:type="continuationSeparator" w:id="0">
    <w:p w14:paraId="621DB376" w14:textId="77777777" w:rsidR="00DB46B9" w:rsidRDefault="00DB46B9" w:rsidP="001F6955">
      <w:pPr>
        <w:spacing w:after="0" w:line="240" w:lineRule="auto"/>
      </w:pPr>
      <w:r>
        <w:continuationSeparator/>
      </w:r>
    </w:p>
    <w:p w14:paraId="287AAE94" w14:textId="77777777" w:rsidR="00DB46B9" w:rsidRDefault="00DB46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ato Bold">
    <w:altName w:val="Times New Roman"/>
    <w:charset w:val="00"/>
    <w:family w:val="auto"/>
    <w:pitch w:val="variable"/>
    <w:sig w:usb0="00000001" w:usb1="5000ECFF" w:usb2="0000002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1746544"/>
      <w:docPartObj>
        <w:docPartGallery w:val="Page Numbers (Bottom of Page)"/>
        <w:docPartUnique/>
      </w:docPartObj>
    </w:sdtPr>
    <w:sdtEndPr>
      <w:rPr>
        <w:noProof/>
      </w:rPr>
    </w:sdtEndPr>
    <w:sdtContent>
      <w:p w14:paraId="1AF546B3" w14:textId="07B22187" w:rsidR="000B0F3F" w:rsidRDefault="000B0F3F">
        <w:pPr>
          <w:pStyle w:val="Footer"/>
          <w:jc w:val="right"/>
        </w:pPr>
        <w:r>
          <w:fldChar w:fldCharType="begin"/>
        </w:r>
        <w:r>
          <w:instrText xml:space="preserve"> PAGE   \* MERGEFORMAT </w:instrText>
        </w:r>
        <w:r>
          <w:fldChar w:fldCharType="separate"/>
        </w:r>
        <w:r w:rsidR="001409CE">
          <w:rPr>
            <w:noProof/>
          </w:rPr>
          <w:t>20</w:t>
        </w:r>
        <w:r>
          <w:rPr>
            <w:noProof/>
          </w:rPr>
          <w:fldChar w:fldCharType="end"/>
        </w:r>
      </w:p>
    </w:sdtContent>
  </w:sdt>
  <w:p w14:paraId="45058343" w14:textId="5DB87798" w:rsidR="000B0F3F" w:rsidRPr="00DA0C04" w:rsidRDefault="000B0F3F" w:rsidP="00D81A27">
    <w:pPr>
      <w:pStyle w:val="Footer"/>
      <w:rPr>
        <w:i/>
        <w:sz w:val="18"/>
        <w:szCs w:val="18"/>
      </w:rPr>
    </w:pPr>
    <w:r w:rsidRPr="00DA0C04">
      <w:rPr>
        <w:i/>
        <w:sz w:val="18"/>
        <w:szCs w:val="18"/>
      </w:rPr>
      <w:t xml:space="preserve">PG – Building and Managing Effective APS Teams   </w:t>
    </w:r>
    <w:r w:rsidR="00FF40DB">
      <w:rPr>
        <w:i/>
        <w:sz w:val="18"/>
        <w:szCs w:val="18"/>
      </w:rPr>
      <w:t>Feb. 2022</w:t>
    </w:r>
    <w:r w:rsidRPr="00DA0C04">
      <w:rPr>
        <w:i/>
        <w:sz w:val="18"/>
        <w:szCs w:val="18"/>
      </w:rPr>
      <w:t xml:space="preserve">      Office of Professional Development</w:t>
    </w:r>
  </w:p>
  <w:p w14:paraId="0FF2791A" w14:textId="4CBD01D2" w:rsidR="000B0F3F" w:rsidRPr="0062797B" w:rsidRDefault="000B0F3F" w:rsidP="00A31A2F">
    <w:pPr>
      <w:pStyle w:val="Footer"/>
      <w:tabs>
        <w:tab w:val="left" w:pos="4680"/>
      </w:tabs>
      <w:rPr>
        <w:i/>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15197" w14:textId="051E08AB" w:rsidR="000B0F3F" w:rsidRPr="00DA0C04" w:rsidRDefault="000B0F3F" w:rsidP="00EE56B2">
    <w:pPr>
      <w:pStyle w:val="Footer"/>
      <w:rPr>
        <w:i/>
        <w:sz w:val="18"/>
        <w:szCs w:val="18"/>
      </w:rPr>
    </w:pPr>
    <w:r w:rsidRPr="00DA0C04">
      <w:rPr>
        <w:i/>
        <w:sz w:val="18"/>
        <w:szCs w:val="18"/>
      </w:rPr>
      <w:t xml:space="preserve">PG – Building and Managing Effective APS Teams    </w:t>
    </w:r>
    <w:r w:rsidR="00FF40DB">
      <w:rPr>
        <w:i/>
        <w:sz w:val="18"/>
        <w:szCs w:val="18"/>
      </w:rPr>
      <w:t>Feb. 2022</w:t>
    </w:r>
    <w:r w:rsidRPr="00DA0C04">
      <w:rPr>
        <w:i/>
        <w:sz w:val="18"/>
        <w:szCs w:val="18"/>
      </w:rPr>
      <w:t xml:space="preserve">    Office of Professional Development</w:t>
    </w:r>
  </w:p>
  <w:p w14:paraId="6E93D8EE" w14:textId="77777777" w:rsidR="000B0F3F" w:rsidRDefault="000B0F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F17168" w14:textId="77777777" w:rsidR="00DB46B9" w:rsidRDefault="00DB46B9" w:rsidP="001F6955">
      <w:pPr>
        <w:spacing w:after="0" w:line="240" w:lineRule="auto"/>
      </w:pPr>
      <w:r>
        <w:separator/>
      </w:r>
    </w:p>
    <w:p w14:paraId="3398A4C8" w14:textId="77777777" w:rsidR="00DB46B9" w:rsidRDefault="00DB46B9"/>
  </w:footnote>
  <w:footnote w:type="continuationSeparator" w:id="0">
    <w:p w14:paraId="65A15DFA" w14:textId="77777777" w:rsidR="00DB46B9" w:rsidRDefault="00DB46B9" w:rsidP="001F6955">
      <w:pPr>
        <w:spacing w:after="0" w:line="240" w:lineRule="auto"/>
      </w:pPr>
      <w:r>
        <w:continuationSeparator/>
      </w:r>
    </w:p>
    <w:p w14:paraId="7A9F3947" w14:textId="77777777" w:rsidR="00DB46B9" w:rsidRDefault="00DB46B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83C20"/>
    <w:multiLevelType w:val="hybridMultilevel"/>
    <w:tmpl w:val="CCC40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F79A0"/>
    <w:multiLevelType w:val="hybridMultilevel"/>
    <w:tmpl w:val="72C0D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04802"/>
    <w:multiLevelType w:val="hybridMultilevel"/>
    <w:tmpl w:val="7C5C3928"/>
    <w:lvl w:ilvl="0" w:tplc="057A71C6">
      <w:start w:val="1"/>
      <w:numFmt w:val="bullet"/>
      <w:lvlText w:val="•"/>
      <w:lvlJc w:val="left"/>
      <w:pPr>
        <w:tabs>
          <w:tab w:val="num" w:pos="720"/>
        </w:tabs>
        <w:ind w:left="720" w:hanging="360"/>
      </w:pPr>
      <w:rPr>
        <w:rFonts w:ascii="Arial" w:hAnsi="Arial" w:hint="default"/>
      </w:rPr>
    </w:lvl>
    <w:lvl w:ilvl="1" w:tplc="3D1CB058" w:tentative="1">
      <w:start w:val="1"/>
      <w:numFmt w:val="bullet"/>
      <w:lvlText w:val="•"/>
      <w:lvlJc w:val="left"/>
      <w:pPr>
        <w:tabs>
          <w:tab w:val="num" w:pos="1440"/>
        </w:tabs>
        <w:ind w:left="1440" w:hanging="360"/>
      </w:pPr>
      <w:rPr>
        <w:rFonts w:ascii="Arial" w:hAnsi="Arial" w:hint="default"/>
      </w:rPr>
    </w:lvl>
    <w:lvl w:ilvl="2" w:tplc="92067B1C" w:tentative="1">
      <w:start w:val="1"/>
      <w:numFmt w:val="bullet"/>
      <w:lvlText w:val="•"/>
      <w:lvlJc w:val="left"/>
      <w:pPr>
        <w:tabs>
          <w:tab w:val="num" w:pos="2160"/>
        </w:tabs>
        <w:ind w:left="2160" w:hanging="360"/>
      </w:pPr>
      <w:rPr>
        <w:rFonts w:ascii="Arial" w:hAnsi="Arial" w:hint="default"/>
      </w:rPr>
    </w:lvl>
    <w:lvl w:ilvl="3" w:tplc="4A68D2BC" w:tentative="1">
      <w:start w:val="1"/>
      <w:numFmt w:val="bullet"/>
      <w:lvlText w:val="•"/>
      <w:lvlJc w:val="left"/>
      <w:pPr>
        <w:tabs>
          <w:tab w:val="num" w:pos="2880"/>
        </w:tabs>
        <w:ind w:left="2880" w:hanging="360"/>
      </w:pPr>
      <w:rPr>
        <w:rFonts w:ascii="Arial" w:hAnsi="Arial" w:hint="default"/>
      </w:rPr>
    </w:lvl>
    <w:lvl w:ilvl="4" w:tplc="04326140" w:tentative="1">
      <w:start w:val="1"/>
      <w:numFmt w:val="bullet"/>
      <w:lvlText w:val="•"/>
      <w:lvlJc w:val="left"/>
      <w:pPr>
        <w:tabs>
          <w:tab w:val="num" w:pos="3600"/>
        </w:tabs>
        <w:ind w:left="3600" w:hanging="360"/>
      </w:pPr>
      <w:rPr>
        <w:rFonts w:ascii="Arial" w:hAnsi="Arial" w:hint="default"/>
      </w:rPr>
    </w:lvl>
    <w:lvl w:ilvl="5" w:tplc="7192847E" w:tentative="1">
      <w:start w:val="1"/>
      <w:numFmt w:val="bullet"/>
      <w:lvlText w:val="•"/>
      <w:lvlJc w:val="left"/>
      <w:pPr>
        <w:tabs>
          <w:tab w:val="num" w:pos="4320"/>
        </w:tabs>
        <w:ind w:left="4320" w:hanging="360"/>
      </w:pPr>
      <w:rPr>
        <w:rFonts w:ascii="Arial" w:hAnsi="Arial" w:hint="default"/>
      </w:rPr>
    </w:lvl>
    <w:lvl w:ilvl="6" w:tplc="66CAB8D8" w:tentative="1">
      <w:start w:val="1"/>
      <w:numFmt w:val="bullet"/>
      <w:lvlText w:val="•"/>
      <w:lvlJc w:val="left"/>
      <w:pPr>
        <w:tabs>
          <w:tab w:val="num" w:pos="5040"/>
        </w:tabs>
        <w:ind w:left="5040" w:hanging="360"/>
      </w:pPr>
      <w:rPr>
        <w:rFonts w:ascii="Arial" w:hAnsi="Arial" w:hint="default"/>
      </w:rPr>
    </w:lvl>
    <w:lvl w:ilvl="7" w:tplc="E0C802FA" w:tentative="1">
      <w:start w:val="1"/>
      <w:numFmt w:val="bullet"/>
      <w:lvlText w:val="•"/>
      <w:lvlJc w:val="left"/>
      <w:pPr>
        <w:tabs>
          <w:tab w:val="num" w:pos="5760"/>
        </w:tabs>
        <w:ind w:left="5760" w:hanging="360"/>
      </w:pPr>
      <w:rPr>
        <w:rFonts w:ascii="Arial" w:hAnsi="Arial" w:hint="default"/>
      </w:rPr>
    </w:lvl>
    <w:lvl w:ilvl="8" w:tplc="AF445FC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CC751E"/>
    <w:multiLevelType w:val="hybridMultilevel"/>
    <w:tmpl w:val="B19C5DD2"/>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C507C"/>
    <w:multiLevelType w:val="hybridMultilevel"/>
    <w:tmpl w:val="F69C56E8"/>
    <w:lvl w:ilvl="0" w:tplc="8E3E7306">
      <w:start w:val="1"/>
      <w:numFmt w:val="bullet"/>
      <w:lvlText w:val="•"/>
      <w:lvlJc w:val="left"/>
      <w:pPr>
        <w:tabs>
          <w:tab w:val="num" w:pos="720"/>
        </w:tabs>
        <w:ind w:left="720" w:hanging="360"/>
      </w:pPr>
      <w:rPr>
        <w:rFonts w:ascii="Arial" w:hAnsi="Arial" w:hint="default"/>
      </w:rPr>
    </w:lvl>
    <w:lvl w:ilvl="1" w:tplc="37587444" w:tentative="1">
      <w:start w:val="1"/>
      <w:numFmt w:val="bullet"/>
      <w:lvlText w:val="•"/>
      <w:lvlJc w:val="left"/>
      <w:pPr>
        <w:tabs>
          <w:tab w:val="num" w:pos="1440"/>
        </w:tabs>
        <w:ind w:left="1440" w:hanging="360"/>
      </w:pPr>
      <w:rPr>
        <w:rFonts w:ascii="Arial" w:hAnsi="Arial" w:hint="default"/>
      </w:rPr>
    </w:lvl>
    <w:lvl w:ilvl="2" w:tplc="AEF6C858" w:tentative="1">
      <w:start w:val="1"/>
      <w:numFmt w:val="bullet"/>
      <w:lvlText w:val="•"/>
      <w:lvlJc w:val="left"/>
      <w:pPr>
        <w:tabs>
          <w:tab w:val="num" w:pos="2160"/>
        </w:tabs>
        <w:ind w:left="2160" w:hanging="360"/>
      </w:pPr>
      <w:rPr>
        <w:rFonts w:ascii="Arial" w:hAnsi="Arial" w:hint="default"/>
      </w:rPr>
    </w:lvl>
    <w:lvl w:ilvl="3" w:tplc="88FEFF96" w:tentative="1">
      <w:start w:val="1"/>
      <w:numFmt w:val="bullet"/>
      <w:lvlText w:val="•"/>
      <w:lvlJc w:val="left"/>
      <w:pPr>
        <w:tabs>
          <w:tab w:val="num" w:pos="2880"/>
        </w:tabs>
        <w:ind w:left="2880" w:hanging="360"/>
      </w:pPr>
      <w:rPr>
        <w:rFonts w:ascii="Arial" w:hAnsi="Arial" w:hint="default"/>
      </w:rPr>
    </w:lvl>
    <w:lvl w:ilvl="4" w:tplc="C4CA2044" w:tentative="1">
      <w:start w:val="1"/>
      <w:numFmt w:val="bullet"/>
      <w:lvlText w:val="•"/>
      <w:lvlJc w:val="left"/>
      <w:pPr>
        <w:tabs>
          <w:tab w:val="num" w:pos="3600"/>
        </w:tabs>
        <w:ind w:left="3600" w:hanging="360"/>
      </w:pPr>
      <w:rPr>
        <w:rFonts w:ascii="Arial" w:hAnsi="Arial" w:hint="default"/>
      </w:rPr>
    </w:lvl>
    <w:lvl w:ilvl="5" w:tplc="23F4900E" w:tentative="1">
      <w:start w:val="1"/>
      <w:numFmt w:val="bullet"/>
      <w:lvlText w:val="•"/>
      <w:lvlJc w:val="left"/>
      <w:pPr>
        <w:tabs>
          <w:tab w:val="num" w:pos="4320"/>
        </w:tabs>
        <w:ind w:left="4320" w:hanging="360"/>
      </w:pPr>
      <w:rPr>
        <w:rFonts w:ascii="Arial" w:hAnsi="Arial" w:hint="default"/>
      </w:rPr>
    </w:lvl>
    <w:lvl w:ilvl="6" w:tplc="E340D22A" w:tentative="1">
      <w:start w:val="1"/>
      <w:numFmt w:val="bullet"/>
      <w:lvlText w:val="•"/>
      <w:lvlJc w:val="left"/>
      <w:pPr>
        <w:tabs>
          <w:tab w:val="num" w:pos="5040"/>
        </w:tabs>
        <w:ind w:left="5040" w:hanging="360"/>
      </w:pPr>
      <w:rPr>
        <w:rFonts w:ascii="Arial" w:hAnsi="Arial" w:hint="default"/>
      </w:rPr>
    </w:lvl>
    <w:lvl w:ilvl="7" w:tplc="4BF8D51E" w:tentative="1">
      <w:start w:val="1"/>
      <w:numFmt w:val="bullet"/>
      <w:lvlText w:val="•"/>
      <w:lvlJc w:val="left"/>
      <w:pPr>
        <w:tabs>
          <w:tab w:val="num" w:pos="5760"/>
        </w:tabs>
        <w:ind w:left="5760" w:hanging="360"/>
      </w:pPr>
      <w:rPr>
        <w:rFonts w:ascii="Arial" w:hAnsi="Arial" w:hint="default"/>
      </w:rPr>
    </w:lvl>
    <w:lvl w:ilvl="8" w:tplc="A13AB3A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08C6FCE"/>
    <w:multiLevelType w:val="hybridMultilevel"/>
    <w:tmpl w:val="178E1A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886587"/>
    <w:multiLevelType w:val="hybridMultilevel"/>
    <w:tmpl w:val="47A609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BE4A4F"/>
    <w:multiLevelType w:val="hybridMultilevel"/>
    <w:tmpl w:val="E562904E"/>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AE6975"/>
    <w:multiLevelType w:val="hybridMultilevel"/>
    <w:tmpl w:val="0246B356"/>
    <w:lvl w:ilvl="0" w:tplc="59E89652">
      <w:start w:val="1"/>
      <w:numFmt w:val="bullet"/>
      <w:lvlText w:val="•"/>
      <w:lvlJc w:val="left"/>
      <w:pPr>
        <w:tabs>
          <w:tab w:val="num" w:pos="720"/>
        </w:tabs>
        <w:ind w:left="720" w:hanging="360"/>
      </w:pPr>
      <w:rPr>
        <w:rFonts w:ascii="Arial" w:hAnsi="Arial" w:hint="default"/>
      </w:rPr>
    </w:lvl>
    <w:lvl w:ilvl="1" w:tplc="6B76192A" w:tentative="1">
      <w:start w:val="1"/>
      <w:numFmt w:val="bullet"/>
      <w:lvlText w:val="•"/>
      <w:lvlJc w:val="left"/>
      <w:pPr>
        <w:tabs>
          <w:tab w:val="num" w:pos="1440"/>
        </w:tabs>
        <w:ind w:left="1440" w:hanging="360"/>
      </w:pPr>
      <w:rPr>
        <w:rFonts w:ascii="Arial" w:hAnsi="Arial" w:hint="default"/>
      </w:rPr>
    </w:lvl>
    <w:lvl w:ilvl="2" w:tplc="A88A3706" w:tentative="1">
      <w:start w:val="1"/>
      <w:numFmt w:val="bullet"/>
      <w:lvlText w:val="•"/>
      <w:lvlJc w:val="left"/>
      <w:pPr>
        <w:tabs>
          <w:tab w:val="num" w:pos="2160"/>
        </w:tabs>
        <w:ind w:left="2160" w:hanging="360"/>
      </w:pPr>
      <w:rPr>
        <w:rFonts w:ascii="Arial" w:hAnsi="Arial" w:hint="default"/>
      </w:rPr>
    </w:lvl>
    <w:lvl w:ilvl="3" w:tplc="5D6C5AF8" w:tentative="1">
      <w:start w:val="1"/>
      <w:numFmt w:val="bullet"/>
      <w:lvlText w:val="•"/>
      <w:lvlJc w:val="left"/>
      <w:pPr>
        <w:tabs>
          <w:tab w:val="num" w:pos="2880"/>
        </w:tabs>
        <w:ind w:left="2880" w:hanging="360"/>
      </w:pPr>
      <w:rPr>
        <w:rFonts w:ascii="Arial" w:hAnsi="Arial" w:hint="default"/>
      </w:rPr>
    </w:lvl>
    <w:lvl w:ilvl="4" w:tplc="4B905324" w:tentative="1">
      <w:start w:val="1"/>
      <w:numFmt w:val="bullet"/>
      <w:lvlText w:val="•"/>
      <w:lvlJc w:val="left"/>
      <w:pPr>
        <w:tabs>
          <w:tab w:val="num" w:pos="3600"/>
        </w:tabs>
        <w:ind w:left="3600" w:hanging="360"/>
      </w:pPr>
      <w:rPr>
        <w:rFonts w:ascii="Arial" w:hAnsi="Arial" w:hint="default"/>
      </w:rPr>
    </w:lvl>
    <w:lvl w:ilvl="5" w:tplc="030EADF6" w:tentative="1">
      <w:start w:val="1"/>
      <w:numFmt w:val="bullet"/>
      <w:lvlText w:val="•"/>
      <w:lvlJc w:val="left"/>
      <w:pPr>
        <w:tabs>
          <w:tab w:val="num" w:pos="4320"/>
        </w:tabs>
        <w:ind w:left="4320" w:hanging="360"/>
      </w:pPr>
      <w:rPr>
        <w:rFonts w:ascii="Arial" w:hAnsi="Arial" w:hint="default"/>
      </w:rPr>
    </w:lvl>
    <w:lvl w:ilvl="6" w:tplc="35F8ED2C" w:tentative="1">
      <w:start w:val="1"/>
      <w:numFmt w:val="bullet"/>
      <w:lvlText w:val="•"/>
      <w:lvlJc w:val="left"/>
      <w:pPr>
        <w:tabs>
          <w:tab w:val="num" w:pos="5040"/>
        </w:tabs>
        <w:ind w:left="5040" w:hanging="360"/>
      </w:pPr>
      <w:rPr>
        <w:rFonts w:ascii="Arial" w:hAnsi="Arial" w:hint="default"/>
      </w:rPr>
    </w:lvl>
    <w:lvl w:ilvl="7" w:tplc="400A2A14" w:tentative="1">
      <w:start w:val="1"/>
      <w:numFmt w:val="bullet"/>
      <w:lvlText w:val="•"/>
      <w:lvlJc w:val="left"/>
      <w:pPr>
        <w:tabs>
          <w:tab w:val="num" w:pos="5760"/>
        </w:tabs>
        <w:ind w:left="5760" w:hanging="360"/>
      </w:pPr>
      <w:rPr>
        <w:rFonts w:ascii="Arial" w:hAnsi="Arial" w:hint="default"/>
      </w:rPr>
    </w:lvl>
    <w:lvl w:ilvl="8" w:tplc="B120A68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00C2E47"/>
    <w:multiLevelType w:val="hybridMultilevel"/>
    <w:tmpl w:val="2C6EDAC8"/>
    <w:lvl w:ilvl="0" w:tplc="E18C3A2C">
      <w:start w:val="1"/>
      <w:numFmt w:val="bullet"/>
      <w:lvlText w:val="•"/>
      <w:lvlJc w:val="left"/>
      <w:pPr>
        <w:tabs>
          <w:tab w:val="num" w:pos="720"/>
        </w:tabs>
        <w:ind w:left="720" w:hanging="360"/>
      </w:pPr>
      <w:rPr>
        <w:rFonts w:ascii="Arial" w:hAnsi="Arial" w:hint="default"/>
      </w:rPr>
    </w:lvl>
    <w:lvl w:ilvl="1" w:tplc="2284810E" w:tentative="1">
      <w:start w:val="1"/>
      <w:numFmt w:val="bullet"/>
      <w:lvlText w:val="•"/>
      <w:lvlJc w:val="left"/>
      <w:pPr>
        <w:tabs>
          <w:tab w:val="num" w:pos="1440"/>
        </w:tabs>
        <w:ind w:left="1440" w:hanging="360"/>
      </w:pPr>
      <w:rPr>
        <w:rFonts w:ascii="Arial" w:hAnsi="Arial" w:hint="default"/>
      </w:rPr>
    </w:lvl>
    <w:lvl w:ilvl="2" w:tplc="568E1C74" w:tentative="1">
      <w:start w:val="1"/>
      <w:numFmt w:val="bullet"/>
      <w:lvlText w:val="•"/>
      <w:lvlJc w:val="left"/>
      <w:pPr>
        <w:tabs>
          <w:tab w:val="num" w:pos="2160"/>
        </w:tabs>
        <w:ind w:left="2160" w:hanging="360"/>
      </w:pPr>
      <w:rPr>
        <w:rFonts w:ascii="Arial" w:hAnsi="Arial" w:hint="default"/>
      </w:rPr>
    </w:lvl>
    <w:lvl w:ilvl="3" w:tplc="CCF0C51E" w:tentative="1">
      <w:start w:val="1"/>
      <w:numFmt w:val="bullet"/>
      <w:lvlText w:val="•"/>
      <w:lvlJc w:val="left"/>
      <w:pPr>
        <w:tabs>
          <w:tab w:val="num" w:pos="2880"/>
        </w:tabs>
        <w:ind w:left="2880" w:hanging="360"/>
      </w:pPr>
      <w:rPr>
        <w:rFonts w:ascii="Arial" w:hAnsi="Arial" w:hint="default"/>
      </w:rPr>
    </w:lvl>
    <w:lvl w:ilvl="4" w:tplc="A94C701E" w:tentative="1">
      <w:start w:val="1"/>
      <w:numFmt w:val="bullet"/>
      <w:lvlText w:val="•"/>
      <w:lvlJc w:val="left"/>
      <w:pPr>
        <w:tabs>
          <w:tab w:val="num" w:pos="3600"/>
        </w:tabs>
        <w:ind w:left="3600" w:hanging="360"/>
      </w:pPr>
      <w:rPr>
        <w:rFonts w:ascii="Arial" w:hAnsi="Arial" w:hint="default"/>
      </w:rPr>
    </w:lvl>
    <w:lvl w:ilvl="5" w:tplc="AAE6D88C" w:tentative="1">
      <w:start w:val="1"/>
      <w:numFmt w:val="bullet"/>
      <w:lvlText w:val="•"/>
      <w:lvlJc w:val="left"/>
      <w:pPr>
        <w:tabs>
          <w:tab w:val="num" w:pos="4320"/>
        </w:tabs>
        <w:ind w:left="4320" w:hanging="360"/>
      </w:pPr>
      <w:rPr>
        <w:rFonts w:ascii="Arial" w:hAnsi="Arial" w:hint="default"/>
      </w:rPr>
    </w:lvl>
    <w:lvl w:ilvl="6" w:tplc="30FCB3A8" w:tentative="1">
      <w:start w:val="1"/>
      <w:numFmt w:val="bullet"/>
      <w:lvlText w:val="•"/>
      <w:lvlJc w:val="left"/>
      <w:pPr>
        <w:tabs>
          <w:tab w:val="num" w:pos="5040"/>
        </w:tabs>
        <w:ind w:left="5040" w:hanging="360"/>
      </w:pPr>
      <w:rPr>
        <w:rFonts w:ascii="Arial" w:hAnsi="Arial" w:hint="default"/>
      </w:rPr>
    </w:lvl>
    <w:lvl w:ilvl="7" w:tplc="D50E04E0" w:tentative="1">
      <w:start w:val="1"/>
      <w:numFmt w:val="bullet"/>
      <w:lvlText w:val="•"/>
      <w:lvlJc w:val="left"/>
      <w:pPr>
        <w:tabs>
          <w:tab w:val="num" w:pos="5760"/>
        </w:tabs>
        <w:ind w:left="5760" w:hanging="360"/>
      </w:pPr>
      <w:rPr>
        <w:rFonts w:ascii="Arial" w:hAnsi="Arial" w:hint="default"/>
      </w:rPr>
    </w:lvl>
    <w:lvl w:ilvl="8" w:tplc="6A56D65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737D26"/>
    <w:multiLevelType w:val="hybridMultilevel"/>
    <w:tmpl w:val="C630CE64"/>
    <w:lvl w:ilvl="0" w:tplc="55841EE6">
      <w:start w:val="1"/>
      <w:numFmt w:val="bullet"/>
      <w:pStyle w:val="11Section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8013F4"/>
    <w:multiLevelType w:val="hybridMultilevel"/>
    <w:tmpl w:val="80AA9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A80BAF"/>
    <w:multiLevelType w:val="hybridMultilevel"/>
    <w:tmpl w:val="C9A2CFAE"/>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FD416C"/>
    <w:multiLevelType w:val="hybridMultilevel"/>
    <w:tmpl w:val="B6EAC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FA3185"/>
    <w:multiLevelType w:val="hybridMultilevel"/>
    <w:tmpl w:val="DE1094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053BE8"/>
    <w:multiLevelType w:val="hybridMultilevel"/>
    <w:tmpl w:val="036ED992"/>
    <w:lvl w:ilvl="0" w:tplc="72500BBE">
      <w:start w:val="1"/>
      <w:numFmt w:val="bullet"/>
      <w:lvlText w:val="•"/>
      <w:lvlJc w:val="left"/>
      <w:pPr>
        <w:tabs>
          <w:tab w:val="num" w:pos="720"/>
        </w:tabs>
        <w:ind w:left="720" w:hanging="360"/>
      </w:pPr>
      <w:rPr>
        <w:rFonts w:ascii="Arial" w:hAnsi="Arial" w:hint="default"/>
      </w:rPr>
    </w:lvl>
    <w:lvl w:ilvl="1" w:tplc="F8A8EA40" w:tentative="1">
      <w:start w:val="1"/>
      <w:numFmt w:val="bullet"/>
      <w:lvlText w:val="•"/>
      <w:lvlJc w:val="left"/>
      <w:pPr>
        <w:tabs>
          <w:tab w:val="num" w:pos="1440"/>
        </w:tabs>
        <w:ind w:left="1440" w:hanging="360"/>
      </w:pPr>
      <w:rPr>
        <w:rFonts w:ascii="Arial" w:hAnsi="Arial" w:hint="default"/>
      </w:rPr>
    </w:lvl>
    <w:lvl w:ilvl="2" w:tplc="1B841F04" w:tentative="1">
      <w:start w:val="1"/>
      <w:numFmt w:val="bullet"/>
      <w:lvlText w:val="•"/>
      <w:lvlJc w:val="left"/>
      <w:pPr>
        <w:tabs>
          <w:tab w:val="num" w:pos="2160"/>
        </w:tabs>
        <w:ind w:left="2160" w:hanging="360"/>
      </w:pPr>
      <w:rPr>
        <w:rFonts w:ascii="Arial" w:hAnsi="Arial" w:hint="default"/>
      </w:rPr>
    </w:lvl>
    <w:lvl w:ilvl="3" w:tplc="3C107C08" w:tentative="1">
      <w:start w:val="1"/>
      <w:numFmt w:val="bullet"/>
      <w:lvlText w:val="•"/>
      <w:lvlJc w:val="left"/>
      <w:pPr>
        <w:tabs>
          <w:tab w:val="num" w:pos="2880"/>
        </w:tabs>
        <w:ind w:left="2880" w:hanging="360"/>
      </w:pPr>
      <w:rPr>
        <w:rFonts w:ascii="Arial" w:hAnsi="Arial" w:hint="default"/>
      </w:rPr>
    </w:lvl>
    <w:lvl w:ilvl="4" w:tplc="A0E61594" w:tentative="1">
      <w:start w:val="1"/>
      <w:numFmt w:val="bullet"/>
      <w:lvlText w:val="•"/>
      <w:lvlJc w:val="left"/>
      <w:pPr>
        <w:tabs>
          <w:tab w:val="num" w:pos="3600"/>
        </w:tabs>
        <w:ind w:left="3600" w:hanging="360"/>
      </w:pPr>
      <w:rPr>
        <w:rFonts w:ascii="Arial" w:hAnsi="Arial" w:hint="default"/>
      </w:rPr>
    </w:lvl>
    <w:lvl w:ilvl="5" w:tplc="3CBC48BA" w:tentative="1">
      <w:start w:val="1"/>
      <w:numFmt w:val="bullet"/>
      <w:lvlText w:val="•"/>
      <w:lvlJc w:val="left"/>
      <w:pPr>
        <w:tabs>
          <w:tab w:val="num" w:pos="4320"/>
        </w:tabs>
        <w:ind w:left="4320" w:hanging="360"/>
      </w:pPr>
      <w:rPr>
        <w:rFonts w:ascii="Arial" w:hAnsi="Arial" w:hint="default"/>
      </w:rPr>
    </w:lvl>
    <w:lvl w:ilvl="6" w:tplc="6818FAE0" w:tentative="1">
      <w:start w:val="1"/>
      <w:numFmt w:val="bullet"/>
      <w:lvlText w:val="•"/>
      <w:lvlJc w:val="left"/>
      <w:pPr>
        <w:tabs>
          <w:tab w:val="num" w:pos="5040"/>
        </w:tabs>
        <w:ind w:left="5040" w:hanging="360"/>
      </w:pPr>
      <w:rPr>
        <w:rFonts w:ascii="Arial" w:hAnsi="Arial" w:hint="default"/>
      </w:rPr>
    </w:lvl>
    <w:lvl w:ilvl="7" w:tplc="EC8200DA" w:tentative="1">
      <w:start w:val="1"/>
      <w:numFmt w:val="bullet"/>
      <w:lvlText w:val="•"/>
      <w:lvlJc w:val="left"/>
      <w:pPr>
        <w:tabs>
          <w:tab w:val="num" w:pos="5760"/>
        </w:tabs>
        <w:ind w:left="5760" w:hanging="360"/>
      </w:pPr>
      <w:rPr>
        <w:rFonts w:ascii="Arial" w:hAnsi="Arial" w:hint="default"/>
      </w:rPr>
    </w:lvl>
    <w:lvl w:ilvl="8" w:tplc="E47CF15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1BD4080"/>
    <w:multiLevelType w:val="hybridMultilevel"/>
    <w:tmpl w:val="434ABC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B717039"/>
    <w:multiLevelType w:val="hybridMultilevel"/>
    <w:tmpl w:val="25F828A8"/>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036FA6"/>
    <w:multiLevelType w:val="hybridMultilevel"/>
    <w:tmpl w:val="E1647EB2"/>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FA711FF"/>
    <w:multiLevelType w:val="hybridMultilevel"/>
    <w:tmpl w:val="43522B58"/>
    <w:lvl w:ilvl="0" w:tplc="18666A74">
      <w:start w:val="1"/>
      <w:numFmt w:val="bullet"/>
      <w:lvlText w:val="•"/>
      <w:lvlJc w:val="left"/>
      <w:pPr>
        <w:tabs>
          <w:tab w:val="num" w:pos="720"/>
        </w:tabs>
        <w:ind w:left="720" w:hanging="360"/>
      </w:pPr>
      <w:rPr>
        <w:rFonts w:ascii="Arial" w:hAnsi="Arial" w:hint="default"/>
      </w:rPr>
    </w:lvl>
    <w:lvl w:ilvl="1" w:tplc="3E68AB2E">
      <w:start w:val="1"/>
      <w:numFmt w:val="bullet"/>
      <w:lvlText w:val="•"/>
      <w:lvlJc w:val="left"/>
      <w:pPr>
        <w:tabs>
          <w:tab w:val="num" w:pos="1440"/>
        </w:tabs>
        <w:ind w:left="1440" w:hanging="360"/>
      </w:pPr>
      <w:rPr>
        <w:rFonts w:ascii="Arial" w:hAnsi="Arial" w:hint="default"/>
      </w:rPr>
    </w:lvl>
    <w:lvl w:ilvl="2" w:tplc="7AC435F4" w:tentative="1">
      <w:start w:val="1"/>
      <w:numFmt w:val="bullet"/>
      <w:lvlText w:val="•"/>
      <w:lvlJc w:val="left"/>
      <w:pPr>
        <w:tabs>
          <w:tab w:val="num" w:pos="2160"/>
        </w:tabs>
        <w:ind w:left="2160" w:hanging="360"/>
      </w:pPr>
      <w:rPr>
        <w:rFonts w:ascii="Arial" w:hAnsi="Arial" w:hint="default"/>
      </w:rPr>
    </w:lvl>
    <w:lvl w:ilvl="3" w:tplc="31700B76" w:tentative="1">
      <w:start w:val="1"/>
      <w:numFmt w:val="bullet"/>
      <w:lvlText w:val="•"/>
      <w:lvlJc w:val="left"/>
      <w:pPr>
        <w:tabs>
          <w:tab w:val="num" w:pos="2880"/>
        </w:tabs>
        <w:ind w:left="2880" w:hanging="360"/>
      </w:pPr>
      <w:rPr>
        <w:rFonts w:ascii="Arial" w:hAnsi="Arial" w:hint="default"/>
      </w:rPr>
    </w:lvl>
    <w:lvl w:ilvl="4" w:tplc="2A6E2726" w:tentative="1">
      <w:start w:val="1"/>
      <w:numFmt w:val="bullet"/>
      <w:lvlText w:val="•"/>
      <w:lvlJc w:val="left"/>
      <w:pPr>
        <w:tabs>
          <w:tab w:val="num" w:pos="3600"/>
        </w:tabs>
        <w:ind w:left="3600" w:hanging="360"/>
      </w:pPr>
      <w:rPr>
        <w:rFonts w:ascii="Arial" w:hAnsi="Arial" w:hint="default"/>
      </w:rPr>
    </w:lvl>
    <w:lvl w:ilvl="5" w:tplc="531A99A4" w:tentative="1">
      <w:start w:val="1"/>
      <w:numFmt w:val="bullet"/>
      <w:lvlText w:val="•"/>
      <w:lvlJc w:val="left"/>
      <w:pPr>
        <w:tabs>
          <w:tab w:val="num" w:pos="4320"/>
        </w:tabs>
        <w:ind w:left="4320" w:hanging="360"/>
      </w:pPr>
      <w:rPr>
        <w:rFonts w:ascii="Arial" w:hAnsi="Arial" w:hint="default"/>
      </w:rPr>
    </w:lvl>
    <w:lvl w:ilvl="6" w:tplc="AD507B42" w:tentative="1">
      <w:start w:val="1"/>
      <w:numFmt w:val="bullet"/>
      <w:lvlText w:val="•"/>
      <w:lvlJc w:val="left"/>
      <w:pPr>
        <w:tabs>
          <w:tab w:val="num" w:pos="5040"/>
        </w:tabs>
        <w:ind w:left="5040" w:hanging="360"/>
      </w:pPr>
      <w:rPr>
        <w:rFonts w:ascii="Arial" w:hAnsi="Arial" w:hint="default"/>
      </w:rPr>
    </w:lvl>
    <w:lvl w:ilvl="7" w:tplc="F6C80DBC" w:tentative="1">
      <w:start w:val="1"/>
      <w:numFmt w:val="bullet"/>
      <w:lvlText w:val="•"/>
      <w:lvlJc w:val="left"/>
      <w:pPr>
        <w:tabs>
          <w:tab w:val="num" w:pos="5760"/>
        </w:tabs>
        <w:ind w:left="5760" w:hanging="360"/>
      </w:pPr>
      <w:rPr>
        <w:rFonts w:ascii="Arial" w:hAnsi="Arial" w:hint="default"/>
      </w:rPr>
    </w:lvl>
    <w:lvl w:ilvl="8" w:tplc="692C38A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3FA781D"/>
    <w:multiLevelType w:val="hybridMultilevel"/>
    <w:tmpl w:val="8B1C3EC6"/>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50412B"/>
    <w:multiLevelType w:val="hybridMultilevel"/>
    <w:tmpl w:val="AB50CC50"/>
    <w:lvl w:ilvl="0" w:tplc="C4BE5894">
      <w:start w:val="1"/>
      <w:numFmt w:val="bullet"/>
      <w:lvlText w:val="•"/>
      <w:lvlJc w:val="left"/>
      <w:pPr>
        <w:tabs>
          <w:tab w:val="num" w:pos="720"/>
        </w:tabs>
        <w:ind w:left="720" w:hanging="360"/>
      </w:pPr>
      <w:rPr>
        <w:rFonts w:ascii="Arial" w:hAnsi="Arial" w:hint="default"/>
      </w:rPr>
    </w:lvl>
    <w:lvl w:ilvl="1" w:tplc="9E50D30A" w:tentative="1">
      <w:start w:val="1"/>
      <w:numFmt w:val="bullet"/>
      <w:lvlText w:val="•"/>
      <w:lvlJc w:val="left"/>
      <w:pPr>
        <w:tabs>
          <w:tab w:val="num" w:pos="1440"/>
        </w:tabs>
        <w:ind w:left="1440" w:hanging="360"/>
      </w:pPr>
      <w:rPr>
        <w:rFonts w:ascii="Arial" w:hAnsi="Arial" w:hint="default"/>
      </w:rPr>
    </w:lvl>
    <w:lvl w:ilvl="2" w:tplc="D7243784" w:tentative="1">
      <w:start w:val="1"/>
      <w:numFmt w:val="bullet"/>
      <w:lvlText w:val="•"/>
      <w:lvlJc w:val="left"/>
      <w:pPr>
        <w:tabs>
          <w:tab w:val="num" w:pos="2160"/>
        </w:tabs>
        <w:ind w:left="2160" w:hanging="360"/>
      </w:pPr>
      <w:rPr>
        <w:rFonts w:ascii="Arial" w:hAnsi="Arial" w:hint="default"/>
      </w:rPr>
    </w:lvl>
    <w:lvl w:ilvl="3" w:tplc="1A547916" w:tentative="1">
      <w:start w:val="1"/>
      <w:numFmt w:val="bullet"/>
      <w:lvlText w:val="•"/>
      <w:lvlJc w:val="left"/>
      <w:pPr>
        <w:tabs>
          <w:tab w:val="num" w:pos="2880"/>
        </w:tabs>
        <w:ind w:left="2880" w:hanging="360"/>
      </w:pPr>
      <w:rPr>
        <w:rFonts w:ascii="Arial" w:hAnsi="Arial" w:hint="default"/>
      </w:rPr>
    </w:lvl>
    <w:lvl w:ilvl="4" w:tplc="A0044D04" w:tentative="1">
      <w:start w:val="1"/>
      <w:numFmt w:val="bullet"/>
      <w:lvlText w:val="•"/>
      <w:lvlJc w:val="left"/>
      <w:pPr>
        <w:tabs>
          <w:tab w:val="num" w:pos="3600"/>
        </w:tabs>
        <w:ind w:left="3600" w:hanging="360"/>
      </w:pPr>
      <w:rPr>
        <w:rFonts w:ascii="Arial" w:hAnsi="Arial" w:hint="default"/>
      </w:rPr>
    </w:lvl>
    <w:lvl w:ilvl="5" w:tplc="01DA80CC" w:tentative="1">
      <w:start w:val="1"/>
      <w:numFmt w:val="bullet"/>
      <w:lvlText w:val="•"/>
      <w:lvlJc w:val="left"/>
      <w:pPr>
        <w:tabs>
          <w:tab w:val="num" w:pos="4320"/>
        </w:tabs>
        <w:ind w:left="4320" w:hanging="360"/>
      </w:pPr>
      <w:rPr>
        <w:rFonts w:ascii="Arial" w:hAnsi="Arial" w:hint="default"/>
      </w:rPr>
    </w:lvl>
    <w:lvl w:ilvl="6" w:tplc="B4EE874E" w:tentative="1">
      <w:start w:val="1"/>
      <w:numFmt w:val="bullet"/>
      <w:lvlText w:val="•"/>
      <w:lvlJc w:val="left"/>
      <w:pPr>
        <w:tabs>
          <w:tab w:val="num" w:pos="5040"/>
        </w:tabs>
        <w:ind w:left="5040" w:hanging="360"/>
      </w:pPr>
      <w:rPr>
        <w:rFonts w:ascii="Arial" w:hAnsi="Arial" w:hint="default"/>
      </w:rPr>
    </w:lvl>
    <w:lvl w:ilvl="7" w:tplc="278EB95E" w:tentative="1">
      <w:start w:val="1"/>
      <w:numFmt w:val="bullet"/>
      <w:lvlText w:val="•"/>
      <w:lvlJc w:val="left"/>
      <w:pPr>
        <w:tabs>
          <w:tab w:val="num" w:pos="5760"/>
        </w:tabs>
        <w:ind w:left="5760" w:hanging="360"/>
      </w:pPr>
      <w:rPr>
        <w:rFonts w:ascii="Arial" w:hAnsi="Arial" w:hint="default"/>
      </w:rPr>
    </w:lvl>
    <w:lvl w:ilvl="8" w:tplc="C5C2189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75B16B3"/>
    <w:multiLevelType w:val="hybridMultilevel"/>
    <w:tmpl w:val="1234B454"/>
    <w:lvl w:ilvl="0" w:tplc="89D07C34">
      <w:start w:val="1"/>
      <w:numFmt w:val="bullet"/>
      <w:lvlText w:val="•"/>
      <w:lvlJc w:val="left"/>
      <w:pPr>
        <w:tabs>
          <w:tab w:val="num" w:pos="720"/>
        </w:tabs>
        <w:ind w:left="720" w:hanging="360"/>
      </w:pPr>
      <w:rPr>
        <w:rFonts w:ascii="Arial" w:hAnsi="Arial" w:hint="default"/>
      </w:rPr>
    </w:lvl>
    <w:lvl w:ilvl="1" w:tplc="767A9B1C">
      <w:start w:val="1"/>
      <w:numFmt w:val="bullet"/>
      <w:lvlText w:val="•"/>
      <w:lvlJc w:val="left"/>
      <w:pPr>
        <w:tabs>
          <w:tab w:val="num" w:pos="1440"/>
        </w:tabs>
        <w:ind w:left="1440" w:hanging="360"/>
      </w:pPr>
      <w:rPr>
        <w:rFonts w:ascii="Arial" w:hAnsi="Arial" w:hint="default"/>
      </w:rPr>
    </w:lvl>
    <w:lvl w:ilvl="2" w:tplc="FF4A7E64" w:tentative="1">
      <w:start w:val="1"/>
      <w:numFmt w:val="bullet"/>
      <w:lvlText w:val="•"/>
      <w:lvlJc w:val="left"/>
      <w:pPr>
        <w:tabs>
          <w:tab w:val="num" w:pos="2160"/>
        </w:tabs>
        <w:ind w:left="2160" w:hanging="360"/>
      </w:pPr>
      <w:rPr>
        <w:rFonts w:ascii="Arial" w:hAnsi="Arial" w:hint="default"/>
      </w:rPr>
    </w:lvl>
    <w:lvl w:ilvl="3" w:tplc="49B61B76" w:tentative="1">
      <w:start w:val="1"/>
      <w:numFmt w:val="bullet"/>
      <w:lvlText w:val="•"/>
      <w:lvlJc w:val="left"/>
      <w:pPr>
        <w:tabs>
          <w:tab w:val="num" w:pos="2880"/>
        </w:tabs>
        <w:ind w:left="2880" w:hanging="360"/>
      </w:pPr>
      <w:rPr>
        <w:rFonts w:ascii="Arial" w:hAnsi="Arial" w:hint="default"/>
      </w:rPr>
    </w:lvl>
    <w:lvl w:ilvl="4" w:tplc="C8760C34" w:tentative="1">
      <w:start w:val="1"/>
      <w:numFmt w:val="bullet"/>
      <w:lvlText w:val="•"/>
      <w:lvlJc w:val="left"/>
      <w:pPr>
        <w:tabs>
          <w:tab w:val="num" w:pos="3600"/>
        </w:tabs>
        <w:ind w:left="3600" w:hanging="360"/>
      </w:pPr>
      <w:rPr>
        <w:rFonts w:ascii="Arial" w:hAnsi="Arial" w:hint="default"/>
      </w:rPr>
    </w:lvl>
    <w:lvl w:ilvl="5" w:tplc="93D6E41C" w:tentative="1">
      <w:start w:val="1"/>
      <w:numFmt w:val="bullet"/>
      <w:lvlText w:val="•"/>
      <w:lvlJc w:val="left"/>
      <w:pPr>
        <w:tabs>
          <w:tab w:val="num" w:pos="4320"/>
        </w:tabs>
        <w:ind w:left="4320" w:hanging="360"/>
      </w:pPr>
      <w:rPr>
        <w:rFonts w:ascii="Arial" w:hAnsi="Arial" w:hint="default"/>
      </w:rPr>
    </w:lvl>
    <w:lvl w:ilvl="6" w:tplc="836C39CE" w:tentative="1">
      <w:start w:val="1"/>
      <w:numFmt w:val="bullet"/>
      <w:lvlText w:val="•"/>
      <w:lvlJc w:val="left"/>
      <w:pPr>
        <w:tabs>
          <w:tab w:val="num" w:pos="5040"/>
        </w:tabs>
        <w:ind w:left="5040" w:hanging="360"/>
      </w:pPr>
      <w:rPr>
        <w:rFonts w:ascii="Arial" w:hAnsi="Arial" w:hint="default"/>
      </w:rPr>
    </w:lvl>
    <w:lvl w:ilvl="7" w:tplc="E418FA84" w:tentative="1">
      <w:start w:val="1"/>
      <w:numFmt w:val="bullet"/>
      <w:lvlText w:val="•"/>
      <w:lvlJc w:val="left"/>
      <w:pPr>
        <w:tabs>
          <w:tab w:val="num" w:pos="5760"/>
        </w:tabs>
        <w:ind w:left="5760" w:hanging="360"/>
      </w:pPr>
      <w:rPr>
        <w:rFonts w:ascii="Arial" w:hAnsi="Arial" w:hint="default"/>
      </w:rPr>
    </w:lvl>
    <w:lvl w:ilvl="8" w:tplc="607CFCF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C631B3A"/>
    <w:multiLevelType w:val="hybridMultilevel"/>
    <w:tmpl w:val="589265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5256BC"/>
    <w:multiLevelType w:val="hybridMultilevel"/>
    <w:tmpl w:val="55FAE240"/>
    <w:lvl w:ilvl="0" w:tplc="6F8479D0">
      <w:start w:val="1"/>
      <w:numFmt w:val="bullet"/>
      <w:lvlText w:val="•"/>
      <w:lvlJc w:val="left"/>
      <w:pPr>
        <w:tabs>
          <w:tab w:val="num" w:pos="720"/>
        </w:tabs>
        <w:ind w:left="720" w:hanging="360"/>
      </w:pPr>
      <w:rPr>
        <w:rFonts w:ascii="Arial" w:hAnsi="Arial" w:hint="default"/>
      </w:rPr>
    </w:lvl>
    <w:lvl w:ilvl="1" w:tplc="95DECF68" w:tentative="1">
      <w:start w:val="1"/>
      <w:numFmt w:val="bullet"/>
      <w:lvlText w:val="•"/>
      <w:lvlJc w:val="left"/>
      <w:pPr>
        <w:tabs>
          <w:tab w:val="num" w:pos="1440"/>
        </w:tabs>
        <w:ind w:left="1440" w:hanging="360"/>
      </w:pPr>
      <w:rPr>
        <w:rFonts w:ascii="Arial" w:hAnsi="Arial" w:hint="default"/>
      </w:rPr>
    </w:lvl>
    <w:lvl w:ilvl="2" w:tplc="86F27656" w:tentative="1">
      <w:start w:val="1"/>
      <w:numFmt w:val="bullet"/>
      <w:lvlText w:val="•"/>
      <w:lvlJc w:val="left"/>
      <w:pPr>
        <w:tabs>
          <w:tab w:val="num" w:pos="2160"/>
        </w:tabs>
        <w:ind w:left="2160" w:hanging="360"/>
      </w:pPr>
      <w:rPr>
        <w:rFonts w:ascii="Arial" w:hAnsi="Arial" w:hint="default"/>
      </w:rPr>
    </w:lvl>
    <w:lvl w:ilvl="3" w:tplc="5A6C533E" w:tentative="1">
      <w:start w:val="1"/>
      <w:numFmt w:val="bullet"/>
      <w:lvlText w:val="•"/>
      <w:lvlJc w:val="left"/>
      <w:pPr>
        <w:tabs>
          <w:tab w:val="num" w:pos="2880"/>
        </w:tabs>
        <w:ind w:left="2880" w:hanging="360"/>
      </w:pPr>
      <w:rPr>
        <w:rFonts w:ascii="Arial" w:hAnsi="Arial" w:hint="default"/>
      </w:rPr>
    </w:lvl>
    <w:lvl w:ilvl="4" w:tplc="0CB4BDE2" w:tentative="1">
      <w:start w:val="1"/>
      <w:numFmt w:val="bullet"/>
      <w:lvlText w:val="•"/>
      <w:lvlJc w:val="left"/>
      <w:pPr>
        <w:tabs>
          <w:tab w:val="num" w:pos="3600"/>
        </w:tabs>
        <w:ind w:left="3600" w:hanging="360"/>
      </w:pPr>
      <w:rPr>
        <w:rFonts w:ascii="Arial" w:hAnsi="Arial" w:hint="default"/>
      </w:rPr>
    </w:lvl>
    <w:lvl w:ilvl="5" w:tplc="2AAA16BC" w:tentative="1">
      <w:start w:val="1"/>
      <w:numFmt w:val="bullet"/>
      <w:lvlText w:val="•"/>
      <w:lvlJc w:val="left"/>
      <w:pPr>
        <w:tabs>
          <w:tab w:val="num" w:pos="4320"/>
        </w:tabs>
        <w:ind w:left="4320" w:hanging="360"/>
      </w:pPr>
      <w:rPr>
        <w:rFonts w:ascii="Arial" w:hAnsi="Arial" w:hint="default"/>
      </w:rPr>
    </w:lvl>
    <w:lvl w:ilvl="6" w:tplc="85D48B3E" w:tentative="1">
      <w:start w:val="1"/>
      <w:numFmt w:val="bullet"/>
      <w:lvlText w:val="•"/>
      <w:lvlJc w:val="left"/>
      <w:pPr>
        <w:tabs>
          <w:tab w:val="num" w:pos="5040"/>
        </w:tabs>
        <w:ind w:left="5040" w:hanging="360"/>
      </w:pPr>
      <w:rPr>
        <w:rFonts w:ascii="Arial" w:hAnsi="Arial" w:hint="default"/>
      </w:rPr>
    </w:lvl>
    <w:lvl w:ilvl="7" w:tplc="65363AFA" w:tentative="1">
      <w:start w:val="1"/>
      <w:numFmt w:val="bullet"/>
      <w:lvlText w:val="•"/>
      <w:lvlJc w:val="left"/>
      <w:pPr>
        <w:tabs>
          <w:tab w:val="num" w:pos="5760"/>
        </w:tabs>
        <w:ind w:left="5760" w:hanging="360"/>
      </w:pPr>
      <w:rPr>
        <w:rFonts w:ascii="Arial" w:hAnsi="Arial" w:hint="default"/>
      </w:rPr>
    </w:lvl>
    <w:lvl w:ilvl="8" w:tplc="D3424B6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33D6AA5"/>
    <w:multiLevelType w:val="hybridMultilevel"/>
    <w:tmpl w:val="29AE44F4"/>
    <w:lvl w:ilvl="0" w:tplc="A4862A9C">
      <w:start w:val="1"/>
      <w:numFmt w:val="bullet"/>
      <w:lvlText w:val="•"/>
      <w:lvlJc w:val="left"/>
      <w:pPr>
        <w:tabs>
          <w:tab w:val="num" w:pos="720"/>
        </w:tabs>
        <w:ind w:left="720" w:hanging="360"/>
      </w:pPr>
      <w:rPr>
        <w:rFonts w:ascii="Arial" w:hAnsi="Arial" w:hint="default"/>
      </w:rPr>
    </w:lvl>
    <w:lvl w:ilvl="1" w:tplc="31B0B796">
      <w:start w:val="1"/>
      <w:numFmt w:val="bullet"/>
      <w:lvlText w:val="•"/>
      <w:lvlJc w:val="left"/>
      <w:pPr>
        <w:tabs>
          <w:tab w:val="num" w:pos="1440"/>
        </w:tabs>
        <w:ind w:left="1440" w:hanging="360"/>
      </w:pPr>
      <w:rPr>
        <w:rFonts w:ascii="Arial" w:hAnsi="Arial" w:hint="default"/>
      </w:rPr>
    </w:lvl>
    <w:lvl w:ilvl="2" w:tplc="67ACCA8C">
      <w:numFmt w:val="bullet"/>
      <w:lvlText w:val="o"/>
      <w:lvlJc w:val="left"/>
      <w:pPr>
        <w:tabs>
          <w:tab w:val="num" w:pos="2160"/>
        </w:tabs>
        <w:ind w:left="2160" w:hanging="360"/>
      </w:pPr>
      <w:rPr>
        <w:rFonts w:ascii="Courier New" w:hAnsi="Courier New" w:hint="default"/>
      </w:rPr>
    </w:lvl>
    <w:lvl w:ilvl="3" w:tplc="D4C06F1A" w:tentative="1">
      <w:start w:val="1"/>
      <w:numFmt w:val="bullet"/>
      <w:lvlText w:val="•"/>
      <w:lvlJc w:val="left"/>
      <w:pPr>
        <w:tabs>
          <w:tab w:val="num" w:pos="2880"/>
        </w:tabs>
        <w:ind w:left="2880" w:hanging="360"/>
      </w:pPr>
      <w:rPr>
        <w:rFonts w:ascii="Arial" w:hAnsi="Arial" w:hint="default"/>
      </w:rPr>
    </w:lvl>
    <w:lvl w:ilvl="4" w:tplc="9EC4766A" w:tentative="1">
      <w:start w:val="1"/>
      <w:numFmt w:val="bullet"/>
      <w:lvlText w:val="•"/>
      <w:lvlJc w:val="left"/>
      <w:pPr>
        <w:tabs>
          <w:tab w:val="num" w:pos="3600"/>
        </w:tabs>
        <w:ind w:left="3600" w:hanging="360"/>
      </w:pPr>
      <w:rPr>
        <w:rFonts w:ascii="Arial" w:hAnsi="Arial" w:hint="default"/>
      </w:rPr>
    </w:lvl>
    <w:lvl w:ilvl="5" w:tplc="39C2402C" w:tentative="1">
      <w:start w:val="1"/>
      <w:numFmt w:val="bullet"/>
      <w:lvlText w:val="•"/>
      <w:lvlJc w:val="left"/>
      <w:pPr>
        <w:tabs>
          <w:tab w:val="num" w:pos="4320"/>
        </w:tabs>
        <w:ind w:left="4320" w:hanging="360"/>
      </w:pPr>
      <w:rPr>
        <w:rFonts w:ascii="Arial" w:hAnsi="Arial" w:hint="default"/>
      </w:rPr>
    </w:lvl>
    <w:lvl w:ilvl="6" w:tplc="4C3AAFBA" w:tentative="1">
      <w:start w:val="1"/>
      <w:numFmt w:val="bullet"/>
      <w:lvlText w:val="•"/>
      <w:lvlJc w:val="left"/>
      <w:pPr>
        <w:tabs>
          <w:tab w:val="num" w:pos="5040"/>
        </w:tabs>
        <w:ind w:left="5040" w:hanging="360"/>
      </w:pPr>
      <w:rPr>
        <w:rFonts w:ascii="Arial" w:hAnsi="Arial" w:hint="default"/>
      </w:rPr>
    </w:lvl>
    <w:lvl w:ilvl="7" w:tplc="1584B710" w:tentative="1">
      <w:start w:val="1"/>
      <w:numFmt w:val="bullet"/>
      <w:lvlText w:val="•"/>
      <w:lvlJc w:val="left"/>
      <w:pPr>
        <w:tabs>
          <w:tab w:val="num" w:pos="5760"/>
        </w:tabs>
        <w:ind w:left="5760" w:hanging="360"/>
      </w:pPr>
      <w:rPr>
        <w:rFonts w:ascii="Arial" w:hAnsi="Arial" w:hint="default"/>
      </w:rPr>
    </w:lvl>
    <w:lvl w:ilvl="8" w:tplc="94087EA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5FB10C8"/>
    <w:multiLevelType w:val="hybridMultilevel"/>
    <w:tmpl w:val="0000688A"/>
    <w:lvl w:ilvl="0" w:tplc="CCB01928">
      <w:start w:val="1"/>
      <w:numFmt w:val="bullet"/>
      <w:lvlText w:val="•"/>
      <w:lvlJc w:val="left"/>
      <w:pPr>
        <w:tabs>
          <w:tab w:val="num" w:pos="720"/>
        </w:tabs>
        <w:ind w:left="720" w:hanging="360"/>
      </w:pPr>
      <w:rPr>
        <w:rFonts w:ascii="Arial" w:hAnsi="Arial" w:hint="default"/>
      </w:rPr>
    </w:lvl>
    <w:lvl w:ilvl="1" w:tplc="605E744C" w:tentative="1">
      <w:start w:val="1"/>
      <w:numFmt w:val="bullet"/>
      <w:lvlText w:val="•"/>
      <w:lvlJc w:val="left"/>
      <w:pPr>
        <w:tabs>
          <w:tab w:val="num" w:pos="1440"/>
        </w:tabs>
        <w:ind w:left="1440" w:hanging="360"/>
      </w:pPr>
      <w:rPr>
        <w:rFonts w:ascii="Arial" w:hAnsi="Arial" w:hint="default"/>
      </w:rPr>
    </w:lvl>
    <w:lvl w:ilvl="2" w:tplc="1B5CEB78" w:tentative="1">
      <w:start w:val="1"/>
      <w:numFmt w:val="bullet"/>
      <w:lvlText w:val="•"/>
      <w:lvlJc w:val="left"/>
      <w:pPr>
        <w:tabs>
          <w:tab w:val="num" w:pos="2160"/>
        </w:tabs>
        <w:ind w:left="2160" w:hanging="360"/>
      </w:pPr>
      <w:rPr>
        <w:rFonts w:ascii="Arial" w:hAnsi="Arial" w:hint="default"/>
      </w:rPr>
    </w:lvl>
    <w:lvl w:ilvl="3" w:tplc="E39A4252" w:tentative="1">
      <w:start w:val="1"/>
      <w:numFmt w:val="bullet"/>
      <w:lvlText w:val="•"/>
      <w:lvlJc w:val="left"/>
      <w:pPr>
        <w:tabs>
          <w:tab w:val="num" w:pos="2880"/>
        </w:tabs>
        <w:ind w:left="2880" w:hanging="360"/>
      </w:pPr>
      <w:rPr>
        <w:rFonts w:ascii="Arial" w:hAnsi="Arial" w:hint="default"/>
      </w:rPr>
    </w:lvl>
    <w:lvl w:ilvl="4" w:tplc="B8985484" w:tentative="1">
      <w:start w:val="1"/>
      <w:numFmt w:val="bullet"/>
      <w:lvlText w:val="•"/>
      <w:lvlJc w:val="left"/>
      <w:pPr>
        <w:tabs>
          <w:tab w:val="num" w:pos="3600"/>
        </w:tabs>
        <w:ind w:left="3600" w:hanging="360"/>
      </w:pPr>
      <w:rPr>
        <w:rFonts w:ascii="Arial" w:hAnsi="Arial" w:hint="default"/>
      </w:rPr>
    </w:lvl>
    <w:lvl w:ilvl="5" w:tplc="C818FBB8" w:tentative="1">
      <w:start w:val="1"/>
      <w:numFmt w:val="bullet"/>
      <w:lvlText w:val="•"/>
      <w:lvlJc w:val="left"/>
      <w:pPr>
        <w:tabs>
          <w:tab w:val="num" w:pos="4320"/>
        </w:tabs>
        <w:ind w:left="4320" w:hanging="360"/>
      </w:pPr>
      <w:rPr>
        <w:rFonts w:ascii="Arial" w:hAnsi="Arial" w:hint="default"/>
      </w:rPr>
    </w:lvl>
    <w:lvl w:ilvl="6" w:tplc="83F6F1F2" w:tentative="1">
      <w:start w:val="1"/>
      <w:numFmt w:val="bullet"/>
      <w:lvlText w:val="•"/>
      <w:lvlJc w:val="left"/>
      <w:pPr>
        <w:tabs>
          <w:tab w:val="num" w:pos="5040"/>
        </w:tabs>
        <w:ind w:left="5040" w:hanging="360"/>
      </w:pPr>
      <w:rPr>
        <w:rFonts w:ascii="Arial" w:hAnsi="Arial" w:hint="default"/>
      </w:rPr>
    </w:lvl>
    <w:lvl w:ilvl="7" w:tplc="6462A3AA" w:tentative="1">
      <w:start w:val="1"/>
      <w:numFmt w:val="bullet"/>
      <w:lvlText w:val="•"/>
      <w:lvlJc w:val="left"/>
      <w:pPr>
        <w:tabs>
          <w:tab w:val="num" w:pos="5760"/>
        </w:tabs>
        <w:ind w:left="5760" w:hanging="360"/>
      </w:pPr>
      <w:rPr>
        <w:rFonts w:ascii="Arial" w:hAnsi="Arial" w:hint="default"/>
      </w:rPr>
    </w:lvl>
    <w:lvl w:ilvl="8" w:tplc="58C283C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8D32F59"/>
    <w:multiLevelType w:val="hybridMultilevel"/>
    <w:tmpl w:val="E4C61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9818A3"/>
    <w:multiLevelType w:val="hybridMultilevel"/>
    <w:tmpl w:val="39DE4B9C"/>
    <w:lvl w:ilvl="0" w:tplc="7A6C051A">
      <w:start w:val="1"/>
      <w:numFmt w:val="bullet"/>
      <w:lvlText w:val="•"/>
      <w:lvlJc w:val="left"/>
      <w:pPr>
        <w:tabs>
          <w:tab w:val="num" w:pos="720"/>
        </w:tabs>
        <w:ind w:left="720" w:hanging="360"/>
      </w:pPr>
      <w:rPr>
        <w:rFonts w:ascii="Arial" w:hAnsi="Arial" w:hint="default"/>
      </w:rPr>
    </w:lvl>
    <w:lvl w:ilvl="1" w:tplc="F02675D6">
      <w:start w:val="1"/>
      <w:numFmt w:val="bullet"/>
      <w:lvlText w:val="•"/>
      <w:lvlJc w:val="left"/>
      <w:pPr>
        <w:tabs>
          <w:tab w:val="num" w:pos="1440"/>
        </w:tabs>
        <w:ind w:left="1440" w:hanging="360"/>
      </w:pPr>
      <w:rPr>
        <w:rFonts w:ascii="Arial" w:hAnsi="Arial" w:hint="default"/>
      </w:rPr>
    </w:lvl>
    <w:lvl w:ilvl="2" w:tplc="FDD80CEE" w:tentative="1">
      <w:start w:val="1"/>
      <w:numFmt w:val="bullet"/>
      <w:lvlText w:val="•"/>
      <w:lvlJc w:val="left"/>
      <w:pPr>
        <w:tabs>
          <w:tab w:val="num" w:pos="2160"/>
        </w:tabs>
        <w:ind w:left="2160" w:hanging="360"/>
      </w:pPr>
      <w:rPr>
        <w:rFonts w:ascii="Arial" w:hAnsi="Arial" w:hint="default"/>
      </w:rPr>
    </w:lvl>
    <w:lvl w:ilvl="3" w:tplc="61D21C28" w:tentative="1">
      <w:start w:val="1"/>
      <w:numFmt w:val="bullet"/>
      <w:lvlText w:val="•"/>
      <w:lvlJc w:val="left"/>
      <w:pPr>
        <w:tabs>
          <w:tab w:val="num" w:pos="2880"/>
        </w:tabs>
        <w:ind w:left="2880" w:hanging="360"/>
      </w:pPr>
      <w:rPr>
        <w:rFonts w:ascii="Arial" w:hAnsi="Arial" w:hint="default"/>
      </w:rPr>
    </w:lvl>
    <w:lvl w:ilvl="4" w:tplc="735C1F0A" w:tentative="1">
      <w:start w:val="1"/>
      <w:numFmt w:val="bullet"/>
      <w:lvlText w:val="•"/>
      <w:lvlJc w:val="left"/>
      <w:pPr>
        <w:tabs>
          <w:tab w:val="num" w:pos="3600"/>
        </w:tabs>
        <w:ind w:left="3600" w:hanging="360"/>
      </w:pPr>
      <w:rPr>
        <w:rFonts w:ascii="Arial" w:hAnsi="Arial" w:hint="default"/>
      </w:rPr>
    </w:lvl>
    <w:lvl w:ilvl="5" w:tplc="0514146C" w:tentative="1">
      <w:start w:val="1"/>
      <w:numFmt w:val="bullet"/>
      <w:lvlText w:val="•"/>
      <w:lvlJc w:val="left"/>
      <w:pPr>
        <w:tabs>
          <w:tab w:val="num" w:pos="4320"/>
        </w:tabs>
        <w:ind w:left="4320" w:hanging="360"/>
      </w:pPr>
      <w:rPr>
        <w:rFonts w:ascii="Arial" w:hAnsi="Arial" w:hint="default"/>
      </w:rPr>
    </w:lvl>
    <w:lvl w:ilvl="6" w:tplc="E0E094A0" w:tentative="1">
      <w:start w:val="1"/>
      <w:numFmt w:val="bullet"/>
      <w:lvlText w:val="•"/>
      <w:lvlJc w:val="left"/>
      <w:pPr>
        <w:tabs>
          <w:tab w:val="num" w:pos="5040"/>
        </w:tabs>
        <w:ind w:left="5040" w:hanging="360"/>
      </w:pPr>
      <w:rPr>
        <w:rFonts w:ascii="Arial" w:hAnsi="Arial" w:hint="default"/>
      </w:rPr>
    </w:lvl>
    <w:lvl w:ilvl="7" w:tplc="5F5EF2C2" w:tentative="1">
      <w:start w:val="1"/>
      <w:numFmt w:val="bullet"/>
      <w:lvlText w:val="•"/>
      <w:lvlJc w:val="left"/>
      <w:pPr>
        <w:tabs>
          <w:tab w:val="num" w:pos="5760"/>
        </w:tabs>
        <w:ind w:left="5760" w:hanging="360"/>
      </w:pPr>
      <w:rPr>
        <w:rFonts w:ascii="Arial" w:hAnsi="Arial" w:hint="default"/>
      </w:rPr>
    </w:lvl>
    <w:lvl w:ilvl="8" w:tplc="8062CC6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4554361"/>
    <w:multiLevelType w:val="hybridMultilevel"/>
    <w:tmpl w:val="32B0CFD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BB011A"/>
    <w:multiLevelType w:val="hybridMultilevel"/>
    <w:tmpl w:val="CD388A02"/>
    <w:lvl w:ilvl="0" w:tplc="13F6139C">
      <w:start w:val="1"/>
      <w:numFmt w:val="bullet"/>
      <w:lvlText w:val="•"/>
      <w:lvlJc w:val="left"/>
      <w:pPr>
        <w:tabs>
          <w:tab w:val="num" w:pos="720"/>
        </w:tabs>
        <w:ind w:left="720" w:hanging="360"/>
      </w:pPr>
      <w:rPr>
        <w:rFonts w:ascii="Arial" w:hAnsi="Arial" w:hint="default"/>
      </w:rPr>
    </w:lvl>
    <w:lvl w:ilvl="1" w:tplc="AEC8C538">
      <w:numFmt w:val="bullet"/>
      <w:lvlText w:val="o"/>
      <w:lvlJc w:val="left"/>
      <w:pPr>
        <w:tabs>
          <w:tab w:val="num" w:pos="1440"/>
        </w:tabs>
        <w:ind w:left="1440" w:hanging="360"/>
      </w:pPr>
      <w:rPr>
        <w:rFonts w:ascii="Courier New" w:hAnsi="Courier New" w:hint="default"/>
      </w:rPr>
    </w:lvl>
    <w:lvl w:ilvl="2" w:tplc="706EAAB2" w:tentative="1">
      <w:start w:val="1"/>
      <w:numFmt w:val="bullet"/>
      <w:lvlText w:val="•"/>
      <w:lvlJc w:val="left"/>
      <w:pPr>
        <w:tabs>
          <w:tab w:val="num" w:pos="2160"/>
        </w:tabs>
        <w:ind w:left="2160" w:hanging="360"/>
      </w:pPr>
      <w:rPr>
        <w:rFonts w:ascii="Arial" w:hAnsi="Arial" w:hint="default"/>
      </w:rPr>
    </w:lvl>
    <w:lvl w:ilvl="3" w:tplc="E34EB3EE" w:tentative="1">
      <w:start w:val="1"/>
      <w:numFmt w:val="bullet"/>
      <w:lvlText w:val="•"/>
      <w:lvlJc w:val="left"/>
      <w:pPr>
        <w:tabs>
          <w:tab w:val="num" w:pos="2880"/>
        </w:tabs>
        <w:ind w:left="2880" w:hanging="360"/>
      </w:pPr>
      <w:rPr>
        <w:rFonts w:ascii="Arial" w:hAnsi="Arial" w:hint="default"/>
      </w:rPr>
    </w:lvl>
    <w:lvl w:ilvl="4" w:tplc="43986B3C" w:tentative="1">
      <w:start w:val="1"/>
      <w:numFmt w:val="bullet"/>
      <w:lvlText w:val="•"/>
      <w:lvlJc w:val="left"/>
      <w:pPr>
        <w:tabs>
          <w:tab w:val="num" w:pos="3600"/>
        </w:tabs>
        <w:ind w:left="3600" w:hanging="360"/>
      </w:pPr>
      <w:rPr>
        <w:rFonts w:ascii="Arial" w:hAnsi="Arial" w:hint="default"/>
      </w:rPr>
    </w:lvl>
    <w:lvl w:ilvl="5" w:tplc="42A888CC" w:tentative="1">
      <w:start w:val="1"/>
      <w:numFmt w:val="bullet"/>
      <w:lvlText w:val="•"/>
      <w:lvlJc w:val="left"/>
      <w:pPr>
        <w:tabs>
          <w:tab w:val="num" w:pos="4320"/>
        </w:tabs>
        <w:ind w:left="4320" w:hanging="360"/>
      </w:pPr>
      <w:rPr>
        <w:rFonts w:ascii="Arial" w:hAnsi="Arial" w:hint="default"/>
      </w:rPr>
    </w:lvl>
    <w:lvl w:ilvl="6" w:tplc="8638A5AA" w:tentative="1">
      <w:start w:val="1"/>
      <w:numFmt w:val="bullet"/>
      <w:lvlText w:val="•"/>
      <w:lvlJc w:val="left"/>
      <w:pPr>
        <w:tabs>
          <w:tab w:val="num" w:pos="5040"/>
        </w:tabs>
        <w:ind w:left="5040" w:hanging="360"/>
      </w:pPr>
      <w:rPr>
        <w:rFonts w:ascii="Arial" w:hAnsi="Arial" w:hint="default"/>
      </w:rPr>
    </w:lvl>
    <w:lvl w:ilvl="7" w:tplc="03507FA0" w:tentative="1">
      <w:start w:val="1"/>
      <w:numFmt w:val="bullet"/>
      <w:lvlText w:val="•"/>
      <w:lvlJc w:val="left"/>
      <w:pPr>
        <w:tabs>
          <w:tab w:val="num" w:pos="5760"/>
        </w:tabs>
        <w:ind w:left="5760" w:hanging="360"/>
      </w:pPr>
      <w:rPr>
        <w:rFonts w:ascii="Arial" w:hAnsi="Arial" w:hint="default"/>
      </w:rPr>
    </w:lvl>
    <w:lvl w:ilvl="8" w:tplc="BFF21AD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DA327A6"/>
    <w:multiLevelType w:val="hybridMultilevel"/>
    <w:tmpl w:val="A5DA062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0839BD"/>
    <w:multiLevelType w:val="hybridMultilevel"/>
    <w:tmpl w:val="9F84FB54"/>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C1750A"/>
    <w:multiLevelType w:val="hybridMultilevel"/>
    <w:tmpl w:val="904C2EF0"/>
    <w:lvl w:ilvl="0" w:tplc="CB2E3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0"/>
  </w:num>
  <w:num w:numId="3">
    <w:abstractNumId w:val="17"/>
  </w:num>
  <w:num w:numId="4">
    <w:abstractNumId w:val="12"/>
  </w:num>
  <w:num w:numId="5">
    <w:abstractNumId w:val="18"/>
  </w:num>
  <w:num w:numId="6">
    <w:abstractNumId w:val="32"/>
  </w:num>
  <w:num w:numId="7">
    <w:abstractNumId w:val="29"/>
  </w:num>
  <w:num w:numId="8">
    <w:abstractNumId w:val="34"/>
  </w:num>
  <w:num w:numId="9">
    <w:abstractNumId w:val="7"/>
  </w:num>
  <w:num w:numId="10">
    <w:abstractNumId w:val="33"/>
  </w:num>
  <w:num w:numId="11">
    <w:abstractNumId w:val="20"/>
  </w:num>
  <w:num w:numId="12">
    <w:abstractNumId w:val="3"/>
  </w:num>
  <w:num w:numId="13">
    <w:abstractNumId w:val="16"/>
  </w:num>
  <w:num w:numId="14">
    <w:abstractNumId w:val="24"/>
  </w:num>
  <w:num w:numId="15">
    <w:abstractNumId w:val="21"/>
  </w:num>
  <w:num w:numId="16">
    <w:abstractNumId w:val="8"/>
  </w:num>
  <w:num w:numId="17">
    <w:abstractNumId w:val="30"/>
  </w:num>
  <w:num w:numId="18">
    <w:abstractNumId w:val="4"/>
  </w:num>
  <w:num w:numId="19">
    <w:abstractNumId w:val="15"/>
  </w:num>
  <w:num w:numId="20">
    <w:abstractNumId w:val="9"/>
  </w:num>
  <w:num w:numId="21">
    <w:abstractNumId w:val="2"/>
  </w:num>
  <w:num w:numId="22">
    <w:abstractNumId w:val="19"/>
  </w:num>
  <w:num w:numId="23">
    <w:abstractNumId w:val="22"/>
  </w:num>
  <w:num w:numId="24">
    <w:abstractNumId w:val="28"/>
  </w:num>
  <w:num w:numId="25">
    <w:abstractNumId w:val="25"/>
  </w:num>
  <w:num w:numId="26">
    <w:abstractNumId w:val="5"/>
  </w:num>
  <w:num w:numId="27">
    <w:abstractNumId w:val="26"/>
  </w:num>
  <w:num w:numId="28">
    <w:abstractNumId w:val="11"/>
  </w:num>
  <w:num w:numId="29">
    <w:abstractNumId w:val="1"/>
  </w:num>
  <w:num w:numId="30">
    <w:abstractNumId w:val="14"/>
  </w:num>
  <w:num w:numId="31">
    <w:abstractNumId w:val="23"/>
  </w:num>
  <w:num w:numId="32">
    <w:abstractNumId w:val="6"/>
  </w:num>
  <w:num w:numId="33">
    <w:abstractNumId w:val="0"/>
  </w:num>
  <w:num w:numId="34">
    <w:abstractNumId w:val="27"/>
  </w:num>
  <w:num w:numId="35">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ExNrI0NjQ0NTc2MDRV0lEKTi0uzszPAykwrQUAsLTXISwAAAA="/>
  </w:docVars>
  <w:rsids>
    <w:rsidRoot w:val="00CA163D"/>
    <w:rsid w:val="00002B3B"/>
    <w:rsid w:val="000034BA"/>
    <w:rsid w:val="00005A57"/>
    <w:rsid w:val="000070A3"/>
    <w:rsid w:val="00007F69"/>
    <w:rsid w:val="00011A0D"/>
    <w:rsid w:val="00012CD4"/>
    <w:rsid w:val="00013BCA"/>
    <w:rsid w:val="00013CAF"/>
    <w:rsid w:val="000155A2"/>
    <w:rsid w:val="00016334"/>
    <w:rsid w:val="00016C39"/>
    <w:rsid w:val="00021A6A"/>
    <w:rsid w:val="00022184"/>
    <w:rsid w:val="0002240F"/>
    <w:rsid w:val="00022ACC"/>
    <w:rsid w:val="000249F0"/>
    <w:rsid w:val="0002525F"/>
    <w:rsid w:val="0002633C"/>
    <w:rsid w:val="00026FD4"/>
    <w:rsid w:val="0002700A"/>
    <w:rsid w:val="00027EF4"/>
    <w:rsid w:val="00031A1E"/>
    <w:rsid w:val="000334D3"/>
    <w:rsid w:val="00033C3F"/>
    <w:rsid w:val="000350E0"/>
    <w:rsid w:val="00043E4B"/>
    <w:rsid w:val="00043EC9"/>
    <w:rsid w:val="00044C4E"/>
    <w:rsid w:val="00046E20"/>
    <w:rsid w:val="0005067D"/>
    <w:rsid w:val="00056A01"/>
    <w:rsid w:val="00062A5E"/>
    <w:rsid w:val="00063390"/>
    <w:rsid w:val="000669F7"/>
    <w:rsid w:val="0006716C"/>
    <w:rsid w:val="00071E58"/>
    <w:rsid w:val="00072778"/>
    <w:rsid w:val="000736DD"/>
    <w:rsid w:val="000770AD"/>
    <w:rsid w:val="0008014E"/>
    <w:rsid w:val="00080D42"/>
    <w:rsid w:val="00081FB8"/>
    <w:rsid w:val="00090473"/>
    <w:rsid w:val="00092D22"/>
    <w:rsid w:val="00093470"/>
    <w:rsid w:val="00093AF3"/>
    <w:rsid w:val="00097EF3"/>
    <w:rsid w:val="000A1E4F"/>
    <w:rsid w:val="000A2924"/>
    <w:rsid w:val="000A5176"/>
    <w:rsid w:val="000A597D"/>
    <w:rsid w:val="000A5F43"/>
    <w:rsid w:val="000A6C6C"/>
    <w:rsid w:val="000B08F9"/>
    <w:rsid w:val="000B0F3F"/>
    <w:rsid w:val="000B3964"/>
    <w:rsid w:val="000B3CB1"/>
    <w:rsid w:val="000B50B5"/>
    <w:rsid w:val="000B6BD2"/>
    <w:rsid w:val="000B7240"/>
    <w:rsid w:val="000C1136"/>
    <w:rsid w:val="000C4874"/>
    <w:rsid w:val="000C4B38"/>
    <w:rsid w:val="000C5F8F"/>
    <w:rsid w:val="000D1FEB"/>
    <w:rsid w:val="000D53C3"/>
    <w:rsid w:val="000D69F5"/>
    <w:rsid w:val="000D7008"/>
    <w:rsid w:val="000E1240"/>
    <w:rsid w:val="000E1B34"/>
    <w:rsid w:val="000E1CE8"/>
    <w:rsid w:val="000E4824"/>
    <w:rsid w:val="000E4A10"/>
    <w:rsid w:val="000F603D"/>
    <w:rsid w:val="000F7339"/>
    <w:rsid w:val="001005E4"/>
    <w:rsid w:val="00100D5F"/>
    <w:rsid w:val="0010286D"/>
    <w:rsid w:val="00102D94"/>
    <w:rsid w:val="0010384A"/>
    <w:rsid w:val="00114F95"/>
    <w:rsid w:val="00115737"/>
    <w:rsid w:val="001223E1"/>
    <w:rsid w:val="00122B56"/>
    <w:rsid w:val="00122E98"/>
    <w:rsid w:val="00125855"/>
    <w:rsid w:val="00131952"/>
    <w:rsid w:val="001328B2"/>
    <w:rsid w:val="00133001"/>
    <w:rsid w:val="00140510"/>
    <w:rsid w:val="001409CE"/>
    <w:rsid w:val="00140E71"/>
    <w:rsid w:val="001430BD"/>
    <w:rsid w:val="00144327"/>
    <w:rsid w:val="001449CB"/>
    <w:rsid w:val="00147B94"/>
    <w:rsid w:val="00147CC6"/>
    <w:rsid w:val="001526B5"/>
    <w:rsid w:val="001529B8"/>
    <w:rsid w:val="00153D32"/>
    <w:rsid w:val="0015584D"/>
    <w:rsid w:val="001578F0"/>
    <w:rsid w:val="00160966"/>
    <w:rsid w:val="001628A3"/>
    <w:rsid w:val="00163640"/>
    <w:rsid w:val="00163808"/>
    <w:rsid w:val="001648AA"/>
    <w:rsid w:val="00165A3F"/>
    <w:rsid w:val="001663D1"/>
    <w:rsid w:val="00166C09"/>
    <w:rsid w:val="00167366"/>
    <w:rsid w:val="00174DFB"/>
    <w:rsid w:val="00174EE9"/>
    <w:rsid w:val="00177BAD"/>
    <w:rsid w:val="00183960"/>
    <w:rsid w:val="001877D9"/>
    <w:rsid w:val="0019156E"/>
    <w:rsid w:val="00194594"/>
    <w:rsid w:val="001951B9"/>
    <w:rsid w:val="001976BA"/>
    <w:rsid w:val="001A1843"/>
    <w:rsid w:val="001A267E"/>
    <w:rsid w:val="001A5942"/>
    <w:rsid w:val="001A5DFA"/>
    <w:rsid w:val="001A6641"/>
    <w:rsid w:val="001A7F80"/>
    <w:rsid w:val="001B73DB"/>
    <w:rsid w:val="001C18F5"/>
    <w:rsid w:val="001C29AC"/>
    <w:rsid w:val="001C347B"/>
    <w:rsid w:val="001C5D51"/>
    <w:rsid w:val="001C63D1"/>
    <w:rsid w:val="001D0BD2"/>
    <w:rsid w:val="001D286F"/>
    <w:rsid w:val="001D35C6"/>
    <w:rsid w:val="001D7687"/>
    <w:rsid w:val="001E0068"/>
    <w:rsid w:val="001E1317"/>
    <w:rsid w:val="001E5750"/>
    <w:rsid w:val="001E68F5"/>
    <w:rsid w:val="001E6924"/>
    <w:rsid w:val="001E74FF"/>
    <w:rsid w:val="001E7E23"/>
    <w:rsid w:val="001F5DA2"/>
    <w:rsid w:val="001F5E89"/>
    <w:rsid w:val="001F6955"/>
    <w:rsid w:val="0020020A"/>
    <w:rsid w:val="00201CB4"/>
    <w:rsid w:val="00205219"/>
    <w:rsid w:val="0021031D"/>
    <w:rsid w:val="00210832"/>
    <w:rsid w:val="00213905"/>
    <w:rsid w:val="00220D6F"/>
    <w:rsid w:val="00225752"/>
    <w:rsid w:val="00226283"/>
    <w:rsid w:val="00227EFF"/>
    <w:rsid w:val="0024688B"/>
    <w:rsid w:val="002528BA"/>
    <w:rsid w:val="00253302"/>
    <w:rsid w:val="00253AD5"/>
    <w:rsid w:val="002546DE"/>
    <w:rsid w:val="00256EA4"/>
    <w:rsid w:val="00263CE5"/>
    <w:rsid w:val="0026795F"/>
    <w:rsid w:val="0027117F"/>
    <w:rsid w:val="002711B7"/>
    <w:rsid w:val="00271346"/>
    <w:rsid w:val="002716F1"/>
    <w:rsid w:val="002765A6"/>
    <w:rsid w:val="00277CFC"/>
    <w:rsid w:val="00282EDB"/>
    <w:rsid w:val="00285BEB"/>
    <w:rsid w:val="00287FFC"/>
    <w:rsid w:val="002901F4"/>
    <w:rsid w:val="00290413"/>
    <w:rsid w:val="002934FA"/>
    <w:rsid w:val="0029508C"/>
    <w:rsid w:val="002A2469"/>
    <w:rsid w:val="002A3C01"/>
    <w:rsid w:val="002A49F9"/>
    <w:rsid w:val="002A4CC9"/>
    <w:rsid w:val="002A4DCF"/>
    <w:rsid w:val="002A5166"/>
    <w:rsid w:val="002B067C"/>
    <w:rsid w:val="002B0CF1"/>
    <w:rsid w:val="002B30D1"/>
    <w:rsid w:val="002B561A"/>
    <w:rsid w:val="002B7698"/>
    <w:rsid w:val="002C1790"/>
    <w:rsid w:val="002C1A91"/>
    <w:rsid w:val="002C3FCB"/>
    <w:rsid w:val="002C4222"/>
    <w:rsid w:val="002C507A"/>
    <w:rsid w:val="002C738D"/>
    <w:rsid w:val="002D29E8"/>
    <w:rsid w:val="002D3047"/>
    <w:rsid w:val="002D4A39"/>
    <w:rsid w:val="002D54CB"/>
    <w:rsid w:val="002D6886"/>
    <w:rsid w:val="002E295B"/>
    <w:rsid w:val="002E2A20"/>
    <w:rsid w:val="002E54B3"/>
    <w:rsid w:val="002E6FF9"/>
    <w:rsid w:val="002F0B17"/>
    <w:rsid w:val="002F12CA"/>
    <w:rsid w:val="002F3335"/>
    <w:rsid w:val="002F3F77"/>
    <w:rsid w:val="002F5FFD"/>
    <w:rsid w:val="002F637F"/>
    <w:rsid w:val="00304BDC"/>
    <w:rsid w:val="00305B22"/>
    <w:rsid w:val="00306765"/>
    <w:rsid w:val="003111CF"/>
    <w:rsid w:val="00313D72"/>
    <w:rsid w:val="00314CE3"/>
    <w:rsid w:val="00314D2B"/>
    <w:rsid w:val="00315542"/>
    <w:rsid w:val="00315D7D"/>
    <w:rsid w:val="00315FA0"/>
    <w:rsid w:val="00317887"/>
    <w:rsid w:val="003201B6"/>
    <w:rsid w:val="00320BC9"/>
    <w:rsid w:val="003252C6"/>
    <w:rsid w:val="00327D2B"/>
    <w:rsid w:val="003310AA"/>
    <w:rsid w:val="00333CD8"/>
    <w:rsid w:val="00333F72"/>
    <w:rsid w:val="00334FDB"/>
    <w:rsid w:val="00341215"/>
    <w:rsid w:val="0034191E"/>
    <w:rsid w:val="0034264D"/>
    <w:rsid w:val="0034494B"/>
    <w:rsid w:val="00346427"/>
    <w:rsid w:val="0035078E"/>
    <w:rsid w:val="003508BB"/>
    <w:rsid w:val="003520F9"/>
    <w:rsid w:val="003567C7"/>
    <w:rsid w:val="003622ED"/>
    <w:rsid w:val="00363EE5"/>
    <w:rsid w:val="00371713"/>
    <w:rsid w:val="00372928"/>
    <w:rsid w:val="00372DC3"/>
    <w:rsid w:val="003750BA"/>
    <w:rsid w:val="003756A8"/>
    <w:rsid w:val="003756F4"/>
    <w:rsid w:val="0037652D"/>
    <w:rsid w:val="00376739"/>
    <w:rsid w:val="00376A18"/>
    <w:rsid w:val="00382F0D"/>
    <w:rsid w:val="0039353A"/>
    <w:rsid w:val="003944A4"/>
    <w:rsid w:val="00395069"/>
    <w:rsid w:val="00396867"/>
    <w:rsid w:val="0039739E"/>
    <w:rsid w:val="003A07A0"/>
    <w:rsid w:val="003A24E0"/>
    <w:rsid w:val="003A42C5"/>
    <w:rsid w:val="003A702D"/>
    <w:rsid w:val="003A7521"/>
    <w:rsid w:val="003B3B8E"/>
    <w:rsid w:val="003B783E"/>
    <w:rsid w:val="003B7B25"/>
    <w:rsid w:val="003C2CA9"/>
    <w:rsid w:val="003C72B3"/>
    <w:rsid w:val="003D4407"/>
    <w:rsid w:val="003D4598"/>
    <w:rsid w:val="003D535B"/>
    <w:rsid w:val="003D5C57"/>
    <w:rsid w:val="003D5D04"/>
    <w:rsid w:val="003E04D7"/>
    <w:rsid w:val="003E3BAF"/>
    <w:rsid w:val="003E532A"/>
    <w:rsid w:val="003F047A"/>
    <w:rsid w:val="003F5B86"/>
    <w:rsid w:val="003F6872"/>
    <w:rsid w:val="0040099D"/>
    <w:rsid w:val="00402B00"/>
    <w:rsid w:val="00403008"/>
    <w:rsid w:val="004030EB"/>
    <w:rsid w:val="00410339"/>
    <w:rsid w:val="00411490"/>
    <w:rsid w:val="00420EFD"/>
    <w:rsid w:val="004240E1"/>
    <w:rsid w:val="00424171"/>
    <w:rsid w:val="00425C2E"/>
    <w:rsid w:val="0042682E"/>
    <w:rsid w:val="00427C69"/>
    <w:rsid w:val="00430467"/>
    <w:rsid w:val="00431142"/>
    <w:rsid w:val="00431CA1"/>
    <w:rsid w:val="00436A9C"/>
    <w:rsid w:val="0044177B"/>
    <w:rsid w:val="00441F09"/>
    <w:rsid w:val="004436B1"/>
    <w:rsid w:val="00443D34"/>
    <w:rsid w:val="00445543"/>
    <w:rsid w:val="00445E41"/>
    <w:rsid w:val="00446C39"/>
    <w:rsid w:val="0044711E"/>
    <w:rsid w:val="004516E8"/>
    <w:rsid w:val="00453F2D"/>
    <w:rsid w:val="004555CA"/>
    <w:rsid w:val="004570F3"/>
    <w:rsid w:val="004572C3"/>
    <w:rsid w:val="00463295"/>
    <w:rsid w:val="00471CC6"/>
    <w:rsid w:val="00477DC5"/>
    <w:rsid w:val="004800C2"/>
    <w:rsid w:val="0048020E"/>
    <w:rsid w:val="00481446"/>
    <w:rsid w:val="00482768"/>
    <w:rsid w:val="00484C45"/>
    <w:rsid w:val="004868F7"/>
    <w:rsid w:val="00490D53"/>
    <w:rsid w:val="00495087"/>
    <w:rsid w:val="00497618"/>
    <w:rsid w:val="004A2870"/>
    <w:rsid w:val="004A4C0C"/>
    <w:rsid w:val="004A5AFB"/>
    <w:rsid w:val="004A5F12"/>
    <w:rsid w:val="004A7462"/>
    <w:rsid w:val="004A75FB"/>
    <w:rsid w:val="004B0BED"/>
    <w:rsid w:val="004B0DB6"/>
    <w:rsid w:val="004B495E"/>
    <w:rsid w:val="004C0303"/>
    <w:rsid w:val="004C3552"/>
    <w:rsid w:val="004C7910"/>
    <w:rsid w:val="004D1C32"/>
    <w:rsid w:val="004D22A4"/>
    <w:rsid w:val="004D3F3C"/>
    <w:rsid w:val="004D52D7"/>
    <w:rsid w:val="004E2507"/>
    <w:rsid w:val="004E46F5"/>
    <w:rsid w:val="004F10D8"/>
    <w:rsid w:val="004F1FDE"/>
    <w:rsid w:val="00502807"/>
    <w:rsid w:val="0050501C"/>
    <w:rsid w:val="00506063"/>
    <w:rsid w:val="0051334C"/>
    <w:rsid w:val="00516F4D"/>
    <w:rsid w:val="005218D2"/>
    <w:rsid w:val="00527732"/>
    <w:rsid w:val="0053001A"/>
    <w:rsid w:val="0053706E"/>
    <w:rsid w:val="00537453"/>
    <w:rsid w:val="005407F5"/>
    <w:rsid w:val="00540CDB"/>
    <w:rsid w:val="005423F5"/>
    <w:rsid w:val="00543E11"/>
    <w:rsid w:val="005532B7"/>
    <w:rsid w:val="0055427F"/>
    <w:rsid w:val="00555C3F"/>
    <w:rsid w:val="00556DB3"/>
    <w:rsid w:val="00556EA4"/>
    <w:rsid w:val="00557EB4"/>
    <w:rsid w:val="00560157"/>
    <w:rsid w:val="00563607"/>
    <w:rsid w:val="00563CC9"/>
    <w:rsid w:val="00563EE7"/>
    <w:rsid w:val="00563F8F"/>
    <w:rsid w:val="00565276"/>
    <w:rsid w:val="005721B9"/>
    <w:rsid w:val="005727B4"/>
    <w:rsid w:val="005728F8"/>
    <w:rsid w:val="00573001"/>
    <w:rsid w:val="005910BD"/>
    <w:rsid w:val="00594756"/>
    <w:rsid w:val="00595243"/>
    <w:rsid w:val="005A0752"/>
    <w:rsid w:val="005A3FCF"/>
    <w:rsid w:val="005A6AB7"/>
    <w:rsid w:val="005B1B13"/>
    <w:rsid w:val="005B1C6D"/>
    <w:rsid w:val="005B2601"/>
    <w:rsid w:val="005B39EE"/>
    <w:rsid w:val="005B3F7E"/>
    <w:rsid w:val="005B51FD"/>
    <w:rsid w:val="005B5B60"/>
    <w:rsid w:val="005B6599"/>
    <w:rsid w:val="005C3639"/>
    <w:rsid w:val="005C3CF2"/>
    <w:rsid w:val="005D466D"/>
    <w:rsid w:val="005D4A7C"/>
    <w:rsid w:val="005D5B0D"/>
    <w:rsid w:val="005D5D7B"/>
    <w:rsid w:val="005D635D"/>
    <w:rsid w:val="005D6847"/>
    <w:rsid w:val="005E0255"/>
    <w:rsid w:val="005E12CA"/>
    <w:rsid w:val="005E2347"/>
    <w:rsid w:val="005E2967"/>
    <w:rsid w:val="005E2AA7"/>
    <w:rsid w:val="005E345B"/>
    <w:rsid w:val="005E46D0"/>
    <w:rsid w:val="005F0DA0"/>
    <w:rsid w:val="005F131A"/>
    <w:rsid w:val="005F383B"/>
    <w:rsid w:val="005F3F14"/>
    <w:rsid w:val="00601BF7"/>
    <w:rsid w:val="006020D1"/>
    <w:rsid w:val="00616CC5"/>
    <w:rsid w:val="0062015F"/>
    <w:rsid w:val="0062323D"/>
    <w:rsid w:val="00623E07"/>
    <w:rsid w:val="00626544"/>
    <w:rsid w:val="0062797B"/>
    <w:rsid w:val="00630ACC"/>
    <w:rsid w:val="0063117B"/>
    <w:rsid w:val="0063161D"/>
    <w:rsid w:val="0063179B"/>
    <w:rsid w:val="00632052"/>
    <w:rsid w:val="00637B59"/>
    <w:rsid w:val="00637D43"/>
    <w:rsid w:val="00641825"/>
    <w:rsid w:val="00641C90"/>
    <w:rsid w:val="00642427"/>
    <w:rsid w:val="00642AC4"/>
    <w:rsid w:val="00644409"/>
    <w:rsid w:val="006450E4"/>
    <w:rsid w:val="00646727"/>
    <w:rsid w:val="00651C19"/>
    <w:rsid w:val="00653477"/>
    <w:rsid w:val="00654680"/>
    <w:rsid w:val="00661A7C"/>
    <w:rsid w:val="0066692D"/>
    <w:rsid w:val="00670160"/>
    <w:rsid w:val="0067170F"/>
    <w:rsid w:val="0067231F"/>
    <w:rsid w:val="00673914"/>
    <w:rsid w:val="00673DFF"/>
    <w:rsid w:val="00677435"/>
    <w:rsid w:val="0068056A"/>
    <w:rsid w:val="00683002"/>
    <w:rsid w:val="00687847"/>
    <w:rsid w:val="00687867"/>
    <w:rsid w:val="00693C1D"/>
    <w:rsid w:val="00695B2F"/>
    <w:rsid w:val="0069735D"/>
    <w:rsid w:val="006A087F"/>
    <w:rsid w:val="006A250C"/>
    <w:rsid w:val="006A2E6E"/>
    <w:rsid w:val="006A364C"/>
    <w:rsid w:val="006A3721"/>
    <w:rsid w:val="006B2796"/>
    <w:rsid w:val="006B30B4"/>
    <w:rsid w:val="006B7AEE"/>
    <w:rsid w:val="006C0862"/>
    <w:rsid w:val="006C186A"/>
    <w:rsid w:val="006C67A8"/>
    <w:rsid w:val="006C6BE1"/>
    <w:rsid w:val="006D0914"/>
    <w:rsid w:val="006D0BFE"/>
    <w:rsid w:val="006D0F5F"/>
    <w:rsid w:val="006D2E9F"/>
    <w:rsid w:val="006D716E"/>
    <w:rsid w:val="006D73FF"/>
    <w:rsid w:val="006E0F6B"/>
    <w:rsid w:val="006E2652"/>
    <w:rsid w:val="006E49B5"/>
    <w:rsid w:val="006E4E19"/>
    <w:rsid w:val="006E5C5D"/>
    <w:rsid w:val="006E5F05"/>
    <w:rsid w:val="006E647A"/>
    <w:rsid w:val="006F186D"/>
    <w:rsid w:val="006F3138"/>
    <w:rsid w:val="006F3867"/>
    <w:rsid w:val="006F4E52"/>
    <w:rsid w:val="006F5D60"/>
    <w:rsid w:val="006F5F4C"/>
    <w:rsid w:val="006F6B3D"/>
    <w:rsid w:val="00700B3E"/>
    <w:rsid w:val="00700F7D"/>
    <w:rsid w:val="00703371"/>
    <w:rsid w:val="00710775"/>
    <w:rsid w:val="00710D91"/>
    <w:rsid w:val="0071218B"/>
    <w:rsid w:val="00712B0D"/>
    <w:rsid w:val="00713D28"/>
    <w:rsid w:val="0071408E"/>
    <w:rsid w:val="00716469"/>
    <w:rsid w:val="007170AC"/>
    <w:rsid w:val="00721A1F"/>
    <w:rsid w:val="00722B23"/>
    <w:rsid w:val="00725CF1"/>
    <w:rsid w:val="0073482B"/>
    <w:rsid w:val="007353A5"/>
    <w:rsid w:val="007369CA"/>
    <w:rsid w:val="00742B48"/>
    <w:rsid w:val="00743529"/>
    <w:rsid w:val="007454F2"/>
    <w:rsid w:val="007455FE"/>
    <w:rsid w:val="00746C5D"/>
    <w:rsid w:val="00750ADB"/>
    <w:rsid w:val="007514B1"/>
    <w:rsid w:val="00756346"/>
    <w:rsid w:val="00756B2D"/>
    <w:rsid w:val="0075764E"/>
    <w:rsid w:val="00757BAA"/>
    <w:rsid w:val="00760AFB"/>
    <w:rsid w:val="00760C35"/>
    <w:rsid w:val="00761203"/>
    <w:rsid w:val="0076262A"/>
    <w:rsid w:val="00775032"/>
    <w:rsid w:val="00775341"/>
    <w:rsid w:val="00775CFC"/>
    <w:rsid w:val="00787ABE"/>
    <w:rsid w:val="00787DAD"/>
    <w:rsid w:val="007912B8"/>
    <w:rsid w:val="007951D9"/>
    <w:rsid w:val="00795B89"/>
    <w:rsid w:val="007A2468"/>
    <w:rsid w:val="007A43E5"/>
    <w:rsid w:val="007A77AB"/>
    <w:rsid w:val="007B0014"/>
    <w:rsid w:val="007B0F33"/>
    <w:rsid w:val="007B1792"/>
    <w:rsid w:val="007C032E"/>
    <w:rsid w:val="007C0EA5"/>
    <w:rsid w:val="007C1684"/>
    <w:rsid w:val="007C280F"/>
    <w:rsid w:val="007C507F"/>
    <w:rsid w:val="007C6A10"/>
    <w:rsid w:val="007C6E59"/>
    <w:rsid w:val="007C783F"/>
    <w:rsid w:val="007D06C0"/>
    <w:rsid w:val="007D3E49"/>
    <w:rsid w:val="007D6FC3"/>
    <w:rsid w:val="007D7706"/>
    <w:rsid w:val="007E0F52"/>
    <w:rsid w:val="007E1186"/>
    <w:rsid w:val="007E2B1E"/>
    <w:rsid w:val="007E2C74"/>
    <w:rsid w:val="007E2E13"/>
    <w:rsid w:val="007E2F41"/>
    <w:rsid w:val="007E58D4"/>
    <w:rsid w:val="007E5F7E"/>
    <w:rsid w:val="007E7E24"/>
    <w:rsid w:val="007F0BA3"/>
    <w:rsid w:val="00802BCE"/>
    <w:rsid w:val="008032F7"/>
    <w:rsid w:val="00810C72"/>
    <w:rsid w:val="00812898"/>
    <w:rsid w:val="008131A9"/>
    <w:rsid w:val="008140EE"/>
    <w:rsid w:val="008155CF"/>
    <w:rsid w:val="00815944"/>
    <w:rsid w:val="00816212"/>
    <w:rsid w:val="00816668"/>
    <w:rsid w:val="00821351"/>
    <w:rsid w:val="00824504"/>
    <w:rsid w:val="00824587"/>
    <w:rsid w:val="00825776"/>
    <w:rsid w:val="00830946"/>
    <w:rsid w:val="008309E1"/>
    <w:rsid w:val="008312AC"/>
    <w:rsid w:val="0083407D"/>
    <w:rsid w:val="00835F0D"/>
    <w:rsid w:val="00836BBA"/>
    <w:rsid w:val="00837663"/>
    <w:rsid w:val="00837FB0"/>
    <w:rsid w:val="00840459"/>
    <w:rsid w:val="00841B2F"/>
    <w:rsid w:val="00843994"/>
    <w:rsid w:val="00847F18"/>
    <w:rsid w:val="00852FEF"/>
    <w:rsid w:val="00853899"/>
    <w:rsid w:val="0085657C"/>
    <w:rsid w:val="008565C7"/>
    <w:rsid w:val="008568FC"/>
    <w:rsid w:val="0086498B"/>
    <w:rsid w:val="00864FBD"/>
    <w:rsid w:val="00865555"/>
    <w:rsid w:val="00872EC3"/>
    <w:rsid w:val="00875975"/>
    <w:rsid w:val="0087637A"/>
    <w:rsid w:val="00881881"/>
    <w:rsid w:val="008834E1"/>
    <w:rsid w:val="008845BE"/>
    <w:rsid w:val="00885341"/>
    <w:rsid w:val="00885EA2"/>
    <w:rsid w:val="00886616"/>
    <w:rsid w:val="008902CA"/>
    <w:rsid w:val="0089051D"/>
    <w:rsid w:val="00890530"/>
    <w:rsid w:val="008912C4"/>
    <w:rsid w:val="00891B4A"/>
    <w:rsid w:val="00891EA9"/>
    <w:rsid w:val="0089241B"/>
    <w:rsid w:val="00892E07"/>
    <w:rsid w:val="00894E0B"/>
    <w:rsid w:val="008962FD"/>
    <w:rsid w:val="008A00AD"/>
    <w:rsid w:val="008A1EB0"/>
    <w:rsid w:val="008A348D"/>
    <w:rsid w:val="008A4F88"/>
    <w:rsid w:val="008A7BC7"/>
    <w:rsid w:val="008B0539"/>
    <w:rsid w:val="008B22EA"/>
    <w:rsid w:val="008B3560"/>
    <w:rsid w:val="008B3911"/>
    <w:rsid w:val="008B4134"/>
    <w:rsid w:val="008B4EE4"/>
    <w:rsid w:val="008B686F"/>
    <w:rsid w:val="008B6C77"/>
    <w:rsid w:val="008B7B7F"/>
    <w:rsid w:val="008B7CBE"/>
    <w:rsid w:val="008B7FE7"/>
    <w:rsid w:val="008C03C8"/>
    <w:rsid w:val="008C2C6D"/>
    <w:rsid w:val="008C3BA4"/>
    <w:rsid w:val="008C507D"/>
    <w:rsid w:val="008C5859"/>
    <w:rsid w:val="008D055D"/>
    <w:rsid w:val="008D14D5"/>
    <w:rsid w:val="008D32CF"/>
    <w:rsid w:val="008D51E4"/>
    <w:rsid w:val="008D596F"/>
    <w:rsid w:val="008D64B7"/>
    <w:rsid w:val="008E1BB9"/>
    <w:rsid w:val="008E2C3F"/>
    <w:rsid w:val="008E3D51"/>
    <w:rsid w:val="008E5192"/>
    <w:rsid w:val="008E52FA"/>
    <w:rsid w:val="008F05AF"/>
    <w:rsid w:val="008F1055"/>
    <w:rsid w:val="008F2255"/>
    <w:rsid w:val="008F29E8"/>
    <w:rsid w:val="008F7B07"/>
    <w:rsid w:val="009051EF"/>
    <w:rsid w:val="0090592C"/>
    <w:rsid w:val="009063D4"/>
    <w:rsid w:val="00906455"/>
    <w:rsid w:val="009071A1"/>
    <w:rsid w:val="00910653"/>
    <w:rsid w:val="00911AC1"/>
    <w:rsid w:val="00911B40"/>
    <w:rsid w:val="009145F3"/>
    <w:rsid w:val="0091569D"/>
    <w:rsid w:val="0091645E"/>
    <w:rsid w:val="0091756F"/>
    <w:rsid w:val="00917BA6"/>
    <w:rsid w:val="00917D90"/>
    <w:rsid w:val="009233EB"/>
    <w:rsid w:val="00924338"/>
    <w:rsid w:val="009268B2"/>
    <w:rsid w:val="009312DF"/>
    <w:rsid w:val="00932A90"/>
    <w:rsid w:val="00933231"/>
    <w:rsid w:val="00934464"/>
    <w:rsid w:val="00934A5E"/>
    <w:rsid w:val="00942070"/>
    <w:rsid w:val="00944E1C"/>
    <w:rsid w:val="009501E8"/>
    <w:rsid w:val="009516A4"/>
    <w:rsid w:val="0095563E"/>
    <w:rsid w:val="00956A78"/>
    <w:rsid w:val="009579CB"/>
    <w:rsid w:val="0096150A"/>
    <w:rsid w:val="00964F0D"/>
    <w:rsid w:val="009666F1"/>
    <w:rsid w:val="00966D17"/>
    <w:rsid w:val="0097016C"/>
    <w:rsid w:val="0097292E"/>
    <w:rsid w:val="009767AB"/>
    <w:rsid w:val="00985AF9"/>
    <w:rsid w:val="00990AFD"/>
    <w:rsid w:val="00993B73"/>
    <w:rsid w:val="009A0198"/>
    <w:rsid w:val="009A7412"/>
    <w:rsid w:val="009A75B9"/>
    <w:rsid w:val="009B66E3"/>
    <w:rsid w:val="009B6868"/>
    <w:rsid w:val="009C094A"/>
    <w:rsid w:val="009C2999"/>
    <w:rsid w:val="009C59EB"/>
    <w:rsid w:val="009C5DB2"/>
    <w:rsid w:val="009C7100"/>
    <w:rsid w:val="009C78A4"/>
    <w:rsid w:val="009D1FA3"/>
    <w:rsid w:val="009D2326"/>
    <w:rsid w:val="009D3BB9"/>
    <w:rsid w:val="009E1F3E"/>
    <w:rsid w:val="009E733F"/>
    <w:rsid w:val="009E7A6B"/>
    <w:rsid w:val="009F4C06"/>
    <w:rsid w:val="009F4C35"/>
    <w:rsid w:val="009F699F"/>
    <w:rsid w:val="00A0140B"/>
    <w:rsid w:val="00A041E1"/>
    <w:rsid w:val="00A04B67"/>
    <w:rsid w:val="00A05D88"/>
    <w:rsid w:val="00A07464"/>
    <w:rsid w:val="00A07B4F"/>
    <w:rsid w:val="00A07DC0"/>
    <w:rsid w:val="00A13308"/>
    <w:rsid w:val="00A1768A"/>
    <w:rsid w:val="00A20810"/>
    <w:rsid w:val="00A227BF"/>
    <w:rsid w:val="00A2397B"/>
    <w:rsid w:val="00A26F47"/>
    <w:rsid w:val="00A31A2F"/>
    <w:rsid w:val="00A33D9B"/>
    <w:rsid w:val="00A35DD1"/>
    <w:rsid w:val="00A40140"/>
    <w:rsid w:val="00A4039E"/>
    <w:rsid w:val="00A420F6"/>
    <w:rsid w:val="00A47387"/>
    <w:rsid w:val="00A50592"/>
    <w:rsid w:val="00A60301"/>
    <w:rsid w:val="00A61263"/>
    <w:rsid w:val="00A642DA"/>
    <w:rsid w:val="00A65ECF"/>
    <w:rsid w:val="00A7002B"/>
    <w:rsid w:val="00A70B5D"/>
    <w:rsid w:val="00A7267B"/>
    <w:rsid w:val="00A73905"/>
    <w:rsid w:val="00A73D45"/>
    <w:rsid w:val="00A7710B"/>
    <w:rsid w:val="00A77C6E"/>
    <w:rsid w:val="00A83C7E"/>
    <w:rsid w:val="00A83CDD"/>
    <w:rsid w:val="00A8461F"/>
    <w:rsid w:val="00A86331"/>
    <w:rsid w:val="00A86FFB"/>
    <w:rsid w:val="00A877C3"/>
    <w:rsid w:val="00A91F1D"/>
    <w:rsid w:val="00A9304F"/>
    <w:rsid w:val="00A93781"/>
    <w:rsid w:val="00A95C79"/>
    <w:rsid w:val="00A96696"/>
    <w:rsid w:val="00A97FE8"/>
    <w:rsid w:val="00AA1D06"/>
    <w:rsid w:val="00AA1D1A"/>
    <w:rsid w:val="00AA21F8"/>
    <w:rsid w:val="00AA29DF"/>
    <w:rsid w:val="00AA4930"/>
    <w:rsid w:val="00AB02AC"/>
    <w:rsid w:val="00AB0673"/>
    <w:rsid w:val="00AB428C"/>
    <w:rsid w:val="00AC011D"/>
    <w:rsid w:val="00AC24D5"/>
    <w:rsid w:val="00AD4FB2"/>
    <w:rsid w:val="00AD786A"/>
    <w:rsid w:val="00AE3994"/>
    <w:rsid w:val="00AF4C49"/>
    <w:rsid w:val="00AF6813"/>
    <w:rsid w:val="00AF6930"/>
    <w:rsid w:val="00AF6E96"/>
    <w:rsid w:val="00AF6EF0"/>
    <w:rsid w:val="00AF7812"/>
    <w:rsid w:val="00AF7F1B"/>
    <w:rsid w:val="00B00139"/>
    <w:rsid w:val="00B00213"/>
    <w:rsid w:val="00B03897"/>
    <w:rsid w:val="00B04683"/>
    <w:rsid w:val="00B04F4F"/>
    <w:rsid w:val="00B056BC"/>
    <w:rsid w:val="00B065DD"/>
    <w:rsid w:val="00B07044"/>
    <w:rsid w:val="00B07367"/>
    <w:rsid w:val="00B07377"/>
    <w:rsid w:val="00B11452"/>
    <w:rsid w:val="00B14F56"/>
    <w:rsid w:val="00B22061"/>
    <w:rsid w:val="00B2393E"/>
    <w:rsid w:val="00B32920"/>
    <w:rsid w:val="00B339A5"/>
    <w:rsid w:val="00B33F60"/>
    <w:rsid w:val="00B35CB1"/>
    <w:rsid w:val="00B42F70"/>
    <w:rsid w:val="00B43307"/>
    <w:rsid w:val="00B433A8"/>
    <w:rsid w:val="00B43F31"/>
    <w:rsid w:val="00B464C0"/>
    <w:rsid w:val="00B46A22"/>
    <w:rsid w:val="00B47A2A"/>
    <w:rsid w:val="00B5657D"/>
    <w:rsid w:val="00B56E16"/>
    <w:rsid w:val="00B5707C"/>
    <w:rsid w:val="00B65020"/>
    <w:rsid w:val="00B66611"/>
    <w:rsid w:val="00B75DEC"/>
    <w:rsid w:val="00B80248"/>
    <w:rsid w:val="00B806CF"/>
    <w:rsid w:val="00B842D1"/>
    <w:rsid w:val="00B854DA"/>
    <w:rsid w:val="00B8630C"/>
    <w:rsid w:val="00B91A3E"/>
    <w:rsid w:val="00B925A6"/>
    <w:rsid w:val="00B930C3"/>
    <w:rsid w:val="00B9689C"/>
    <w:rsid w:val="00BA04B1"/>
    <w:rsid w:val="00BA2C36"/>
    <w:rsid w:val="00BA5A96"/>
    <w:rsid w:val="00BB1C8C"/>
    <w:rsid w:val="00BB3150"/>
    <w:rsid w:val="00BB34BF"/>
    <w:rsid w:val="00BB35B8"/>
    <w:rsid w:val="00BB6D8B"/>
    <w:rsid w:val="00BB735C"/>
    <w:rsid w:val="00BB7A33"/>
    <w:rsid w:val="00BC0EC2"/>
    <w:rsid w:val="00BC21CE"/>
    <w:rsid w:val="00BD14AC"/>
    <w:rsid w:val="00BD25E5"/>
    <w:rsid w:val="00BE6BD3"/>
    <w:rsid w:val="00BF1C81"/>
    <w:rsid w:val="00BF2027"/>
    <w:rsid w:val="00BF3D5B"/>
    <w:rsid w:val="00BF4B9E"/>
    <w:rsid w:val="00BF6239"/>
    <w:rsid w:val="00C002D3"/>
    <w:rsid w:val="00C0152A"/>
    <w:rsid w:val="00C01C73"/>
    <w:rsid w:val="00C04536"/>
    <w:rsid w:val="00C06D0D"/>
    <w:rsid w:val="00C10D47"/>
    <w:rsid w:val="00C10D9D"/>
    <w:rsid w:val="00C210EE"/>
    <w:rsid w:val="00C22E88"/>
    <w:rsid w:val="00C23D33"/>
    <w:rsid w:val="00C26122"/>
    <w:rsid w:val="00C33571"/>
    <w:rsid w:val="00C41599"/>
    <w:rsid w:val="00C45C05"/>
    <w:rsid w:val="00C477A8"/>
    <w:rsid w:val="00C51181"/>
    <w:rsid w:val="00C57438"/>
    <w:rsid w:val="00C65CC6"/>
    <w:rsid w:val="00C669D0"/>
    <w:rsid w:val="00C6792A"/>
    <w:rsid w:val="00C771EA"/>
    <w:rsid w:val="00C7748C"/>
    <w:rsid w:val="00C77B1D"/>
    <w:rsid w:val="00C803AB"/>
    <w:rsid w:val="00C83D4B"/>
    <w:rsid w:val="00C8400A"/>
    <w:rsid w:val="00C90E21"/>
    <w:rsid w:val="00C91085"/>
    <w:rsid w:val="00C96F57"/>
    <w:rsid w:val="00C97DE0"/>
    <w:rsid w:val="00CA163D"/>
    <w:rsid w:val="00CA2734"/>
    <w:rsid w:val="00CA3FB5"/>
    <w:rsid w:val="00CA53D8"/>
    <w:rsid w:val="00CA5AE6"/>
    <w:rsid w:val="00CA6085"/>
    <w:rsid w:val="00CA7612"/>
    <w:rsid w:val="00CB47C5"/>
    <w:rsid w:val="00CC25C2"/>
    <w:rsid w:val="00CC4C85"/>
    <w:rsid w:val="00CC563B"/>
    <w:rsid w:val="00CC59F7"/>
    <w:rsid w:val="00CD428D"/>
    <w:rsid w:val="00CE24E7"/>
    <w:rsid w:val="00CE600E"/>
    <w:rsid w:val="00CF3A90"/>
    <w:rsid w:val="00CF45A1"/>
    <w:rsid w:val="00CF5ED0"/>
    <w:rsid w:val="00CF710A"/>
    <w:rsid w:val="00D0005D"/>
    <w:rsid w:val="00D02F67"/>
    <w:rsid w:val="00D05DC4"/>
    <w:rsid w:val="00D061E2"/>
    <w:rsid w:val="00D10C27"/>
    <w:rsid w:val="00D11301"/>
    <w:rsid w:val="00D129DC"/>
    <w:rsid w:val="00D12A95"/>
    <w:rsid w:val="00D12C73"/>
    <w:rsid w:val="00D13990"/>
    <w:rsid w:val="00D15FA2"/>
    <w:rsid w:val="00D16ABE"/>
    <w:rsid w:val="00D23C1C"/>
    <w:rsid w:val="00D30AE7"/>
    <w:rsid w:val="00D31C04"/>
    <w:rsid w:val="00D41868"/>
    <w:rsid w:val="00D42D2E"/>
    <w:rsid w:val="00D47F4E"/>
    <w:rsid w:val="00D50683"/>
    <w:rsid w:val="00D513A5"/>
    <w:rsid w:val="00D52BEB"/>
    <w:rsid w:val="00D601BA"/>
    <w:rsid w:val="00D65E37"/>
    <w:rsid w:val="00D6623D"/>
    <w:rsid w:val="00D70F40"/>
    <w:rsid w:val="00D71FBD"/>
    <w:rsid w:val="00D81A27"/>
    <w:rsid w:val="00D83A13"/>
    <w:rsid w:val="00D9095D"/>
    <w:rsid w:val="00D9262F"/>
    <w:rsid w:val="00D954AA"/>
    <w:rsid w:val="00D964EB"/>
    <w:rsid w:val="00DA0C04"/>
    <w:rsid w:val="00DA2988"/>
    <w:rsid w:val="00DA5E8E"/>
    <w:rsid w:val="00DA6735"/>
    <w:rsid w:val="00DB16D2"/>
    <w:rsid w:val="00DB46B9"/>
    <w:rsid w:val="00DB691B"/>
    <w:rsid w:val="00DB795F"/>
    <w:rsid w:val="00DB7EC9"/>
    <w:rsid w:val="00DC206D"/>
    <w:rsid w:val="00DC3C06"/>
    <w:rsid w:val="00DC6708"/>
    <w:rsid w:val="00DD0AFB"/>
    <w:rsid w:val="00DD2AF6"/>
    <w:rsid w:val="00DD2C78"/>
    <w:rsid w:val="00DD46A0"/>
    <w:rsid w:val="00DD5581"/>
    <w:rsid w:val="00DD7548"/>
    <w:rsid w:val="00DD7626"/>
    <w:rsid w:val="00DD77BE"/>
    <w:rsid w:val="00DE2B7F"/>
    <w:rsid w:val="00DE3E32"/>
    <w:rsid w:val="00DE53B9"/>
    <w:rsid w:val="00DF05CA"/>
    <w:rsid w:val="00DF07A9"/>
    <w:rsid w:val="00DF22BB"/>
    <w:rsid w:val="00DF67C2"/>
    <w:rsid w:val="00DF7828"/>
    <w:rsid w:val="00E00EC5"/>
    <w:rsid w:val="00E01796"/>
    <w:rsid w:val="00E01CC5"/>
    <w:rsid w:val="00E05D79"/>
    <w:rsid w:val="00E06068"/>
    <w:rsid w:val="00E10668"/>
    <w:rsid w:val="00E11FB2"/>
    <w:rsid w:val="00E13A7B"/>
    <w:rsid w:val="00E15B42"/>
    <w:rsid w:val="00E21F78"/>
    <w:rsid w:val="00E26734"/>
    <w:rsid w:val="00E278C3"/>
    <w:rsid w:val="00E27E4D"/>
    <w:rsid w:val="00E3001B"/>
    <w:rsid w:val="00E31B81"/>
    <w:rsid w:val="00E3527A"/>
    <w:rsid w:val="00E36EE8"/>
    <w:rsid w:val="00E4096E"/>
    <w:rsid w:val="00E4479D"/>
    <w:rsid w:val="00E52F7D"/>
    <w:rsid w:val="00E55AF1"/>
    <w:rsid w:val="00E56C9F"/>
    <w:rsid w:val="00E64264"/>
    <w:rsid w:val="00E64556"/>
    <w:rsid w:val="00E64572"/>
    <w:rsid w:val="00E66923"/>
    <w:rsid w:val="00E71C39"/>
    <w:rsid w:val="00E72DF5"/>
    <w:rsid w:val="00E84FB1"/>
    <w:rsid w:val="00E86159"/>
    <w:rsid w:val="00E86BBD"/>
    <w:rsid w:val="00E91036"/>
    <w:rsid w:val="00E917D1"/>
    <w:rsid w:val="00E91D38"/>
    <w:rsid w:val="00E927FA"/>
    <w:rsid w:val="00E92B93"/>
    <w:rsid w:val="00E92F1A"/>
    <w:rsid w:val="00E94860"/>
    <w:rsid w:val="00EA0918"/>
    <w:rsid w:val="00EA6E11"/>
    <w:rsid w:val="00EB03B5"/>
    <w:rsid w:val="00EB1EC1"/>
    <w:rsid w:val="00EB23B3"/>
    <w:rsid w:val="00EB4AB9"/>
    <w:rsid w:val="00EB4F99"/>
    <w:rsid w:val="00EC355A"/>
    <w:rsid w:val="00EC54EF"/>
    <w:rsid w:val="00EC66C5"/>
    <w:rsid w:val="00EC736D"/>
    <w:rsid w:val="00ED72A8"/>
    <w:rsid w:val="00EE071F"/>
    <w:rsid w:val="00EE13F4"/>
    <w:rsid w:val="00EE408D"/>
    <w:rsid w:val="00EE4B0F"/>
    <w:rsid w:val="00EE524F"/>
    <w:rsid w:val="00EE56B2"/>
    <w:rsid w:val="00EE67D8"/>
    <w:rsid w:val="00EE6CDE"/>
    <w:rsid w:val="00EF1B77"/>
    <w:rsid w:val="00EF33C4"/>
    <w:rsid w:val="00EF4083"/>
    <w:rsid w:val="00EF746C"/>
    <w:rsid w:val="00F000A8"/>
    <w:rsid w:val="00F073E9"/>
    <w:rsid w:val="00F1401D"/>
    <w:rsid w:val="00F16DE5"/>
    <w:rsid w:val="00F2274B"/>
    <w:rsid w:val="00F252F4"/>
    <w:rsid w:val="00F25C41"/>
    <w:rsid w:val="00F32863"/>
    <w:rsid w:val="00F3328F"/>
    <w:rsid w:val="00F3432D"/>
    <w:rsid w:val="00F35064"/>
    <w:rsid w:val="00F36D9E"/>
    <w:rsid w:val="00F4014D"/>
    <w:rsid w:val="00F403BD"/>
    <w:rsid w:val="00F41C0B"/>
    <w:rsid w:val="00F42340"/>
    <w:rsid w:val="00F429D8"/>
    <w:rsid w:val="00F44242"/>
    <w:rsid w:val="00F5017C"/>
    <w:rsid w:val="00F50678"/>
    <w:rsid w:val="00F537DC"/>
    <w:rsid w:val="00F546EA"/>
    <w:rsid w:val="00F61A46"/>
    <w:rsid w:val="00F63EAE"/>
    <w:rsid w:val="00F645B8"/>
    <w:rsid w:val="00F6472E"/>
    <w:rsid w:val="00F653CD"/>
    <w:rsid w:val="00F65603"/>
    <w:rsid w:val="00F733AB"/>
    <w:rsid w:val="00F734BB"/>
    <w:rsid w:val="00F74B14"/>
    <w:rsid w:val="00F75ACF"/>
    <w:rsid w:val="00F76898"/>
    <w:rsid w:val="00F81C94"/>
    <w:rsid w:val="00F82246"/>
    <w:rsid w:val="00F82E0B"/>
    <w:rsid w:val="00F90655"/>
    <w:rsid w:val="00F912CF"/>
    <w:rsid w:val="00F9159B"/>
    <w:rsid w:val="00F9398E"/>
    <w:rsid w:val="00FA078B"/>
    <w:rsid w:val="00FA0883"/>
    <w:rsid w:val="00FA25FF"/>
    <w:rsid w:val="00FA5584"/>
    <w:rsid w:val="00FA6E02"/>
    <w:rsid w:val="00FA6F04"/>
    <w:rsid w:val="00FA73DC"/>
    <w:rsid w:val="00FB0CF8"/>
    <w:rsid w:val="00FB41D7"/>
    <w:rsid w:val="00FB424C"/>
    <w:rsid w:val="00FC43E0"/>
    <w:rsid w:val="00FC5036"/>
    <w:rsid w:val="00FD00C7"/>
    <w:rsid w:val="00FD29FB"/>
    <w:rsid w:val="00FD2BE7"/>
    <w:rsid w:val="00FD3437"/>
    <w:rsid w:val="00FD3B3B"/>
    <w:rsid w:val="00FD495F"/>
    <w:rsid w:val="00FD4C6A"/>
    <w:rsid w:val="00FD6F85"/>
    <w:rsid w:val="00FE3CB8"/>
    <w:rsid w:val="00FE580D"/>
    <w:rsid w:val="00FE6FE2"/>
    <w:rsid w:val="00FF11A1"/>
    <w:rsid w:val="00FF23CF"/>
    <w:rsid w:val="00FF40DB"/>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C33517"/>
  <w15:chartTrackingRefBased/>
  <w15:docId w15:val="{13A4FE32-F580-4BCC-AD38-C0CA268AF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aliases w:val="10. Section Text"/>
    <w:qFormat/>
    <w:rsid w:val="00402B00"/>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B04F4F"/>
    <w:pPr>
      <w:keepNext/>
      <w:keepLines/>
      <w:spacing w:after="120" w:line="300" w:lineRule="auto"/>
      <w:outlineLvl w:val="1"/>
    </w:pPr>
    <w:rPr>
      <w:rFonts w:ascii="Lato Bold" w:eastAsiaTheme="majorEastAsia" w:hAnsi="Lato Bold" w:cstheme="majorBid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B04F4F"/>
    <w:rPr>
      <w:rFonts w:ascii="Lato Bold" w:eastAsiaTheme="majorEastAsia" w:hAnsi="Lato Bold" w:cstheme="majorBid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ind w:left="360"/>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3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0966"/>
    <w:pPr>
      <w:spacing w:line="240" w:lineRule="auto"/>
      <w:outlineLvl w:val="9"/>
    </w:pPr>
  </w:style>
  <w:style w:type="paragraph" w:styleId="TOC2">
    <w:name w:val="toc 2"/>
    <w:basedOn w:val="Normal"/>
    <w:next w:val="Normal"/>
    <w:autoRedefine/>
    <w:uiPriority w:val="39"/>
    <w:unhideWhenUsed/>
    <w:rsid w:val="00AF7F1B"/>
    <w:pPr>
      <w:tabs>
        <w:tab w:val="right" w:leader="dot" w:pos="9350"/>
      </w:tabs>
      <w:spacing w:before="120" w:after="0" w:line="240" w:lineRule="auto"/>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DB691B"/>
    <w:pPr>
      <w:pBdr>
        <w:top w:val="single" w:sz="36" w:space="1" w:color="5B9BD5" w:themeColor="accent1"/>
      </w:pBdr>
      <w:spacing w:before="480" w:after="40" w:line="240" w:lineRule="auto"/>
      <w:contextualSpacing/>
      <w:jc w:val="center"/>
    </w:pPr>
    <w:rPr>
      <w:rFonts w:eastAsiaTheme="majorEastAsia" w:cstheme="majorBid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DB691B"/>
    <w:rPr>
      <w:rFonts w:eastAsiaTheme="majorEastAsia" w:cstheme="majorBid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540CDB"/>
    <w:pPr>
      <w:pBdr>
        <w:bottom w:val="single" w:sz="36" w:space="1" w:color="5B9BD5" w:themeColor="accent1"/>
      </w:pBdr>
      <w:spacing w:line="240" w:lineRule="auto"/>
      <w:jc w:val="center"/>
    </w:pPr>
    <w:rPr>
      <w:rFonts w:cs="Tahoma"/>
      <w:sz w:val="40"/>
      <w:szCs w:val="40"/>
    </w:rPr>
  </w:style>
  <w:style w:type="paragraph" w:customStyle="1" w:styleId="03FGPGTitle">
    <w:name w:val="03. FG/PG Title"/>
    <w:basedOn w:val="Normal"/>
    <w:qFormat/>
    <w:rsid w:val="005423F5"/>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table" w:customStyle="1" w:styleId="TableGrid0">
    <w:name w:val="TableGrid"/>
    <w:rsid w:val="007C6E59"/>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NoSpacing">
    <w:name w:val="No Spacing"/>
    <w:link w:val="NoSpacingChar"/>
    <w:uiPriority w:val="1"/>
    <w:qFormat/>
    <w:rsid w:val="00026FD4"/>
    <w:pPr>
      <w:spacing w:after="0" w:line="240" w:lineRule="auto"/>
    </w:pPr>
    <w:rPr>
      <w:rFonts w:asciiTheme="minorHAnsi" w:hAnsiTheme="minorHAnsi" w:cstheme="minorBidi"/>
      <w:sz w:val="22"/>
      <w:szCs w:val="22"/>
    </w:rPr>
  </w:style>
  <w:style w:type="character" w:customStyle="1" w:styleId="NoSpacingChar">
    <w:name w:val="No Spacing Char"/>
    <w:basedOn w:val="DefaultParagraphFont"/>
    <w:link w:val="NoSpacing"/>
    <w:uiPriority w:val="1"/>
    <w:rsid w:val="00026FD4"/>
    <w:rPr>
      <w:rFonts w:asciiTheme="minorHAnsi" w:hAnsiTheme="minorHAnsi" w:cstheme="minorBidi"/>
      <w:sz w:val="22"/>
      <w:szCs w:val="22"/>
    </w:rPr>
  </w:style>
  <w:style w:type="table" w:customStyle="1" w:styleId="TableGrid1">
    <w:name w:val="Table Grid1"/>
    <w:basedOn w:val="TableNormal"/>
    <w:next w:val="TableGrid"/>
    <w:rsid w:val="00063390"/>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C335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svg"/><Relationship Id="rId39" Type="http://schemas.openxmlformats.org/officeDocument/2006/relationships/image" Target="media/image28.svg"/><Relationship Id="rId21" Type="http://schemas.openxmlformats.org/officeDocument/2006/relationships/image" Target="media/image10.svg"/><Relationship Id="rId34" Type="http://schemas.openxmlformats.org/officeDocument/2006/relationships/image" Target="media/image23.svg"/><Relationship Id="rId42" Type="http://schemas.openxmlformats.org/officeDocument/2006/relationships/image" Target="media/image31.svg"/><Relationship Id="rId47" Type="http://schemas.openxmlformats.org/officeDocument/2006/relationships/image" Target="media/image36.svg"/><Relationship Id="rId50" Type="http://schemas.openxmlformats.org/officeDocument/2006/relationships/image" Target="media/image39.png"/><Relationship Id="rId55" Type="http://schemas.openxmlformats.org/officeDocument/2006/relationships/image" Target="media/image43.sv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s://www.mindtools.com/pages/article/newLDR_83.htm" TargetMode="External"/><Relationship Id="rId58" Type="http://schemas.openxmlformats.org/officeDocument/2006/relationships/image" Target="media/image46.png"/><Relationship Id="rId66"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svg"/><Relationship Id="rId28" Type="http://schemas.openxmlformats.org/officeDocument/2006/relationships/image" Target="media/image17.svg"/><Relationship Id="rId36" Type="http://schemas.openxmlformats.org/officeDocument/2006/relationships/image" Target="media/image25.svg"/><Relationship Id="rId49" Type="http://schemas.openxmlformats.org/officeDocument/2006/relationships/image" Target="media/image38.svg"/><Relationship Id="rId57" Type="http://schemas.openxmlformats.org/officeDocument/2006/relationships/image" Target="media/image45.svg"/><Relationship Id="rId61" Type="http://schemas.openxmlformats.org/officeDocument/2006/relationships/image" Target="media/image49.svg"/><Relationship Id="rId10" Type="http://schemas.openxmlformats.org/officeDocument/2006/relationships/footnotes" Target="footnotes.xml"/><Relationship Id="rId19" Type="http://schemas.openxmlformats.org/officeDocument/2006/relationships/image" Target="media/image8.svg"/><Relationship Id="rId31" Type="http://schemas.openxmlformats.org/officeDocument/2006/relationships/image" Target="media/image20.png"/><Relationship Id="rId44" Type="http://schemas.openxmlformats.org/officeDocument/2006/relationships/image" Target="media/image33.sv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2.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sv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sv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svg"/><Relationship Id="rId6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hyperlink" Target="https://www.napsa-now.org/wp-content/uploads/2020/07/Handout-Brain-Breaks-and-Ice-Breakers-for-Virtual-Work-Final.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PG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DB6EDB-CF10-417B-B38C-9F2B0D51A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CD8213-ED04-491A-9747-EE4558007CCA}">
  <ds:schemaRefs>
    <ds:schemaRef ds:uri="http://schemas.microsoft.com/sharepoint/v3/contenttype/forms"/>
  </ds:schemaRefs>
</ds:datastoreItem>
</file>

<file path=customXml/itemProps4.xml><?xml version="1.0" encoding="utf-8"?>
<ds:datastoreItem xmlns:ds="http://schemas.openxmlformats.org/officeDocument/2006/customXml" ds:itemID="{3E664052-3F18-4952-BC04-DF6E513C1D16}">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E2C46B68-9B82-4098-9794-3F41E1DEC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PG_Template</Template>
  <TotalTime>207</TotalTime>
  <Pages>33</Pages>
  <Words>3199</Words>
  <Characters>18240</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21397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10</cp:revision>
  <cp:lastPrinted>2021-09-14T17:51:00Z</cp:lastPrinted>
  <dcterms:created xsi:type="dcterms:W3CDTF">2022-02-08T17:49:00Z</dcterms:created>
  <dcterms:modified xsi:type="dcterms:W3CDTF">2022-04-07T22:41:00Z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